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16971" w:rsidP="00007727">
      <w:pPr>
        <w:jc w:val="right"/>
        <w:rPr>
          <w:b/>
          <w:bCs/>
          <w:sz w:val="24"/>
        </w:rPr>
      </w:pPr>
      <w:r w:rsidRPr="00016971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016971">
        <w:rPr>
          <w:sz w:val="24"/>
        </w:rPr>
        <w:t>2020-11-20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16971" w:rsidP="00173B20">
      <w:pPr>
        <w:spacing w:after="40"/>
        <w:rPr>
          <w:b/>
          <w:bCs/>
          <w:sz w:val="24"/>
        </w:rPr>
      </w:pPr>
      <w:r w:rsidRPr="00016971">
        <w:rPr>
          <w:b/>
          <w:bCs/>
          <w:sz w:val="24"/>
        </w:rPr>
        <w:t>Gmina Śrem</w:t>
      </w:r>
    </w:p>
    <w:p w:rsidR="00A80738" w:rsidRPr="00173B20" w:rsidRDefault="00016971" w:rsidP="00A80738">
      <w:pPr>
        <w:rPr>
          <w:bCs/>
          <w:sz w:val="24"/>
        </w:rPr>
      </w:pPr>
      <w:r w:rsidRPr="00016971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016971">
        <w:rPr>
          <w:bCs/>
          <w:sz w:val="24"/>
        </w:rPr>
        <w:t>1</w:t>
      </w:r>
    </w:p>
    <w:p w:rsidR="00A80738" w:rsidRPr="00173B20" w:rsidRDefault="00016971" w:rsidP="00A80738">
      <w:pPr>
        <w:rPr>
          <w:bCs/>
          <w:sz w:val="24"/>
        </w:rPr>
      </w:pPr>
      <w:r w:rsidRPr="00016971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016971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16971" w:rsidRPr="00016971">
        <w:rPr>
          <w:b/>
          <w:sz w:val="24"/>
          <w:szCs w:val="24"/>
        </w:rPr>
        <w:t>BP.271.36.2020.BS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16971" w:rsidRPr="0001697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16971" w:rsidP="00C659E2">
      <w:pPr>
        <w:pStyle w:val="Tekstpodstawowywcity"/>
        <w:spacing w:before="120" w:after="240"/>
        <w:ind w:firstLine="0"/>
        <w:jc w:val="center"/>
      </w:pPr>
      <w:r w:rsidRPr="00016971">
        <w:rPr>
          <w:b/>
        </w:rPr>
        <w:t>Remont lokalu mieszkalnego przy ul. Wielka Rzeźnicka 4/1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16971" w:rsidRPr="00016971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16971" w:rsidRPr="00016971">
        <w:rPr>
          <w:sz w:val="24"/>
          <w:szCs w:val="24"/>
        </w:rPr>
        <w:t>20/11/2020</w:t>
      </w:r>
      <w:r w:rsidR="00FF4AB1" w:rsidRPr="00FF4AB1">
        <w:rPr>
          <w:sz w:val="24"/>
          <w:szCs w:val="24"/>
        </w:rPr>
        <w:t xml:space="preserve"> o godz. </w:t>
      </w:r>
      <w:r w:rsidR="00016971" w:rsidRPr="00016971">
        <w:rPr>
          <w:sz w:val="24"/>
          <w:szCs w:val="24"/>
        </w:rPr>
        <w:t>10:40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16971" w:rsidRPr="00016971">
        <w:rPr>
          <w:sz w:val="24"/>
          <w:szCs w:val="24"/>
        </w:rPr>
        <w:t>74 698.46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2376"/>
        <w:gridCol w:w="1084"/>
        <w:gridCol w:w="1228"/>
        <w:gridCol w:w="1094"/>
        <w:gridCol w:w="1342"/>
        <w:gridCol w:w="1468"/>
      </w:tblGrid>
      <w:tr w:rsidR="00E20F09" w:rsidRPr="00493F8C" w:rsidTr="00E20F09">
        <w:tc>
          <w:tcPr>
            <w:tcW w:w="346" w:type="pct"/>
            <w:shd w:val="clear" w:color="auto" w:fill="auto"/>
            <w:vAlign w:val="center"/>
          </w:tcPr>
          <w:p w:rsidR="00E20F09" w:rsidRPr="00490DC0" w:rsidRDefault="00E20F09" w:rsidP="00E20F09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E20F09" w:rsidRDefault="00E20F09" w:rsidP="00E20F09">
            <w:pPr>
              <w:spacing w:before="40"/>
              <w:jc w:val="center"/>
            </w:pPr>
            <w:r w:rsidRPr="00490DC0">
              <w:t>Nazwa (firma)</w:t>
            </w:r>
          </w:p>
          <w:p w:rsidR="00E20F09" w:rsidRPr="00490DC0" w:rsidRDefault="00E20F09" w:rsidP="00E20F09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E20F09" w:rsidRPr="00490DC0" w:rsidRDefault="00E20F09" w:rsidP="00E20F09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556" w:type="pct"/>
            <w:vAlign w:val="center"/>
          </w:tcPr>
          <w:p w:rsidR="00E20F09" w:rsidRPr="00490DC0" w:rsidRDefault="00E20F09" w:rsidP="00E20F09">
            <w:pPr>
              <w:spacing w:before="40" w:after="40"/>
              <w:jc w:val="center"/>
            </w:pPr>
            <w:r>
              <w:t>Dobrowolny okres wydłużenia rękojmi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20F09" w:rsidRPr="00490DC0" w:rsidRDefault="00E20F09" w:rsidP="00E20F09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E20F09" w:rsidRPr="00490DC0" w:rsidRDefault="00E20F09" w:rsidP="00E20F09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E20F09" w:rsidRPr="00490DC0" w:rsidRDefault="00E20F09" w:rsidP="00E20F09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20F09" w:rsidRPr="00493F8C" w:rsidTr="00E20F09">
        <w:tc>
          <w:tcPr>
            <w:tcW w:w="346" w:type="pct"/>
            <w:shd w:val="clear" w:color="auto" w:fill="auto"/>
            <w:vAlign w:val="center"/>
          </w:tcPr>
          <w:p w:rsidR="00E20F09" w:rsidRPr="00490DC0" w:rsidRDefault="00E20F09" w:rsidP="00E20F09">
            <w:pPr>
              <w:spacing w:before="120" w:after="120"/>
              <w:jc w:val="center"/>
            </w:pPr>
            <w:r w:rsidRPr="00016971">
              <w:t>1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E20F09" w:rsidRPr="00490DC0" w:rsidRDefault="00E20F09" w:rsidP="00E20F09">
            <w:pPr>
              <w:spacing w:before="40"/>
              <w:jc w:val="center"/>
            </w:pPr>
            <w:r w:rsidRPr="00016971">
              <w:t>Usługi Ogólnobudowlane Adam Hołderny</w:t>
            </w:r>
          </w:p>
          <w:p w:rsidR="00E20F09" w:rsidRPr="00490DC0" w:rsidRDefault="00E20F09" w:rsidP="00E20F09">
            <w:pPr>
              <w:jc w:val="center"/>
            </w:pPr>
            <w:r w:rsidRPr="00016971">
              <w:t>Świerkowa</w:t>
            </w:r>
            <w:r w:rsidRPr="00490DC0">
              <w:t xml:space="preserve"> </w:t>
            </w:r>
            <w:r w:rsidRPr="00016971">
              <w:t>2</w:t>
            </w:r>
          </w:p>
          <w:p w:rsidR="00E20F09" w:rsidRPr="00490DC0" w:rsidRDefault="00E20F09" w:rsidP="00E20F09">
            <w:pPr>
              <w:spacing w:after="40"/>
              <w:jc w:val="center"/>
            </w:pPr>
            <w:r w:rsidRPr="00016971">
              <w:t>63-100</w:t>
            </w:r>
            <w:r w:rsidRPr="00490DC0">
              <w:t xml:space="preserve"> </w:t>
            </w:r>
            <w:r w:rsidRPr="00016971">
              <w:t>Mechlin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E20F09" w:rsidRPr="00490DC0" w:rsidRDefault="00E20F09" w:rsidP="00E20F09">
            <w:pPr>
              <w:spacing w:before="120" w:after="120"/>
              <w:jc w:val="center"/>
            </w:pPr>
            <w:r w:rsidRPr="00016971">
              <w:t>73 980.00 zł</w:t>
            </w:r>
          </w:p>
        </w:tc>
        <w:tc>
          <w:tcPr>
            <w:tcW w:w="556" w:type="pct"/>
            <w:vAlign w:val="center"/>
          </w:tcPr>
          <w:p w:rsidR="00E20F09" w:rsidRPr="00016971" w:rsidRDefault="00E20F09" w:rsidP="00E20F09">
            <w:pPr>
              <w:spacing w:before="120" w:after="120"/>
              <w:jc w:val="center"/>
            </w:pPr>
            <w:r>
              <w:t xml:space="preserve">O 24 miesiące 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E20F09" w:rsidRPr="00490DC0" w:rsidRDefault="00E20F09" w:rsidP="00E20F09">
            <w:pPr>
              <w:spacing w:before="120" w:after="120"/>
              <w:jc w:val="center"/>
            </w:pPr>
            <w:r w:rsidRPr="00016971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E20F09" w:rsidRPr="00490DC0" w:rsidRDefault="00E20F09" w:rsidP="00E20F09">
            <w:pPr>
              <w:spacing w:before="120" w:after="120"/>
              <w:jc w:val="center"/>
            </w:pPr>
            <w:r w:rsidRPr="00016971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E20F09" w:rsidRPr="00490DC0" w:rsidRDefault="00E20F09" w:rsidP="00E20F09">
            <w:pPr>
              <w:spacing w:before="120" w:after="120"/>
              <w:jc w:val="center"/>
            </w:pPr>
            <w:r w:rsidRPr="0001697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Pr="00E20F09" w:rsidRDefault="00A80738" w:rsidP="00E20F09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  <w:bookmarkStart w:id="0" w:name="_GoBack"/>
      <w:bookmarkEnd w:id="0"/>
    </w:p>
    <w:p w:rsidR="00C236D3" w:rsidRDefault="00016971" w:rsidP="00173B20">
      <w:pPr>
        <w:jc w:val="right"/>
      </w:pPr>
      <w:r w:rsidRPr="00016971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016971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A4B" w:rsidRDefault="00544A4B">
      <w:r>
        <w:separator/>
      </w:r>
    </w:p>
  </w:endnote>
  <w:endnote w:type="continuationSeparator" w:id="0">
    <w:p w:rsidR="00544A4B" w:rsidRDefault="00544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B7F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F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7F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4A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A4B" w:rsidRDefault="00544A4B">
      <w:r>
        <w:separator/>
      </w:r>
    </w:p>
  </w:footnote>
  <w:footnote w:type="continuationSeparator" w:id="0">
    <w:p w:rsidR="00544A4B" w:rsidRDefault="00544A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971" w:rsidRDefault="000169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971" w:rsidRDefault="000169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971" w:rsidRDefault="000169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A4B"/>
    <w:rsid w:val="00007727"/>
    <w:rsid w:val="00016971"/>
    <w:rsid w:val="00017720"/>
    <w:rsid w:val="00035488"/>
    <w:rsid w:val="000D7F25"/>
    <w:rsid w:val="000E00E5"/>
    <w:rsid w:val="00173B20"/>
    <w:rsid w:val="001C258B"/>
    <w:rsid w:val="001C69FF"/>
    <w:rsid w:val="0023318D"/>
    <w:rsid w:val="003D72FD"/>
    <w:rsid w:val="00423179"/>
    <w:rsid w:val="00490DC0"/>
    <w:rsid w:val="00493F8C"/>
    <w:rsid w:val="004C7E9B"/>
    <w:rsid w:val="00544A4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B7F92"/>
    <w:rsid w:val="00D7128F"/>
    <w:rsid w:val="00E20F0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2020-11-20T10:04:00Z</dcterms:created>
  <dcterms:modified xsi:type="dcterms:W3CDTF">2020-11-20T10:04:00Z</dcterms:modified>
</cp:coreProperties>
</file>