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A8744F" w:rsidP="006A5DF1">
      <w:pPr>
        <w:spacing w:after="240"/>
        <w:jc w:val="right"/>
        <w:rPr>
          <w:sz w:val="22"/>
          <w:szCs w:val="22"/>
        </w:rPr>
      </w:pPr>
      <w:r w:rsidRPr="00A8744F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Pr="00A8744F">
        <w:rPr>
          <w:sz w:val="22"/>
          <w:szCs w:val="22"/>
        </w:rPr>
        <w:t>2020-11-16</w:t>
      </w:r>
    </w:p>
    <w:p w:rsidR="006A5DF1" w:rsidRPr="00D91931" w:rsidRDefault="00A8744F" w:rsidP="006A5DF1">
      <w:pPr>
        <w:rPr>
          <w:b/>
          <w:bCs/>
          <w:sz w:val="22"/>
          <w:szCs w:val="22"/>
        </w:rPr>
      </w:pPr>
      <w:r w:rsidRPr="00A8744F">
        <w:rPr>
          <w:b/>
          <w:bCs/>
          <w:sz w:val="22"/>
          <w:szCs w:val="22"/>
        </w:rPr>
        <w:t>Gmina Śrem</w:t>
      </w:r>
    </w:p>
    <w:p w:rsidR="006A5DF1" w:rsidRPr="00BD5546" w:rsidRDefault="00A8744F" w:rsidP="006A5DF1">
      <w:pPr>
        <w:rPr>
          <w:sz w:val="22"/>
          <w:szCs w:val="22"/>
        </w:rPr>
      </w:pPr>
      <w:r w:rsidRPr="00A8744F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A8744F">
        <w:rPr>
          <w:sz w:val="22"/>
          <w:szCs w:val="22"/>
        </w:rPr>
        <w:t>1</w:t>
      </w:r>
    </w:p>
    <w:p w:rsidR="006A5DF1" w:rsidRPr="00D91931" w:rsidRDefault="00A8744F" w:rsidP="0077031F">
      <w:pPr>
        <w:rPr>
          <w:sz w:val="22"/>
          <w:szCs w:val="22"/>
        </w:rPr>
      </w:pPr>
      <w:r w:rsidRPr="00A8744F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A8744F">
        <w:rPr>
          <w:sz w:val="22"/>
          <w:szCs w:val="22"/>
        </w:rPr>
        <w:t>Śrem</w:t>
      </w:r>
      <w:bookmarkStart w:id="0" w:name="_GoBack"/>
      <w:bookmarkEnd w:id="0"/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24170">
        <w:rPr>
          <w:bCs/>
          <w:sz w:val="22"/>
          <w:szCs w:val="22"/>
        </w:rPr>
        <w:t>BP.271.38.2020.BS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8744F" w:rsidRPr="00A8744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8744F" w:rsidRPr="00A8744F">
        <w:rPr>
          <w:b/>
          <w:bCs/>
          <w:sz w:val="22"/>
          <w:szCs w:val="22"/>
        </w:rPr>
        <w:t>Rozbudowa Cmentarza Komunalnego w Śremie - I etap - III przetarg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744F" w:rsidRPr="00A8744F">
        <w:rPr>
          <w:b/>
          <w:sz w:val="22"/>
          <w:szCs w:val="22"/>
        </w:rPr>
        <w:t>BP.271.38.2020.BS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8744F" w:rsidRPr="00A8744F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A8744F" w:rsidRPr="00A8744F">
        <w:rPr>
          <w:sz w:val="22"/>
          <w:szCs w:val="22"/>
        </w:rPr>
        <w:t>(</w:t>
      </w:r>
      <w:proofErr w:type="spellStart"/>
      <w:r w:rsidR="00A8744F" w:rsidRPr="00A8744F">
        <w:rPr>
          <w:sz w:val="22"/>
          <w:szCs w:val="22"/>
        </w:rPr>
        <w:t>t.j</w:t>
      </w:r>
      <w:proofErr w:type="spellEnd"/>
      <w:r w:rsidR="00A8744F" w:rsidRPr="00A8744F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744F" w:rsidRPr="006A5DF1" w:rsidTr="0037620E">
        <w:trPr>
          <w:trHeight w:val="3551"/>
        </w:trPr>
        <w:tc>
          <w:tcPr>
            <w:tcW w:w="9356" w:type="dxa"/>
            <w:shd w:val="clear" w:color="auto" w:fill="auto"/>
          </w:tcPr>
          <w:p w:rsidR="00A8744F" w:rsidRPr="006A5DF1" w:rsidRDefault="00A8744F" w:rsidP="002208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8744F">
              <w:rPr>
                <w:b/>
                <w:bCs/>
                <w:sz w:val="22"/>
                <w:szCs w:val="22"/>
              </w:rPr>
              <w:t>1</w:t>
            </w:r>
          </w:p>
          <w:p w:rsidR="00A8744F" w:rsidRDefault="00A8744F" w:rsidP="0037620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8744F">
              <w:rPr>
                <w:sz w:val="22"/>
                <w:szCs w:val="22"/>
              </w:rPr>
              <w:t xml:space="preserve">Proszę o jednoznaczne wskazanie wymaganego terminu zakończenia prac. W SIWZ i ogłoszeniu podano 31.01.2021, w umowie 31.03.2021 r. </w:t>
            </w:r>
          </w:p>
          <w:p w:rsidR="00124170" w:rsidRPr="00124170" w:rsidRDefault="0037620E" w:rsidP="0037620E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  <w:r w:rsidRPr="00124170">
              <w:rPr>
                <w:b/>
                <w:sz w:val="22"/>
                <w:szCs w:val="22"/>
              </w:rPr>
              <w:t xml:space="preserve">Odpowiedz: </w:t>
            </w:r>
          </w:p>
          <w:p w:rsidR="0037620E" w:rsidRDefault="0037620E" w:rsidP="0037620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Ostateczny termin zakończenia realizacji prac ustala się do dnia 31.01.2021 r.</w:t>
            </w:r>
          </w:p>
          <w:p w:rsidR="00124170" w:rsidRDefault="00124170" w:rsidP="0037620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37620E" w:rsidRPr="0037620E" w:rsidRDefault="0037620E" w:rsidP="0037620E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  <w:r w:rsidRPr="0037620E">
              <w:rPr>
                <w:b/>
                <w:sz w:val="22"/>
                <w:szCs w:val="22"/>
              </w:rPr>
              <w:t xml:space="preserve">Pytanie nr 2 </w:t>
            </w:r>
          </w:p>
          <w:p w:rsidR="00A8744F" w:rsidRDefault="00A8744F" w:rsidP="0037620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8744F">
              <w:rPr>
                <w:sz w:val="22"/>
                <w:szCs w:val="22"/>
              </w:rPr>
              <w:t xml:space="preserve">Czy kolumbarium przeznaczone do pochówków urnowych wchodzi w zakres zamówienia, czy szczegółowy zakres robót określa przedmiar? </w:t>
            </w:r>
          </w:p>
          <w:p w:rsidR="00124170" w:rsidRPr="00124170" w:rsidRDefault="0037620E" w:rsidP="0037620E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124170">
              <w:rPr>
                <w:b/>
                <w:sz w:val="22"/>
                <w:szCs w:val="22"/>
              </w:rPr>
              <w:t xml:space="preserve">Odpowiedz: </w:t>
            </w:r>
          </w:p>
          <w:p w:rsidR="0037620E" w:rsidRDefault="0037620E" w:rsidP="003762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10ABF">
              <w:rPr>
                <w:sz w:val="22"/>
                <w:szCs w:val="22"/>
              </w:rPr>
              <w:t>Szczegółowy zakres został uwzględniony w przedmiarze. W planowanym etapie kolumbarium przeznaczone do pochówków urnowych nie będzie realizowane.</w:t>
            </w:r>
          </w:p>
          <w:p w:rsidR="0037620E" w:rsidRDefault="0037620E" w:rsidP="0037620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37620E" w:rsidRPr="0037620E" w:rsidRDefault="0037620E" w:rsidP="0037620E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  <w:r w:rsidRPr="0037620E">
              <w:rPr>
                <w:b/>
                <w:sz w:val="22"/>
                <w:szCs w:val="22"/>
              </w:rPr>
              <w:t xml:space="preserve">Pytanie nr 3 </w:t>
            </w:r>
          </w:p>
          <w:p w:rsidR="00A8744F" w:rsidRDefault="00A8744F" w:rsidP="0037620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8744F">
              <w:rPr>
                <w:sz w:val="22"/>
                <w:szCs w:val="22"/>
              </w:rPr>
              <w:t>W SIWZ określono termin zakończenia robót na 31.01.2021r. natomiast we wzorze umowy o roboty budowlane (załącznik do SIWZ) wskazano termin realizacji robót na 31.03.2021r. Prosimy o wyjaśnienie jaki jest ostateczny termin zakończenia realizacji zadania.</w:t>
            </w:r>
          </w:p>
          <w:p w:rsidR="00124170" w:rsidRPr="00124170" w:rsidRDefault="0037620E" w:rsidP="0037620E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  <w:r w:rsidRPr="00124170">
              <w:rPr>
                <w:b/>
                <w:sz w:val="22"/>
                <w:szCs w:val="22"/>
              </w:rPr>
              <w:t xml:space="preserve">Odpowiedz: </w:t>
            </w:r>
          </w:p>
          <w:p w:rsidR="0037620E" w:rsidRPr="006A5DF1" w:rsidRDefault="0037620E" w:rsidP="0037620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Ostateczny termin zakończenia realizacji prac ustala się do dnia 31.01.2021 r.</w:t>
            </w:r>
          </w:p>
          <w:p w:rsidR="00A8744F" w:rsidRPr="00A8744F" w:rsidRDefault="00A8744F" w:rsidP="0022086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37620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Sławomir Baum 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A45" w:rsidRDefault="00425A45">
      <w:r>
        <w:separator/>
      </w:r>
    </w:p>
  </w:endnote>
  <w:endnote w:type="continuationSeparator" w:id="0">
    <w:p w:rsidR="00425A45" w:rsidRDefault="0042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709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25A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A45" w:rsidRDefault="00425A45">
      <w:r>
        <w:separator/>
      </w:r>
    </w:p>
  </w:footnote>
  <w:footnote w:type="continuationSeparator" w:id="0">
    <w:p w:rsidR="00425A45" w:rsidRDefault="0042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44F" w:rsidRDefault="00A874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44F" w:rsidRDefault="00A874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44F" w:rsidRDefault="00A874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45"/>
    <w:rsid w:val="00031374"/>
    <w:rsid w:val="000A1097"/>
    <w:rsid w:val="000E2A8F"/>
    <w:rsid w:val="00124170"/>
    <w:rsid w:val="0012774F"/>
    <w:rsid w:val="00144B7A"/>
    <w:rsid w:val="00180C6E"/>
    <w:rsid w:val="0037620E"/>
    <w:rsid w:val="00425A4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031F"/>
    <w:rsid w:val="007D7198"/>
    <w:rsid w:val="00870F9F"/>
    <w:rsid w:val="00897AB0"/>
    <w:rsid w:val="008A3553"/>
    <w:rsid w:val="00A7094F"/>
    <w:rsid w:val="00A8744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2001-02-10T14:28:00Z</cp:lastPrinted>
  <dcterms:created xsi:type="dcterms:W3CDTF">2020-11-16T08:45:00Z</dcterms:created>
  <dcterms:modified xsi:type="dcterms:W3CDTF">2020-11-16T08:49:00Z</dcterms:modified>
</cp:coreProperties>
</file>