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81145" w:rsidP="00007727">
      <w:pPr>
        <w:jc w:val="right"/>
        <w:rPr>
          <w:b/>
          <w:bCs/>
          <w:sz w:val="24"/>
        </w:rPr>
      </w:pPr>
      <w:r w:rsidRPr="0098114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81145">
        <w:rPr>
          <w:sz w:val="24"/>
        </w:rPr>
        <w:t>2020-10-29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81145" w:rsidP="00173B20">
      <w:pPr>
        <w:spacing w:after="40"/>
        <w:rPr>
          <w:b/>
          <w:bCs/>
          <w:sz w:val="24"/>
        </w:rPr>
      </w:pPr>
      <w:r w:rsidRPr="00981145">
        <w:rPr>
          <w:b/>
          <w:bCs/>
          <w:sz w:val="24"/>
        </w:rPr>
        <w:t>Gmina Śrem</w:t>
      </w:r>
    </w:p>
    <w:p w:rsidR="00A80738" w:rsidRPr="00173B20" w:rsidRDefault="00981145" w:rsidP="00A80738">
      <w:pPr>
        <w:rPr>
          <w:bCs/>
          <w:sz w:val="24"/>
        </w:rPr>
      </w:pPr>
      <w:r w:rsidRPr="0098114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81145">
        <w:rPr>
          <w:bCs/>
          <w:sz w:val="24"/>
        </w:rPr>
        <w:t>1</w:t>
      </w:r>
    </w:p>
    <w:p w:rsidR="00A80738" w:rsidRPr="00173B20" w:rsidRDefault="00981145" w:rsidP="00A80738">
      <w:pPr>
        <w:rPr>
          <w:bCs/>
          <w:sz w:val="24"/>
        </w:rPr>
      </w:pPr>
      <w:r w:rsidRPr="0098114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8114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1145" w:rsidRPr="00981145">
        <w:rPr>
          <w:b/>
          <w:sz w:val="24"/>
          <w:szCs w:val="24"/>
        </w:rPr>
        <w:t>BP.271.33.2020.BS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81145" w:rsidRPr="0098114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81145" w:rsidP="00C659E2">
      <w:pPr>
        <w:pStyle w:val="Tekstpodstawowywcity"/>
        <w:spacing w:before="120" w:after="240"/>
        <w:ind w:firstLine="0"/>
        <w:jc w:val="center"/>
      </w:pPr>
      <w:r w:rsidRPr="00981145">
        <w:rPr>
          <w:b/>
        </w:rPr>
        <w:t>Rozbudowa Cmentarza Komunalnego w Śremie - I etap -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1145" w:rsidRPr="00981145">
        <w:rPr>
          <w:sz w:val="24"/>
          <w:szCs w:val="24"/>
        </w:rPr>
        <w:t>(</w:t>
      </w:r>
      <w:proofErr w:type="spellStart"/>
      <w:r w:rsidR="00981145" w:rsidRPr="00981145">
        <w:rPr>
          <w:sz w:val="24"/>
          <w:szCs w:val="24"/>
        </w:rPr>
        <w:t>t.j</w:t>
      </w:r>
      <w:proofErr w:type="spellEnd"/>
      <w:r w:rsidR="00981145" w:rsidRPr="0098114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1145" w:rsidRPr="00981145">
        <w:rPr>
          <w:sz w:val="24"/>
          <w:szCs w:val="24"/>
        </w:rPr>
        <w:t>29/10/2020</w:t>
      </w:r>
      <w:r w:rsidR="00FF4AB1" w:rsidRPr="00FF4AB1">
        <w:rPr>
          <w:sz w:val="24"/>
          <w:szCs w:val="24"/>
        </w:rPr>
        <w:t xml:space="preserve"> o godz. </w:t>
      </w:r>
      <w:r w:rsidR="00981145" w:rsidRPr="0098114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81145" w:rsidRPr="00981145">
        <w:rPr>
          <w:sz w:val="24"/>
          <w:szCs w:val="24"/>
        </w:rPr>
        <w:t>1 498 509.29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6"/>
        <w:gridCol w:w="1084"/>
        <w:gridCol w:w="1228"/>
        <w:gridCol w:w="1094"/>
        <w:gridCol w:w="1342"/>
        <w:gridCol w:w="1468"/>
      </w:tblGrid>
      <w:tr w:rsidR="008223DC" w:rsidRPr="00493F8C" w:rsidTr="008223DC">
        <w:tc>
          <w:tcPr>
            <w:tcW w:w="34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8223DC" w:rsidRDefault="008223DC" w:rsidP="008223DC">
            <w:pPr>
              <w:spacing w:before="40"/>
              <w:jc w:val="center"/>
            </w:pPr>
            <w:r w:rsidRPr="00490DC0">
              <w:t>Nazwa (firma)</w:t>
            </w:r>
          </w:p>
          <w:p w:rsidR="008223DC" w:rsidRPr="00490DC0" w:rsidRDefault="008223DC" w:rsidP="008223DC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56" w:type="pct"/>
            <w:vAlign w:val="center"/>
          </w:tcPr>
          <w:p w:rsidR="008223DC" w:rsidRPr="00490DC0" w:rsidRDefault="008223DC" w:rsidP="008223DC">
            <w:pPr>
              <w:spacing w:before="40" w:after="40"/>
              <w:jc w:val="center"/>
            </w:pPr>
            <w:r>
              <w:t>Dobrowolny termin wydłużenia rękojmi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23DC" w:rsidRPr="00493F8C" w:rsidTr="008223DC">
        <w:tc>
          <w:tcPr>
            <w:tcW w:w="34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bookmarkStart w:id="0" w:name="_GoBack" w:colFirst="6" w:colLast="6"/>
            <w:r w:rsidRPr="00981145">
              <w:t>1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/>
              <w:jc w:val="center"/>
            </w:pPr>
            <w:r w:rsidRPr="00981145">
              <w:t xml:space="preserve">INWEST LIM </w:t>
            </w:r>
            <w:proofErr w:type="spellStart"/>
            <w:r w:rsidRPr="00981145">
              <w:t>sp</w:t>
            </w:r>
            <w:proofErr w:type="spellEnd"/>
            <w:r w:rsidRPr="00981145">
              <w:t xml:space="preserve"> z o.o. sp.k</w:t>
            </w:r>
          </w:p>
          <w:p w:rsidR="008223DC" w:rsidRPr="00490DC0" w:rsidRDefault="008223DC" w:rsidP="008223DC">
            <w:pPr>
              <w:jc w:val="center"/>
            </w:pPr>
            <w:r w:rsidRPr="00981145">
              <w:t>ul. Bukowska</w:t>
            </w:r>
            <w:r w:rsidRPr="00490DC0">
              <w:t xml:space="preserve"> </w:t>
            </w:r>
            <w:r w:rsidRPr="00981145">
              <w:t>41B</w:t>
            </w:r>
          </w:p>
          <w:p w:rsidR="008223DC" w:rsidRPr="00490DC0" w:rsidRDefault="008223DC" w:rsidP="008223DC">
            <w:pPr>
              <w:spacing w:after="40"/>
              <w:jc w:val="center"/>
            </w:pPr>
            <w:r w:rsidRPr="00981145">
              <w:t>62-081</w:t>
            </w:r>
            <w:r w:rsidRPr="00490DC0">
              <w:t xml:space="preserve"> </w:t>
            </w:r>
            <w:r w:rsidRPr="00981145">
              <w:t>Wysogotowo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1 923 504.23 zł</w:t>
            </w:r>
          </w:p>
        </w:tc>
        <w:tc>
          <w:tcPr>
            <w:tcW w:w="556" w:type="pct"/>
            <w:vAlign w:val="center"/>
          </w:tcPr>
          <w:p w:rsidR="008223DC" w:rsidRPr="00981145" w:rsidRDefault="008223DC" w:rsidP="008223D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</w:tr>
      <w:bookmarkEnd w:id="0"/>
      <w:tr w:rsidR="008223DC" w:rsidRPr="00493F8C" w:rsidTr="008223DC">
        <w:tc>
          <w:tcPr>
            <w:tcW w:w="34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2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/>
              <w:jc w:val="center"/>
            </w:pPr>
            <w:r w:rsidRPr="00981145">
              <w:t xml:space="preserve">Przedsiębiorstwo Techniczne inż. Stanisław </w:t>
            </w:r>
            <w:proofErr w:type="spellStart"/>
            <w:r w:rsidRPr="00981145">
              <w:t>Snela</w:t>
            </w:r>
            <w:proofErr w:type="spellEnd"/>
          </w:p>
          <w:p w:rsidR="008223DC" w:rsidRPr="00490DC0" w:rsidRDefault="008223DC" w:rsidP="008223DC">
            <w:pPr>
              <w:jc w:val="center"/>
            </w:pPr>
            <w:r w:rsidRPr="00981145">
              <w:t>Wodna</w:t>
            </w:r>
            <w:r w:rsidRPr="00490DC0">
              <w:t xml:space="preserve"> </w:t>
            </w:r>
            <w:r w:rsidRPr="00981145">
              <w:t>16</w:t>
            </w:r>
          </w:p>
          <w:p w:rsidR="008223DC" w:rsidRPr="00490DC0" w:rsidRDefault="008223DC" w:rsidP="008223DC">
            <w:pPr>
              <w:spacing w:after="40"/>
              <w:jc w:val="center"/>
            </w:pPr>
            <w:r w:rsidRPr="00981145">
              <w:t>64-030</w:t>
            </w:r>
            <w:r w:rsidRPr="00490DC0">
              <w:t xml:space="preserve"> </w:t>
            </w:r>
            <w:r w:rsidRPr="00981145">
              <w:t>Śmigiel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2 390 657.34 zł</w:t>
            </w:r>
          </w:p>
        </w:tc>
        <w:tc>
          <w:tcPr>
            <w:tcW w:w="556" w:type="pct"/>
            <w:vAlign w:val="center"/>
          </w:tcPr>
          <w:p w:rsidR="008223DC" w:rsidRPr="00981145" w:rsidRDefault="008223DC" w:rsidP="008223D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</w:tr>
      <w:tr w:rsidR="008223DC" w:rsidRPr="00493F8C" w:rsidTr="008223DC">
        <w:tc>
          <w:tcPr>
            <w:tcW w:w="34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3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/>
              <w:jc w:val="center"/>
            </w:pPr>
            <w:r w:rsidRPr="00981145">
              <w:t xml:space="preserve">MAL-BUD </w:t>
            </w:r>
            <w:proofErr w:type="spellStart"/>
            <w:r w:rsidRPr="00981145">
              <w:t>Birk</w:t>
            </w:r>
            <w:proofErr w:type="spellEnd"/>
            <w:r w:rsidRPr="00981145">
              <w:t xml:space="preserve"> Przemysław</w:t>
            </w:r>
          </w:p>
          <w:p w:rsidR="008223DC" w:rsidRPr="00490DC0" w:rsidRDefault="008223DC" w:rsidP="008223DC">
            <w:pPr>
              <w:jc w:val="center"/>
            </w:pPr>
            <w:r w:rsidRPr="00981145">
              <w:t>Bodzyniewo</w:t>
            </w:r>
            <w:r w:rsidRPr="00490DC0">
              <w:t xml:space="preserve"> </w:t>
            </w:r>
            <w:r w:rsidRPr="00981145">
              <w:t>6</w:t>
            </w:r>
            <w:r w:rsidR="00E17D77">
              <w:t>a</w:t>
            </w:r>
          </w:p>
          <w:p w:rsidR="008223DC" w:rsidRPr="00490DC0" w:rsidRDefault="008223DC" w:rsidP="008223DC">
            <w:pPr>
              <w:spacing w:after="40"/>
              <w:jc w:val="center"/>
            </w:pPr>
            <w:r w:rsidRPr="00981145">
              <w:t>63-100</w:t>
            </w:r>
            <w:r w:rsidRPr="00490DC0">
              <w:t xml:space="preserve"> </w:t>
            </w:r>
            <w:r w:rsidRPr="00981145">
              <w:t>Śrem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2 275 500.00 zł</w:t>
            </w:r>
          </w:p>
        </w:tc>
        <w:tc>
          <w:tcPr>
            <w:tcW w:w="556" w:type="pct"/>
            <w:vAlign w:val="center"/>
          </w:tcPr>
          <w:p w:rsidR="008223DC" w:rsidRPr="00981145" w:rsidRDefault="008223DC" w:rsidP="008223D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</w:tr>
      <w:tr w:rsidR="008223DC" w:rsidRPr="00493F8C" w:rsidTr="008223DC">
        <w:tc>
          <w:tcPr>
            <w:tcW w:w="34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4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40"/>
              <w:jc w:val="center"/>
            </w:pPr>
            <w:r w:rsidRPr="00981145">
              <w:t>AS Piotr Frąckowiak</w:t>
            </w:r>
          </w:p>
          <w:p w:rsidR="008223DC" w:rsidRPr="00490DC0" w:rsidRDefault="008223DC" w:rsidP="008223DC">
            <w:pPr>
              <w:jc w:val="center"/>
            </w:pPr>
            <w:r w:rsidRPr="00981145">
              <w:t>ul. Kręta</w:t>
            </w:r>
            <w:r w:rsidRPr="00490DC0">
              <w:t xml:space="preserve"> </w:t>
            </w:r>
            <w:r w:rsidRPr="00981145">
              <w:t>33/2</w:t>
            </w:r>
          </w:p>
          <w:p w:rsidR="008223DC" w:rsidRPr="00490DC0" w:rsidRDefault="008223DC" w:rsidP="008223DC">
            <w:pPr>
              <w:spacing w:after="40"/>
              <w:jc w:val="center"/>
            </w:pPr>
            <w:r w:rsidRPr="00981145">
              <w:t>63-800</w:t>
            </w:r>
            <w:r w:rsidRPr="00490DC0">
              <w:t xml:space="preserve"> </w:t>
            </w:r>
            <w:r w:rsidRPr="00981145">
              <w:t>Gostyń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2 240 408.26 zł</w:t>
            </w:r>
          </w:p>
        </w:tc>
        <w:tc>
          <w:tcPr>
            <w:tcW w:w="556" w:type="pct"/>
            <w:vAlign w:val="center"/>
          </w:tcPr>
          <w:p w:rsidR="008223DC" w:rsidRPr="00981145" w:rsidRDefault="008223DC" w:rsidP="008223D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223DC" w:rsidRPr="00490DC0" w:rsidRDefault="008223DC" w:rsidP="008223DC">
            <w:pPr>
              <w:spacing w:before="120" w:after="120"/>
              <w:jc w:val="center"/>
            </w:pPr>
            <w:r w:rsidRPr="0098114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81145" w:rsidP="00173B20">
      <w:pPr>
        <w:jc w:val="right"/>
      </w:pPr>
      <w:r w:rsidRPr="00981145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981145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6B" w:rsidRDefault="009E386B">
      <w:r>
        <w:separator/>
      </w:r>
    </w:p>
  </w:endnote>
  <w:endnote w:type="continuationSeparator" w:id="0">
    <w:p w:rsidR="009E386B" w:rsidRDefault="009E3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967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D784A2" wp14:editId="0C08288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D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D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D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6B" w:rsidRDefault="009E386B">
      <w:r>
        <w:separator/>
      </w:r>
    </w:p>
  </w:footnote>
  <w:footnote w:type="continuationSeparator" w:id="0">
    <w:p w:rsidR="009E386B" w:rsidRDefault="009E3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45" w:rsidRDefault="009811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45" w:rsidRDefault="009811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45" w:rsidRDefault="009811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223DC"/>
    <w:rsid w:val="00843263"/>
    <w:rsid w:val="00861E75"/>
    <w:rsid w:val="00981145"/>
    <w:rsid w:val="009D19BD"/>
    <w:rsid w:val="009E386B"/>
    <w:rsid w:val="009F189D"/>
    <w:rsid w:val="00A80738"/>
    <w:rsid w:val="00C236D3"/>
    <w:rsid w:val="00C659E2"/>
    <w:rsid w:val="00CB0802"/>
    <w:rsid w:val="00D7128F"/>
    <w:rsid w:val="00E17D77"/>
    <w:rsid w:val="00EA3476"/>
    <w:rsid w:val="00F95C33"/>
    <w:rsid w:val="00F967C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2020-10-29T10:17:00Z</cp:lastPrinted>
  <dcterms:created xsi:type="dcterms:W3CDTF">2020-10-29T10:15:00Z</dcterms:created>
  <dcterms:modified xsi:type="dcterms:W3CDTF">2020-10-29T10:17:00Z</dcterms:modified>
</cp:coreProperties>
</file>