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81C79" w:rsidP="00007727">
      <w:pPr>
        <w:jc w:val="right"/>
        <w:rPr>
          <w:b/>
          <w:bCs/>
          <w:sz w:val="24"/>
        </w:rPr>
      </w:pPr>
      <w:r w:rsidRPr="00381C7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381C79">
        <w:rPr>
          <w:sz w:val="24"/>
        </w:rPr>
        <w:t>2020-07-14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381C79" w:rsidP="00173B20">
      <w:pPr>
        <w:spacing w:after="40"/>
        <w:rPr>
          <w:b/>
          <w:bCs/>
          <w:sz w:val="24"/>
        </w:rPr>
      </w:pPr>
      <w:r w:rsidRPr="00381C79">
        <w:rPr>
          <w:b/>
          <w:bCs/>
          <w:sz w:val="24"/>
        </w:rPr>
        <w:t>Gmina Śrem</w:t>
      </w:r>
    </w:p>
    <w:p w:rsidR="00A80738" w:rsidRPr="00173B20" w:rsidRDefault="00381C79" w:rsidP="00A80738">
      <w:pPr>
        <w:rPr>
          <w:bCs/>
          <w:sz w:val="24"/>
        </w:rPr>
      </w:pPr>
      <w:r w:rsidRPr="00381C7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81C79">
        <w:rPr>
          <w:bCs/>
          <w:sz w:val="24"/>
        </w:rPr>
        <w:t>1</w:t>
      </w:r>
    </w:p>
    <w:p w:rsidR="00A80738" w:rsidRPr="00CA65C8" w:rsidRDefault="00381C79" w:rsidP="00CA65C8">
      <w:pPr>
        <w:rPr>
          <w:bCs/>
          <w:sz w:val="24"/>
        </w:rPr>
      </w:pPr>
      <w:r w:rsidRPr="00381C7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81C79">
        <w:rPr>
          <w:bCs/>
          <w:sz w:val="24"/>
        </w:rPr>
        <w:t>Śrem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81C79" w:rsidRPr="00381C79">
        <w:rPr>
          <w:b/>
          <w:sz w:val="24"/>
          <w:szCs w:val="24"/>
        </w:rPr>
        <w:t>BP.271.19.2020.BS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A65C8" w:rsidRDefault="00A80738" w:rsidP="00CA65C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81C79" w:rsidRPr="00381C7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81C79" w:rsidP="00C659E2">
      <w:pPr>
        <w:pStyle w:val="Tekstpodstawowywcity"/>
        <w:spacing w:before="120" w:after="240"/>
        <w:ind w:firstLine="0"/>
        <w:jc w:val="center"/>
      </w:pPr>
      <w:r w:rsidRPr="00381C79">
        <w:rPr>
          <w:b/>
        </w:rPr>
        <w:t>Budowa placu rekreacyjnego przy Szkole Podstawowej nr 4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81C79" w:rsidRPr="00381C79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81C79" w:rsidRPr="00381C79">
        <w:rPr>
          <w:sz w:val="24"/>
          <w:szCs w:val="24"/>
        </w:rPr>
        <w:t>14/07/2020</w:t>
      </w:r>
      <w:r w:rsidR="00FF4AB1" w:rsidRPr="00FF4AB1">
        <w:rPr>
          <w:sz w:val="24"/>
          <w:szCs w:val="24"/>
        </w:rPr>
        <w:t xml:space="preserve"> o godz. </w:t>
      </w:r>
      <w:r w:rsidR="00381C79" w:rsidRPr="00381C79">
        <w:rPr>
          <w:sz w:val="24"/>
          <w:szCs w:val="24"/>
        </w:rPr>
        <w:t>10:40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81C79" w:rsidRPr="00381C79">
        <w:rPr>
          <w:sz w:val="24"/>
          <w:szCs w:val="24"/>
        </w:rPr>
        <w:t>215 383.00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379"/>
        <w:gridCol w:w="1087"/>
        <w:gridCol w:w="1216"/>
        <w:gridCol w:w="1094"/>
        <w:gridCol w:w="1345"/>
        <w:gridCol w:w="1471"/>
      </w:tblGrid>
      <w:tr w:rsidR="00CA65C8" w:rsidRPr="00493F8C" w:rsidTr="00CA65C8">
        <w:tc>
          <w:tcPr>
            <w:tcW w:w="34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CA65C8" w:rsidRDefault="00CA65C8" w:rsidP="00CA65C8">
            <w:pPr>
              <w:spacing w:before="40"/>
              <w:jc w:val="center"/>
            </w:pPr>
            <w:r w:rsidRPr="00490DC0">
              <w:t>Nazwa (firma)</w:t>
            </w:r>
          </w:p>
          <w:p w:rsidR="00CA65C8" w:rsidRPr="00490DC0" w:rsidRDefault="00CA65C8" w:rsidP="00CA65C8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556" w:type="pct"/>
            <w:vAlign w:val="center"/>
          </w:tcPr>
          <w:p w:rsidR="00CA65C8" w:rsidRPr="00490DC0" w:rsidRDefault="00CA65C8" w:rsidP="00CA65C8">
            <w:pPr>
              <w:spacing w:before="40" w:after="40"/>
              <w:jc w:val="center"/>
            </w:pPr>
            <w:r>
              <w:t>Dobrowolne wydłużenie rękojmi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65C8" w:rsidRPr="00493F8C" w:rsidTr="00CA65C8">
        <w:tc>
          <w:tcPr>
            <w:tcW w:w="34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1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/>
              <w:jc w:val="center"/>
            </w:pPr>
            <w:r w:rsidRPr="00381C79">
              <w:t>KOMPLEX-BRUK Robert Kociałkowski</w:t>
            </w:r>
          </w:p>
          <w:p w:rsidR="00CA65C8" w:rsidRPr="00490DC0" w:rsidRDefault="00CA65C8" w:rsidP="00CA65C8">
            <w:pPr>
              <w:jc w:val="center"/>
            </w:pPr>
            <w:r w:rsidRPr="00381C79">
              <w:t>Chopina</w:t>
            </w:r>
            <w:r w:rsidRPr="00490DC0">
              <w:t xml:space="preserve"> </w:t>
            </w:r>
            <w:r w:rsidRPr="00381C79">
              <w:t>4/90</w:t>
            </w:r>
          </w:p>
          <w:p w:rsidR="00CA65C8" w:rsidRPr="00490DC0" w:rsidRDefault="00CA65C8" w:rsidP="00CA65C8">
            <w:pPr>
              <w:spacing w:after="40"/>
              <w:jc w:val="center"/>
            </w:pPr>
            <w:r w:rsidRPr="00381C79">
              <w:t>63-100</w:t>
            </w:r>
            <w:r w:rsidRPr="00490DC0">
              <w:t xml:space="preserve"> </w:t>
            </w:r>
            <w:r w:rsidRPr="00381C79">
              <w:t>Śrem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250 989.64 zł</w:t>
            </w:r>
          </w:p>
        </w:tc>
        <w:tc>
          <w:tcPr>
            <w:tcW w:w="556" w:type="pct"/>
            <w:vAlign w:val="center"/>
          </w:tcPr>
          <w:p w:rsidR="00CA65C8" w:rsidRPr="00381C79" w:rsidRDefault="00CA65C8" w:rsidP="00CA65C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</w:tr>
      <w:tr w:rsidR="00CA65C8" w:rsidRPr="00493F8C" w:rsidTr="00CA65C8">
        <w:tc>
          <w:tcPr>
            <w:tcW w:w="34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2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/>
              <w:jc w:val="center"/>
            </w:pPr>
            <w:r w:rsidRPr="00381C79">
              <w:t>Firma Budowlano-Remontowo-Drogowa Dariusz Białobrzycki</w:t>
            </w:r>
          </w:p>
          <w:p w:rsidR="00CA65C8" w:rsidRPr="00490DC0" w:rsidRDefault="00CA65C8" w:rsidP="00CA65C8">
            <w:pPr>
              <w:jc w:val="center"/>
            </w:pPr>
            <w:r w:rsidRPr="00381C79">
              <w:t>Os. Kazimierza Wielkiego</w:t>
            </w:r>
            <w:r w:rsidRPr="00490DC0">
              <w:t xml:space="preserve"> </w:t>
            </w:r>
            <w:r w:rsidRPr="00381C79">
              <w:t>14a/1</w:t>
            </w:r>
          </w:p>
          <w:p w:rsidR="00CA65C8" w:rsidRPr="00490DC0" w:rsidRDefault="00CA65C8" w:rsidP="00CA65C8">
            <w:pPr>
              <w:spacing w:after="40"/>
              <w:jc w:val="center"/>
            </w:pPr>
            <w:r w:rsidRPr="00381C79">
              <w:t>62-200</w:t>
            </w:r>
            <w:r w:rsidRPr="00490DC0">
              <w:t xml:space="preserve"> </w:t>
            </w:r>
            <w:r w:rsidRPr="00381C79">
              <w:t>Gniezno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248 549.27 zł</w:t>
            </w:r>
          </w:p>
        </w:tc>
        <w:tc>
          <w:tcPr>
            <w:tcW w:w="556" w:type="pct"/>
            <w:vAlign w:val="center"/>
          </w:tcPr>
          <w:p w:rsidR="00CA65C8" w:rsidRPr="00381C79" w:rsidRDefault="00CA65C8" w:rsidP="00CA65C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</w:tr>
      <w:tr w:rsidR="00CA65C8" w:rsidRPr="00493F8C" w:rsidTr="00CA65C8">
        <w:tc>
          <w:tcPr>
            <w:tcW w:w="34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3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/>
              <w:jc w:val="center"/>
            </w:pPr>
            <w:r w:rsidRPr="00381C79">
              <w:t>Firma Produkcyjno Handlowo Usługowa ,,INWEST- BRUK" Paweł Tomczyk</w:t>
            </w:r>
          </w:p>
          <w:p w:rsidR="00CA65C8" w:rsidRPr="00490DC0" w:rsidRDefault="00CA65C8" w:rsidP="00CA65C8">
            <w:pPr>
              <w:jc w:val="center"/>
            </w:pPr>
            <w:r w:rsidRPr="00381C79">
              <w:t>Ogrodowa</w:t>
            </w:r>
            <w:r w:rsidRPr="00490DC0">
              <w:t xml:space="preserve"> </w:t>
            </w:r>
            <w:r w:rsidRPr="00381C79">
              <w:t>2A</w:t>
            </w:r>
          </w:p>
          <w:p w:rsidR="00CA65C8" w:rsidRPr="00490DC0" w:rsidRDefault="00CA65C8" w:rsidP="00CA65C8">
            <w:pPr>
              <w:spacing w:after="40"/>
              <w:jc w:val="center"/>
            </w:pPr>
            <w:r w:rsidRPr="00381C79">
              <w:t>63-100</w:t>
            </w:r>
            <w:r w:rsidRPr="00490DC0">
              <w:t xml:space="preserve"> </w:t>
            </w:r>
            <w:r w:rsidRPr="00381C79">
              <w:t>Śrem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235 107.69 zł</w:t>
            </w:r>
          </w:p>
        </w:tc>
        <w:tc>
          <w:tcPr>
            <w:tcW w:w="556" w:type="pct"/>
            <w:vAlign w:val="center"/>
          </w:tcPr>
          <w:p w:rsidR="00CA65C8" w:rsidRPr="00381C79" w:rsidRDefault="00CA65C8" w:rsidP="00CA65C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</w:tr>
      <w:tr w:rsidR="00CA65C8" w:rsidRPr="00493F8C" w:rsidTr="00CA65C8">
        <w:tc>
          <w:tcPr>
            <w:tcW w:w="34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4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/>
              <w:jc w:val="center"/>
            </w:pPr>
            <w:r w:rsidRPr="00381C79">
              <w:t>PLENERBUD Grzegorczyk Spółka Jawna</w:t>
            </w:r>
          </w:p>
          <w:p w:rsidR="00CA65C8" w:rsidRPr="00490DC0" w:rsidRDefault="00CA65C8" w:rsidP="00CA65C8">
            <w:pPr>
              <w:jc w:val="center"/>
            </w:pPr>
            <w:r w:rsidRPr="00381C79">
              <w:t>Wiklinowa</w:t>
            </w:r>
            <w:r w:rsidRPr="00490DC0">
              <w:t xml:space="preserve"> </w:t>
            </w:r>
            <w:r w:rsidRPr="00381C79">
              <w:t>28</w:t>
            </w:r>
          </w:p>
          <w:p w:rsidR="00CA65C8" w:rsidRPr="00490DC0" w:rsidRDefault="00CA65C8" w:rsidP="00CA65C8">
            <w:pPr>
              <w:spacing w:after="40"/>
              <w:jc w:val="center"/>
            </w:pPr>
            <w:r w:rsidRPr="00381C79">
              <w:t>62-023</w:t>
            </w:r>
            <w:r w:rsidRPr="00490DC0">
              <w:t xml:space="preserve"> </w:t>
            </w:r>
            <w:r w:rsidRPr="00381C79">
              <w:t>Gądki, Kamionki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249 502.61 zł</w:t>
            </w:r>
          </w:p>
        </w:tc>
        <w:tc>
          <w:tcPr>
            <w:tcW w:w="556" w:type="pct"/>
            <w:vAlign w:val="center"/>
          </w:tcPr>
          <w:p w:rsidR="00CA65C8" w:rsidRPr="00381C79" w:rsidRDefault="00CA65C8" w:rsidP="00CA65C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bookmarkStart w:id="0" w:name="_GoBack"/>
        <w:bookmarkEnd w:id="0"/>
      </w:tr>
      <w:tr w:rsidR="00CA65C8" w:rsidRPr="00493F8C" w:rsidTr="00CA65C8">
        <w:tc>
          <w:tcPr>
            <w:tcW w:w="34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5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40"/>
              <w:jc w:val="center"/>
            </w:pPr>
            <w:r w:rsidRPr="00381C79">
              <w:t>PUB BRUKPOL s.c.</w:t>
            </w:r>
          </w:p>
          <w:p w:rsidR="00CA65C8" w:rsidRPr="00490DC0" w:rsidRDefault="00CA65C8" w:rsidP="00CA65C8">
            <w:pPr>
              <w:jc w:val="center"/>
            </w:pPr>
            <w:r w:rsidRPr="00381C79">
              <w:t>Strzelce Wielkie</w:t>
            </w:r>
            <w:r w:rsidRPr="00490DC0">
              <w:t xml:space="preserve"> </w:t>
            </w:r>
            <w:r w:rsidRPr="00381C79">
              <w:t>81c</w:t>
            </w:r>
          </w:p>
          <w:p w:rsidR="00CA65C8" w:rsidRPr="00490DC0" w:rsidRDefault="00CA65C8" w:rsidP="00CA65C8">
            <w:pPr>
              <w:spacing w:after="40"/>
              <w:jc w:val="center"/>
            </w:pPr>
            <w:r w:rsidRPr="00381C79">
              <w:t>63-820</w:t>
            </w:r>
            <w:r w:rsidRPr="00490DC0">
              <w:t xml:space="preserve"> </w:t>
            </w:r>
            <w:r w:rsidRPr="00381C79">
              <w:t>Piaski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293 234.71 zł</w:t>
            </w:r>
          </w:p>
        </w:tc>
        <w:tc>
          <w:tcPr>
            <w:tcW w:w="556" w:type="pct"/>
            <w:vAlign w:val="center"/>
          </w:tcPr>
          <w:p w:rsidR="00CA65C8" w:rsidRPr="00381C79" w:rsidRDefault="00CA65C8" w:rsidP="00CA65C8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CA65C8" w:rsidRPr="00490DC0" w:rsidRDefault="00CA65C8" w:rsidP="00CA65C8">
            <w:pPr>
              <w:spacing w:before="120" w:after="120"/>
              <w:jc w:val="center"/>
            </w:pPr>
            <w:r w:rsidRPr="00381C7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CA65C8" w:rsidRDefault="00A80738" w:rsidP="00CA65C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381C79" w:rsidP="00173B20">
      <w:pPr>
        <w:jc w:val="right"/>
      </w:pPr>
      <w:r w:rsidRPr="00381C79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381C79">
        <w:rPr>
          <w:sz w:val="22"/>
        </w:rPr>
        <w:t>Baum</w:t>
      </w:r>
    </w:p>
    <w:sectPr w:rsidR="00C23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A68" w:rsidRDefault="00152A68">
      <w:r>
        <w:separator/>
      </w:r>
    </w:p>
  </w:endnote>
  <w:endnote w:type="continuationSeparator" w:id="0">
    <w:p w:rsidR="00152A68" w:rsidRDefault="00152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17A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7A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7A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2A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A68" w:rsidRDefault="00152A68">
      <w:r>
        <w:separator/>
      </w:r>
    </w:p>
  </w:footnote>
  <w:footnote w:type="continuationSeparator" w:id="0">
    <w:p w:rsidR="00152A68" w:rsidRDefault="00152A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C79" w:rsidRDefault="00381C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C79" w:rsidRDefault="00381C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C79" w:rsidRDefault="00381C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A68"/>
    <w:rsid w:val="00007727"/>
    <w:rsid w:val="00017720"/>
    <w:rsid w:val="00035488"/>
    <w:rsid w:val="000D7F25"/>
    <w:rsid w:val="000E00E5"/>
    <w:rsid w:val="00152A68"/>
    <w:rsid w:val="00173B20"/>
    <w:rsid w:val="001C69FF"/>
    <w:rsid w:val="0023318D"/>
    <w:rsid w:val="00317AB7"/>
    <w:rsid w:val="00381C79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A65C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B9BB3-8321-438A-A7A4-2CE0C50D4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2020-07-14T10:38:00Z</dcterms:created>
  <dcterms:modified xsi:type="dcterms:W3CDTF">2020-07-14T10:38:00Z</dcterms:modified>
</cp:coreProperties>
</file>