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B51A61" w:rsidP="006A5DF1">
      <w:pPr>
        <w:spacing w:after="240"/>
        <w:jc w:val="right"/>
        <w:rPr>
          <w:sz w:val="22"/>
          <w:szCs w:val="22"/>
        </w:rPr>
      </w:pPr>
      <w:r w:rsidRPr="00B51A61">
        <w:rPr>
          <w:sz w:val="22"/>
          <w:szCs w:val="22"/>
        </w:rPr>
        <w:t>Śrem</w:t>
      </w:r>
      <w:r w:rsidR="006A5DF1" w:rsidRPr="00D91931">
        <w:rPr>
          <w:sz w:val="22"/>
          <w:szCs w:val="22"/>
        </w:rPr>
        <w:t xml:space="preserve"> dnia: </w:t>
      </w:r>
      <w:r w:rsidRPr="00B51A61">
        <w:rPr>
          <w:sz w:val="22"/>
          <w:szCs w:val="22"/>
        </w:rPr>
        <w:t>2020-07-07</w:t>
      </w:r>
    </w:p>
    <w:p w:rsidR="006A5DF1" w:rsidRPr="00D91931" w:rsidRDefault="00B51A61" w:rsidP="006A5DF1">
      <w:pPr>
        <w:rPr>
          <w:b/>
          <w:bCs/>
          <w:sz w:val="22"/>
          <w:szCs w:val="22"/>
        </w:rPr>
      </w:pPr>
      <w:r w:rsidRPr="00B51A61">
        <w:rPr>
          <w:b/>
          <w:bCs/>
          <w:sz w:val="22"/>
          <w:szCs w:val="22"/>
        </w:rPr>
        <w:t>Gmina Śrem</w:t>
      </w:r>
    </w:p>
    <w:p w:rsidR="006A5DF1" w:rsidRPr="00BD5546" w:rsidRDefault="00B51A61" w:rsidP="006A5DF1">
      <w:pPr>
        <w:rPr>
          <w:sz w:val="22"/>
          <w:szCs w:val="22"/>
        </w:rPr>
      </w:pPr>
      <w:r w:rsidRPr="00B51A61">
        <w:rPr>
          <w:sz w:val="22"/>
          <w:szCs w:val="22"/>
        </w:rPr>
        <w:t>Plac 20 Października</w:t>
      </w:r>
      <w:r w:rsidR="006A5DF1" w:rsidRPr="00BD5546">
        <w:rPr>
          <w:sz w:val="22"/>
          <w:szCs w:val="22"/>
        </w:rPr>
        <w:t xml:space="preserve"> </w:t>
      </w:r>
      <w:r w:rsidRPr="00B51A61">
        <w:rPr>
          <w:sz w:val="22"/>
          <w:szCs w:val="22"/>
        </w:rPr>
        <w:t>1</w:t>
      </w:r>
    </w:p>
    <w:p w:rsidR="006A5DF1" w:rsidRPr="00BD5546" w:rsidRDefault="00B51A61" w:rsidP="006A5DF1">
      <w:pPr>
        <w:rPr>
          <w:sz w:val="22"/>
          <w:szCs w:val="22"/>
        </w:rPr>
      </w:pPr>
      <w:r w:rsidRPr="00B51A61">
        <w:rPr>
          <w:sz w:val="22"/>
          <w:szCs w:val="22"/>
        </w:rPr>
        <w:t>63-100</w:t>
      </w:r>
      <w:r w:rsidR="006A5DF1" w:rsidRPr="00BD5546">
        <w:rPr>
          <w:sz w:val="22"/>
          <w:szCs w:val="22"/>
        </w:rPr>
        <w:t xml:space="preserve"> </w:t>
      </w:r>
      <w:r w:rsidRPr="00B51A61">
        <w:rPr>
          <w:sz w:val="22"/>
          <w:szCs w:val="22"/>
        </w:rPr>
        <w:t>Śrem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7011">
        <w:rPr>
          <w:bCs/>
          <w:sz w:val="22"/>
          <w:szCs w:val="22"/>
          <w:highlight w:val="darkGray"/>
        </w:rPr>
        <w:t xml:space="preserve">BP.271.19.2020.BS </w:t>
      </w:r>
      <w:r w:rsidR="00B51A61" w:rsidRPr="00B51A61">
        <w:rPr>
          <w:bCs/>
          <w:sz w:val="22"/>
          <w:szCs w:val="22"/>
          <w:highlight w:val="darkGray"/>
        </w:rPr>
        <w:t>.</w:t>
      </w:r>
      <w:r w:rsidRPr="00D91931">
        <w:rPr>
          <w:sz w:val="22"/>
          <w:szCs w:val="22"/>
        </w:rPr>
        <w:tab/>
        <w:t xml:space="preserve"> 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51A61" w:rsidRPr="00B51A6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51A61" w:rsidRPr="00B51A61">
        <w:rPr>
          <w:b/>
          <w:bCs/>
          <w:sz w:val="22"/>
          <w:szCs w:val="22"/>
        </w:rPr>
        <w:t>Budowa placu rekreacyjnego przy Szkole Podstawowej nr 4 w Śremie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51A61" w:rsidRPr="00B51A61">
        <w:rPr>
          <w:b/>
          <w:sz w:val="22"/>
          <w:szCs w:val="22"/>
        </w:rPr>
        <w:t>BP.271.19.2020.BS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51A61" w:rsidRPr="00B51A61">
        <w:rPr>
          <w:b/>
          <w:sz w:val="22"/>
          <w:szCs w:val="22"/>
        </w:rPr>
        <w:t>Gmina Śrem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B51A61" w:rsidRPr="00B51A61">
        <w:rPr>
          <w:sz w:val="22"/>
          <w:szCs w:val="22"/>
        </w:rPr>
        <w:t>(</w:t>
      </w:r>
      <w:proofErr w:type="spellStart"/>
      <w:r w:rsidR="00B51A61" w:rsidRPr="00B51A61">
        <w:rPr>
          <w:sz w:val="22"/>
          <w:szCs w:val="22"/>
        </w:rPr>
        <w:t>t.j</w:t>
      </w:r>
      <w:proofErr w:type="spellEnd"/>
      <w:r w:rsidR="00B51A61" w:rsidRPr="00B51A61">
        <w:rPr>
          <w:sz w:val="22"/>
          <w:szCs w:val="22"/>
        </w:rPr>
        <w:t xml:space="preserve">. </w:t>
      </w:r>
      <w:proofErr w:type="spellStart"/>
      <w:r w:rsidR="00B51A61" w:rsidRPr="00B51A61">
        <w:rPr>
          <w:sz w:val="22"/>
          <w:szCs w:val="22"/>
        </w:rPr>
        <w:t>Dz.U</w:t>
      </w:r>
      <w:proofErr w:type="spellEnd"/>
      <w:r w:rsidR="00B51A61" w:rsidRPr="00B51A61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A61" w:rsidRPr="006A5DF1" w:rsidTr="001B63EE">
        <w:tc>
          <w:tcPr>
            <w:tcW w:w="9356" w:type="dxa"/>
            <w:shd w:val="clear" w:color="auto" w:fill="auto"/>
          </w:tcPr>
          <w:p w:rsidR="00B51A61" w:rsidRPr="006A5DF1" w:rsidRDefault="00B51A61" w:rsidP="001B63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51A61">
              <w:rPr>
                <w:b/>
                <w:bCs/>
                <w:sz w:val="22"/>
                <w:szCs w:val="22"/>
              </w:rPr>
              <w:t>1</w:t>
            </w:r>
          </w:p>
          <w:p w:rsidR="00B51A61" w:rsidRPr="00B51A61" w:rsidRDefault="00B51A61" w:rsidP="00C94D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1. Proszę o sprecyzowanie jaką zastosowano konstrukcję nawierzchni gdyż opis techniczny i przedmiar nie są ze sobą zgodne : </w:t>
            </w:r>
          </w:p>
          <w:p w:rsidR="003A7011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a). opis </w:t>
            </w:r>
            <w:proofErr w:type="spellStart"/>
            <w:r w:rsidRPr="00B51A61">
              <w:rPr>
                <w:sz w:val="22"/>
                <w:szCs w:val="22"/>
              </w:rPr>
              <w:t>tech</w:t>
            </w:r>
            <w:proofErr w:type="spellEnd"/>
            <w:r w:rsidRPr="00B51A61">
              <w:rPr>
                <w:sz w:val="22"/>
                <w:szCs w:val="22"/>
              </w:rPr>
              <w:t>. przedstawia - gr. Konstrukcji 16 cm</w:t>
            </w:r>
          </w:p>
          <w:p w:rsidR="003A7011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 - Grunt stabilizowany cementem gr 10 cm </w:t>
            </w:r>
          </w:p>
          <w:p w:rsidR="00864D54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>- Kostka betonowa gr 6 cm</w:t>
            </w:r>
          </w:p>
          <w:p w:rsidR="00864D54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 b). przedmiar robót-gr. Konstrukcji 19 cm </w:t>
            </w:r>
          </w:p>
          <w:p w:rsidR="00864D54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- Podbudowa betonowa gr. 10 cm, chudy beton B-7,5 dla wyrównania i uzupełnienia istniejącej podbudowy </w:t>
            </w:r>
          </w:p>
          <w:p w:rsidR="00B51A61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- Nawierzchnie z kostki betonowej kolorowej gr. 6 cm na podsypce cementowo-piaskowej ( kostka ciemna i jasna ) </w:t>
            </w:r>
          </w:p>
          <w:p w:rsidR="00EA0F6D" w:rsidRPr="00EA0F6D" w:rsidRDefault="00EA0F6D" w:rsidP="001B63EE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EA0F6D">
              <w:rPr>
                <w:b/>
                <w:sz w:val="22"/>
                <w:szCs w:val="22"/>
              </w:rPr>
              <w:t xml:space="preserve">Odpowiedz: Należy wykonać podbudowę betonową B-7,5 średnio grubości 10 cm i następnie na podsypce cementowo – piaskowej układamy kostkę grubości 6 cm. </w:t>
            </w:r>
          </w:p>
          <w:p w:rsidR="00B51A61" w:rsidRDefault="00B51A61" w:rsidP="00864D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2. Powołując się na naszą wiedzę i doświadczenie przy realizacji placów szkolnych ( układanie warstw ścieralnych z kostki betonowej na istniejącej warstwie ścieralnej z </w:t>
            </w:r>
            <w:proofErr w:type="spellStart"/>
            <w:r w:rsidRPr="00B51A61">
              <w:rPr>
                <w:sz w:val="22"/>
                <w:szCs w:val="22"/>
              </w:rPr>
              <w:t>mma</w:t>
            </w:r>
            <w:proofErr w:type="spellEnd"/>
            <w:r w:rsidRPr="00B51A61">
              <w:rPr>
                <w:sz w:val="22"/>
                <w:szCs w:val="22"/>
              </w:rPr>
              <w:t xml:space="preserve">) proszę rozważyć zmianę grubości kostki z 6 cm na 8 cm. </w:t>
            </w:r>
          </w:p>
          <w:p w:rsidR="00EA0F6D" w:rsidRPr="001E530A" w:rsidRDefault="00EA0F6D" w:rsidP="00864D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E530A">
              <w:rPr>
                <w:b/>
                <w:sz w:val="22"/>
                <w:szCs w:val="22"/>
              </w:rPr>
              <w:t xml:space="preserve">Odpowiedz: </w:t>
            </w:r>
            <w:r w:rsidR="001E530A" w:rsidRPr="001E530A">
              <w:rPr>
                <w:b/>
                <w:sz w:val="22"/>
                <w:szCs w:val="22"/>
              </w:rPr>
              <w:t xml:space="preserve">Zamawiający pozostaje przy grubości kostki 6 cm. </w:t>
            </w:r>
          </w:p>
          <w:p w:rsidR="00B51A61" w:rsidRPr="00B51A61" w:rsidRDefault="00B51A61" w:rsidP="00864D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3. Proszę o sprecyzowanie czy ława pod opornik ma być ułożona na betonie czy na piasku gdyż opis techniczny i przedmiar nie są ze sobą zgodne: </w:t>
            </w:r>
          </w:p>
          <w:p w:rsidR="00864D54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a). opis </w:t>
            </w:r>
            <w:proofErr w:type="spellStart"/>
            <w:r w:rsidRPr="00B51A61">
              <w:rPr>
                <w:sz w:val="22"/>
                <w:szCs w:val="22"/>
              </w:rPr>
              <w:t>tech</w:t>
            </w:r>
            <w:proofErr w:type="spellEnd"/>
            <w:r w:rsidRPr="00B51A61">
              <w:rPr>
                <w:sz w:val="22"/>
                <w:szCs w:val="22"/>
              </w:rPr>
              <w:t xml:space="preserve">. </w:t>
            </w:r>
            <w:r w:rsidR="00864D54" w:rsidRPr="00B51A61">
              <w:rPr>
                <w:sz w:val="22"/>
                <w:szCs w:val="22"/>
              </w:rPr>
              <w:t>P</w:t>
            </w:r>
            <w:r w:rsidRPr="00B51A61">
              <w:rPr>
                <w:sz w:val="22"/>
                <w:szCs w:val="22"/>
              </w:rPr>
              <w:t>rzedstawia</w:t>
            </w:r>
          </w:p>
          <w:p w:rsidR="00B51A61" w:rsidRPr="00B51A61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 - Krawędzie ścieżek wykonać z obrzeży betonowych o wymiarach 8x30 cm na podbudowie piaskowej gr. 10cm </w:t>
            </w:r>
          </w:p>
          <w:p w:rsidR="00864D54" w:rsidRDefault="00B51A61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lastRenderedPageBreak/>
              <w:t xml:space="preserve">b). przedmiar robót </w:t>
            </w:r>
          </w:p>
          <w:p w:rsidR="00B51A61" w:rsidRDefault="00864D54" w:rsidP="001B63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ł</w:t>
            </w:r>
            <w:r w:rsidR="00B51A61" w:rsidRPr="00B51A61">
              <w:rPr>
                <w:sz w:val="22"/>
                <w:szCs w:val="22"/>
              </w:rPr>
              <w:t xml:space="preserve">awa pod krawężnik betonowa z oporem 6,24 m3 </w:t>
            </w:r>
          </w:p>
          <w:p w:rsidR="001E530A" w:rsidRPr="0062548D" w:rsidRDefault="001E530A" w:rsidP="001B63EE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62548D">
              <w:rPr>
                <w:b/>
                <w:sz w:val="22"/>
                <w:szCs w:val="22"/>
              </w:rPr>
              <w:t xml:space="preserve">Odpowiedz: </w:t>
            </w:r>
            <w:r w:rsidR="0062548D" w:rsidRPr="0062548D">
              <w:rPr>
                <w:b/>
                <w:sz w:val="22"/>
                <w:szCs w:val="22"/>
              </w:rPr>
              <w:t xml:space="preserve">Krawędzie ścieżek należy wykonać z obrzeży betonowych 8x30 cm na podsypce cementowo – piaskowej na uprzednio wykonanej ławie betonowej z oporem. </w:t>
            </w:r>
          </w:p>
          <w:p w:rsidR="00B51A61" w:rsidRDefault="00B51A61" w:rsidP="00864D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4. Na stronie https://e-ProPublico.pl/ dotyczącej zamówienia </w:t>
            </w:r>
            <w:proofErr w:type="spellStart"/>
            <w:r w:rsidRPr="00B51A61">
              <w:rPr>
                <w:sz w:val="22"/>
                <w:szCs w:val="22"/>
              </w:rPr>
              <w:t>pt</w:t>
            </w:r>
            <w:proofErr w:type="spellEnd"/>
            <w:r w:rsidRPr="00B51A61">
              <w:rPr>
                <w:sz w:val="22"/>
                <w:szCs w:val="22"/>
              </w:rPr>
              <w:t xml:space="preserve">; Budowa placu rekreacyjnego przy Szkole Podstawowej nr 4 w Śremie ,, załączona jest dokumentacja techniczna dotycząca zamówienia </w:t>
            </w:r>
            <w:proofErr w:type="spellStart"/>
            <w:r w:rsidRPr="00B51A61">
              <w:rPr>
                <w:sz w:val="22"/>
                <w:szCs w:val="22"/>
              </w:rPr>
              <w:t>pt</w:t>
            </w:r>
            <w:proofErr w:type="spellEnd"/>
            <w:r w:rsidRPr="00B51A61">
              <w:rPr>
                <w:sz w:val="22"/>
                <w:szCs w:val="22"/>
              </w:rPr>
              <w:t xml:space="preserve">; ,, Modernizacja istniejącego tarasu, placu manewrowego i chodników przy przedszkolu nr 3 Jarzębinka w Śremie „,. Proszę o umieszczenie prawidłowej dokumentacji. </w:t>
            </w:r>
          </w:p>
          <w:p w:rsidR="0062548D" w:rsidRPr="00F65894" w:rsidRDefault="00CC627F" w:rsidP="00864D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Odpowiedz: N</w:t>
            </w:r>
            <w:bookmarkStart w:id="0" w:name="_GoBack"/>
            <w:bookmarkEnd w:id="0"/>
            <w:r w:rsidR="0062548D" w:rsidRPr="00F65894">
              <w:rPr>
                <w:b/>
                <w:sz w:val="22"/>
                <w:szCs w:val="22"/>
              </w:rPr>
              <w:t xml:space="preserve">a stronie </w:t>
            </w:r>
            <w:hyperlink r:id="rId8" w:history="1">
              <w:r w:rsidR="0062548D" w:rsidRPr="00F65894">
                <w:rPr>
                  <w:rStyle w:val="Hipercze"/>
                  <w:b/>
                  <w:sz w:val="22"/>
                  <w:szCs w:val="22"/>
                </w:rPr>
                <w:t>https://e-ProPublico.pl/</w:t>
              </w:r>
            </w:hyperlink>
            <w:r w:rsidR="0062548D" w:rsidRPr="00F65894">
              <w:rPr>
                <w:b/>
                <w:sz w:val="22"/>
                <w:szCs w:val="22"/>
              </w:rPr>
              <w:t xml:space="preserve"> została umieszczona </w:t>
            </w:r>
            <w:r w:rsidR="00F65894" w:rsidRPr="00F65894">
              <w:rPr>
                <w:b/>
                <w:sz w:val="22"/>
                <w:szCs w:val="22"/>
              </w:rPr>
              <w:t xml:space="preserve">prawidłowa dokumentacja dot. zamówienia na budowę placu rekreacyjnego przy Szkole Podstawowej nr 4 w Śremie. </w:t>
            </w:r>
          </w:p>
          <w:p w:rsidR="00B51A61" w:rsidRDefault="00B51A61" w:rsidP="00864D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51A61">
              <w:rPr>
                <w:sz w:val="22"/>
                <w:szCs w:val="22"/>
              </w:rPr>
              <w:t xml:space="preserve">5. Proszę o informację w którym miejscu ma zostać wykonana pozycja z przedmiaru </w:t>
            </w:r>
            <w:proofErr w:type="spellStart"/>
            <w:r w:rsidRPr="00B51A61">
              <w:rPr>
                <w:sz w:val="22"/>
                <w:szCs w:val="22"/>
              </w:rPr>
              <w:t>pt</w:t>
            </w:r>
            <w:proofErr w:type="spellEnd"/>
            <w:r w:rsidRPr="00B51A61">
              <w:rPr>
                <w:sz w:val="22"/>
                <w:szCs w:val="22"/>
              </w:rPr>
              <w:t>; ,, Malowanie farbą chlorokauczuk</w:t>
            </w:r>
            <w:r w:rsidR="0021177B">
              <w:rPr>
                <w:sz w:val="22"/>
                <w:szCs w:val="22"/>
              </w:rPr>
              <w:t>ową strzałek i symboli ręcznie „</w:t>
            </w:r>
            <w:r w:rsidRPr="00B51A61">
              <w:rPr>
                <w:sz w:val="22"/>
                <w:szCs w:val="22"/>
              </w:rPr>
              <w:t xml:space="preserve"> w ilości 25 m2 ? Jedyne symbole zaznaczone</w:t>
            </w:r>
            <w:r w:rsidR="0021177B">
              <w:rPr>
                <w:sz w:val="22"/>
                <w:szCs w:val="22"/>
              </w:rPr>
              <w:t xml:space="preserve"> z PZT to ,, SP”</w:t>
            </w:r>
            <w:r w:rsidRPr="00B51A61">
              <w:rPr>
                <w:sz w:val="22"/>
                <w:szCs w:val="22"/>
              </w:rPr>
              <w:t>, jednak powierzchnia tego symbolu nie ma 25 m2.</w:t>
            </w:r>
          </w:p>
          <w:p w:rsidR="00F65894" w:rsidRDefault="00F65894" w:rsidP="00864D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9C7817">
              <w:rPr>
                <w:b/>
                <w:sz w:val="22"/>
                <w:szCs w:val="22"/>
              </w:rPr>
              <w:t xml:space="preserve">Odpowiedz: </w:t>
            </w:r>
            <w:r w:rsidR="009C7817" w:rsidRPr="009C7817">
              <w:rPr>
                <w:b/>
                <w:sz w:val="22"/>
                <w:szCs w:val="22"/>
              </w:rPr>
              <w:t xml:space="preserve">Należy wymalować numery i oznaczenia klas wg wskazań inwestora i użytkownika w trakcie realizacji budowy. </w:t>
            </w:r>
          </w:p>
          <w:p w:rsidR="009C7817" w:rsidRDefault="009C7817" w:rsidP="00864D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9C7817" w:rsidRPr="009C7817" w:rsidRDefault="009C7817" w:rsidP="00864D5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Ze względu na krótki opis techniczny należy korzystać z danych szczegółowo opisanych w kosztorysie. </w:t>
            </w:r>
          </w:p>
          <w:p w:rsidR="00B51A61" w:rsidRPr="00B51A61" w:rsidRDefault="00B51A61" w:rsidP="001B63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3A7011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Sławomir Baum 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DDF" w:rsidRDefault="00A82DDF">
      <w:r>
        <w:separator/>
      </w:r>
    </w:p>
  </w:endnote>
  <w:endnote w:type="continuationSeparator" w:id="0">
    <w:p w:rsidR="00A82DDF" w:rsidRDefault="00A82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3555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62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DDF" w:rsidRDefault="00A82DDF">
      <w:r>
        <w:separator/>
      </w:r>
    </w:p>
  </w:footnote>
  <w:footnote w:type="continuationSeparator" w:id="0">
    <w:p w:rsidR="00A82DDF" w:rsidRDefault="00A82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61" w:rsidRDefault="00B51A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61" w:rsidRDefault="00B51A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A61" w:rsidRDefault="00B51A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DDF"/>
    <w:rsid w:val="00031374"/>
    <w:rsid w:val="000A1097"/>
    <w:rsid w:val="000E2A8F"/>
    <w:rsid w:val="0012774F"/>
    <w:rsid w:val="00144B7A"/>
    <w:rsid w:val="00180C6E"/>
    <w:rsid w:val="001E530A"/>
    <w:rsid w:val="0021177B"/>
    <w:rsid w:val="003A7011"/>
    <w:rsid w:val="004848F3"/>
    <w:rsid w:val="004A75F2"/>
    <w:rsid w:val="00502E96"/>
    <w:rsid w:val="005144A9"/>
    <w:rsid w:val="00520165"/>
    <w:rsid w:val="005B1B08"/>
    <w:rsid w:val="0062548D"/>
    <w:rsid w:val="00632C3C"/>
    <w:rsid w:val="00662BDB"/>
    <w:rsid w:val="006A5DF1"/>
    <w:rsid w:val="006B7198"/>
    <w:rsid w:val="006D4AB3"/>
    <w:rsid w:val="006F3B81"/>
    <w:rsid w:val="007D7198"/>
    <w:rsid w:val="00864D54"/>
    <w:rsid w:val="00870F9F"/>
    <w:rsid w:val="00897AB0"/>
    <w:rsid w:val="008A3553"/>
    <w:rsid w:val="009C7817"/>
    <w:rsid w:val="00A82DDF"/>
    <w:rsid w:val="00A905AC"/>
    <w:rsid w:val="00B51A61"/>
    <w:rsid w:val="00BA6584"/>
    <w:rsid w:val="00BE7BFD"/>
    <w:rsid w:val="00C370F2"/>
    <w:rsid w:val="00C44EEC"/>
    <w:rsid w:val="00C94D17"/>
    <w:rsid w:val="00CC627F"/>
    <w:rsid w:val="00D22FFA"/>
    <w:rsid w:val="00D8461B"/>
    <w:rsid w:val="00D915F2"/>
    <w:rsid w:val="00DF32E8"/>
    <w:rsid w:val="00E21B49"/>
    <w:rsid w:val="00E2789F"/>
    <w:rsid w:val="00E35555"/>
    <w:rsid w:val="00E72428"/>
    <w:rsid w:val="00EA0F6D"/>
    <w:rsid w:val="00EA14B3"/>
    <w:rsid w:val="00EA416E"/>
    <w:rsid w:val="00F6589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6254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6254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458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4</cp:revision>
  <cp:lastPrinted>2020-07-07T11:52:00Z</cp:lastPrinted>
  <dcterms:created xsi:type="dcterms:W3CDTF">2020-07-07T11:45:00Z</dcterms:created>
  <dcterms:modified xsi:type="dcterms:W3CDTF">2020-07-07T11:53:00Z</dcterms:modified>
</cp:coreProperties>
</file>