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2A718F">
      <w:pPr>
        <w:rPr>
          <w:b/>
          <w:bCs/>
          <w:sz w:val="24"/>
        </w:rPr>
      </w:pPr>
      <w:bookmarkStart w:id="0" w:name="_GoBack"/>
      <w:bookmarkEnd w:id="0"/>
      <w:r w:rsidRPr="002A718F">
        <w:rPr>
          <w:b/>
          <w:bCs/>
          <w:sz w:val="24"/>
        </w:rPr>
        <w:t>Gmina Śrem</w:t>
      </w:r>
    </w:p>
    <w:p w:rsidR="00EF1037" w:rsidRDefault="002A718F">
      <w:pPr>
        <w:rPr>
          <w:b/>
          <w:bCs/>
          <w:sz w:val="24"/>
        </w:rPr>
      </w:pPr>
      <w:r w:rsidRPr="002A718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2A718F">
        <w:rPr>
          <w:b/>
          <w:bCs/>
          <w:sz w:val="24"/>
        </w:rPr>
        <w:t>1</w:t>
      </w:r>
    </w:p>
    <w:p w:rsidR="00EF1037" w:rsidRDefault="002A718F">
      <w:pPr>
        <w:rPr>
          <w:b/>
          <w:bCs/>
          <w:sz w:val="24"/>
        </w:rPr>
      </w:pPr>
      <w:r w:rsidRPr="002A718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2A718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A718F" w:rsidRPr="002A718F">
        <w:rPr>
          <w:bCs/>
          <w:sz w:val="24"/>
          <w:szCs w:val="24"/>
        </w:rPr>
        <w:t>BP.271.12.2020.BS</w:t>
      </w:r>
      <w:r w:rsidR="00EF1037">
        <w:rPr>
          <w:sz w:val="24"/>
        </w:rPr>
        <w:tab/>
        <w:t xml:space="preserve"> </w:t>
      </w:r>
      <w:r w:rsidR="002A718F" w:rsidRPr="002A718F">
        <w:rPr>
          <w:sz w:val="24"/>
        </w:rPr>
        <w:t>Śrem</w:t>
      </w:r>
      <w:r w:rsidR="00EF1037">
        <w:rPr>
          <w:sz w:val="24"/>
        </w:rPr>
        <w:t xml:space="preserve"> dnia: </w:t>
      </w:r>
      <w:r w:rsidR="002A718F" w:rsidRPr="002A718F">
        <w:rPr>
          <w:sz w:val="24"/>
        </w:rPr>
        <w:t>2020-04-02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A718F" w:rsidRPr="002A718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A718F" w:rsidP="00057D02">
      <w:pPr>
        <w:spacing w:before="120" w:after="240"/>
        <w:jc w:val="center"/>
        <w:rPr>
          <w:sz w:val="24"/>
          <w:szCs w:val="24"/>
        </w:rPr>
      </w:pPr>
      <w:r w:rsidRPr="002A718F">
        <w:rPr>
          <w:b/>
          <w:sz w:val="24"/>
          <w:szCs w:val="24"/>
        </w:rPr>
        <w:t>Budowa budynku zaplecza technicznego wraz z szatniami i trybunami oraz wewnętrzną instalacją gazu w parku im Powstańców Wielkopolskich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A718F" w:rsidRPr="002A718F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A718F" w:rsidRPr="002A718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A718F" w:rsidRPr="002A718F">
        <w:rPr>
          <w:b/>
          <w:sz w:val="24"/>
          <w:szCs w:val="22"/>
        </w:rPr>
        <w:t>Budowa budynku zaplecza technicznego wraz z szatniami i trybunami oraz wewnętrzną instalacją gazu w parku im Powstańców Wielkopolskich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2A718F" w:rsidP="00E02559">
      <w:pPr>
        <w:spacing w:before="120" w:after="120" w:line="360" w:lineRule="auto"/>
        <w:jc w:val="both"/>
        <w:rPr>
          <w:bCs/>
          <w:sz w:val="24"/>
        </w:rPr>
      </w:pPr>
      <w:r w:rsidRPr="002A718F">
        <w:rPr>
          <w:bCs/>
          <w:sz w:val="24"/>
        </w:rPr>
        <w:t>w pkt 6.2. pkt 2 tabeli otrzymuje brzmienie: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B62BF7" w:rsidRPr="00B62BF7" w:rsidTr="00B62BF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BF7" w:rsidRPr="00B62BF7" w:rsidRDefault="00B62BF7" w:rsidP="00B62BF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62BF7">
              <w:rPr>
                <w:sz w:val="24"/>
                <w:szCs w:val="24"/>
              </w:rPr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BF7" w:rsidRPr="00B62BF7" w:rsidRDefault="00B62BF7" w:rsidP="00B62BF7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B62BF7">
              <w:rPr>
                <w:b/>
                <w:bCs/>
                <w:sz w:val="24"/>
                <w:szCs w:val="24"/>
              </w:rPr>
              <w:t>Zdolność techniczna lub zawodowa</w:t>
            </w:r>
          </w:p>
          <w:p w:rsidR="00B62BF7" w:rsidRPr="00B62BF7" w:rsidRDefault="00B62BF7" w:rsidP="00B62BF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62BF7">
              <w:rPr>
                <w:sz w:val="24"/>
                <w:szCs w:val="24"/>
              </w:rPr>
              <w:t>O udzielenie zamówienia publicznego mogą ubiegać się wykonawcy, którzy spełniają warunki, dotyczące  zdolności technicznej lub zawodowej tj:</w:t>
            </w:r>
          </w:p>
          <w:p w:rsidR="00B62BF7" w:rsidRPr="00B62BF7" w:rsidRDefault="00B62BF7" w:rsidP="00B62BF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62BF7">
              <w:rPr>
                <w:sz w:val="24"/>
                <w:szCs w:val="24"/>
              </w:rPr>
              <w:t>1)Wykażą, że dysonują:</w:t>
            </w:r>
          </w:p>
          <w:p w:rsidR="00B62BF7" w:rsidRPr="00B62BF7" w:rsidRDefault="00B62BF7" w:rsidP="00B62BF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62BF7">
              <w:rPr>
                <w:sz w:val="24"/>
                <w:szCs w:val="24"/>
              </w:rPr>
              <w:t xml:space="preserve">- 1 osobą posiadającą uprawnienia do kierowania robotami w specjalności konstrukcyjno-budowlanej bez ograniczeń, </w:t>
            </w:r>
          </w:p>
          <w:p w:rsidR="00B62BF7" w:rsidRPr="00B62BF7" w:rsidRDefault="00B62BF7" w:rsidP="00B62BF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62BF7">
              <w:rPr>
                <w:sz w:val="24"/>
                <w:szCs w:val="24"/>
              </w:rPr>
              <w:t xml:space="preserve">- 1 osobą posiadającą uprawnienia do kierowania robotami w specjalności elektrycznej bez ograniczeń, </w:t>
            </w:r>
          </w:p>
          <w:p w:rsidR="00B62BF7" w:rsidRPr="00B62BF7" w:rsidRDefault="00B62BF7" w:rsidP="00B62BF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62BF7">
              <w:rPr>
                <w:sz w:val="24"/>
                <w:szCs w:val="24"/>
              </w:rPr>
              <w:t>- 1 osobą posiadająca uprawnienia do kierowania robotami w specjalności sanitarnej bez ograniczeń;</w:t>
            </w:r>
          </w:p>
          <w:p w:rsidR="00B62BF7" w:rsidRPr="00D51A7A" w:rsidRDefault="00B62BF7" w:rsidP="00B62BF7">
            <w:pPr>
              <w:spacing w:before="60" w:after="120"/>
              <w:jc w:val="both"/>
              <w:rPr>
                <w:color w:val="FF0000"/>
                <w:sz w:val="24"/>
                <w:szCs w:val="24"/>
              </w:rPr>
            </w:pPr>
            <w:r w:rsidRPr="00B62BF7">
              <w:rPr>
                <w:sz w:val="24"/>
                <w:szCs w:val="24"/>
              </w:rPr>
              <w:t xml:space="preserve">2) wykażą że wykonali należycie co najmniej 2 roboty polegające na budowie obiektów użyteczności publicznej na kwotę co najmniej 3 mln zł każda, </w:t>
            </w:r>
            <w:r w:rsidRPr="00D51A7A">
              <w:rPr>
                <w:color w:val="FF0000"/>
                <w:sz w:val="24"/>
                <w:szCs w:val="24"/>
              </w:rPr>
              <w:t xml:space="preserve">albo </w:t>
            </w:r>
            <w:r w:rsidR="00D51A7A" w:rsidRPr="00D51A7A">
              <w:rPr>
                <w:color w:val="FF0000"/>
                <w:sz w:val="24"/>
                <w:szCs w:val="24"/>
              </w:rPr>
              <w:lastRenderedPageBreak/>
              <w:t>1 robotę polegającą na budowie obiektów użyteczności publicznej na kwotę co najmniej 3 000 000 zł oraz 2 robót polegających na budowie obiektów użyteczności publicznej na kwotę co najmniej 1 200 000 zł</w:t>
            </w:r>
          </w:p>
          <w:p w:rsidR="00B62BF7" w:rsidRPr="00B62BF7" w:rsidRDefault="00B62BF7" w:rsidP="00B62BF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62BF7">
              <w:rPr>
                <w:sz w:val="24"/>
                <w:szCs w:val="24"/>
              </w:rPr>
              <w:t xml:space="preserve">3) wykażą, że zatrudniają na umowę o pracę co najmniej 14 pracowników. </w:t>
            </w:r>
          </w:p>
          <w:p w:rsidR="00B62BF7" w:rsidRPr="00B62BF7" w:rsidRDefault="00B62BF7" w:rsidP="00B62BF7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62BF7">
              <w:rPr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B62BF7" w:rsidRDefault="00B62BF7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2A718F" w:rsidP="00E02559">
      <w:pPr>
        <w:pStyle w:val="Tekstpodstawowy"/>
        <w:jc w:val="right"/>
        <w:rPr>
          <w:szCs w:val="24"/>
        </w:rPr>
      </w:pPr>
      <w:r w:rsidRPr="002A718F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2A718F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703" w:rsidRDefault="00731703">
      <w:r>
        <w:separator/>
      </w:r>
    </w:p>
  </w:endnote>
  <w:endnote w:type="continuationSeparator" w:id="0">
    <w:p w:rsidR="00731703" w:rsidRDefault="00731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00E3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3170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703" w:rsidRDefault="00731703">
      <w:r>
        <w:separator/>
      </w:r>
    </w:p>
  </w:footnote>
  <w:footnote w:type="continuationSeparator" w:id="0">
    <w:p w:rsidR="00731703" w:rsidRDefault="007317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18F" w:rsidRDefault="002A71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18F" w:rsidRDefault="002A71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18F" w:rsidRDefault="002A71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03"/>
    <w:rsid w:val="00057D02"/>
    <w:rsid w:val="000613E0"/>
    <w:rsid w:val="001A571A"/>
    <w:rsid w:val="002A718F"/>
    <w:rsid w:val="002B1C74"/>
    <w:rsid w:val="00384EFD"/>
    <w:rsid w:val="004222DA"/>
    <w:rsid w:val="00460DC4"/>
    <w:rsid w:val="005079A4"/>
    <w:rsid w:val="0055546F"/>
    <w:rsid w:val="006D4AE5"/>
    <w:rsid w:val="00700E3A"/>
    <w:rsid w:val="00731703"/>
    <w:rsid w:val="00854803"/>
    <w:rsid w:val="0087224A"/>
    <w:rsid w:val="009149C3"/>
    <w:rsid w:val="00953AA1"/>
    <w:rsid w:val="0095641D"/>
    <w:rsid w:val="009D169F"/>
    <w:rsid w:val="00B361A9"/>
    <w:rsid w:val="00B62BF7"/>
    <w:rsid w:val="00C152AE"/>
    <w:rsid w:val="00D1574A"/>
    <w:rsid w:val="00D248D2"/>
    <w:rsid w:val="00D51A7A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2020-04-02T08:03:00Z</dcterms:created>
  <dcterms:modified xsi:type="dcterms:W3CDTF">2020-04-02T08:03:00Z</dcterms:modified>
</cp:coreProperties>
</file>