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E1A" w:rsidRDefault="00CD7E1A">
      <w:pPr>
        <w:spacing w:before="360"/>
        <w:rPr>
          <w:b/>
          <w:bCs/>
        </w:rPr>
      </w:pPr>
      <w:r w:rsidRPr="00D40860">
        <w:rPr>
          <w:b/>
          <w:bCs/>
        </w:rPr>
        <w:t>Gmina Śrem</w:t>
      </w:r>
    </w:p>
    <w:p w:rsidR="00CD7E1A" w:rsidRDefault="00CD7E1A">
      <w:pPr>
        <w:rPr>
          <w:b/>
          <w:bCs/>
        </w:rPr>
      </w:pPr>
      <w:r w:rsidRPr="00D40860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D40860">
        <w:rPr>
          <w:b/>
          <w:bCs/>
        </w:rPr>
        <w:t>1</w:t>
      </w:r>
    </w:p>
    <w:p w:rsidR="00CD7E1A" w:rsidRDefault="00CD7E1A">
      <w:pPr>
        <w:rPr>
          <w:b/>
          <w:bCs/>
        </w:rPr>
      </w:pPr>
      <w:r w:rsidRPr="00D40860">
        <w:rPr>
          <w:b/>
          <w:bCs/>
        </w:rPr>
        <w:t>63-100</w:t>
      </w:r>
      <w:r>
        <w:rPr>
          <w:b/>
          <w:bCs/>
        </w:rPr>
        <w:t xml:space="preserve"> </w:t>
      </w:r>
      <w:r w:rsidRPr="00D40860">
        <w:rPr>
          <w:b/>
          <w:bCs/>
        </w:rPr>
        <w:t>Śrem</w:t>
      </w:r>
    </w:p>
    <w:p w:rsidR="00CD7E1A" w:rsidRPr="004569EF" w:rsidRDefault="00CD7E1A" w:rsidP="004569EF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Pr="00D40860">
        <w:rPr>
          <w:b/>
          <w:bCs/>
        </w:rPr>
        <w:t>BP.271.41.2019.BS/5</w:t>
      </w:r>
      <w:r>
        <w:tab/>
        <w:t xml:space="preserve"> </w:t>
      </w:r>
      <w:r w:rsidRPr="00D40860">
        <w:t>Śrem</w:t>
      </w:r>
      <w:r w:rsidR="000D4251">
        <w:t xml:space="preserve"> dnia: 2020-02-28</w:t>
      </w:r>
    </w:p>
    <w:p w:rsidR="00CD7E1A" w:rsidRDefault="00CD7E1A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CD7E1A" w:rsidRDefault="00CD7E1A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CD7E1A" w:rsidRDefault="00CD7E1A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CD7E1A" w:rsidRDefault="00CD7E1A">
      <w:pPr>
        <w:spacing w:before="120" w:after="120"/>
        <w:jc w:val="both"/>
        <w:rPr>
          <w:bCs/>
        </w:rPr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D40860">
        <w:t>(</w:t>
      </w:r>
      <w:proofErr w:type="spellStart"/>
      <w:r w:rsidRPr="00D40860">
        <w:t>t.j</w:t>
      </w:r>
      <w:proofErr w:type="spellEnd"/>
      <w:r w:rsidRPr="00D40860">
        <w:t xml:space="preserve">. </w:t>
      </w:r>
      <w:proofErr w:type="spellStart"/>
      <w:r w:rsidRPr="00D40860">
        <w:t>Dz.U</w:t>
      </w:r>
      <w:proofErr w:type="spellEnd"/>
      <w:r w:rsidRPr="00D40860">
        <w:t>. z 2019 r. poz. 1843)</w:t>
      </w:r>
      <w:r>
        <w:t xml:space="preserve"> </w:t>
      </w:r>
      <w:r>
        <w:rPr>
          <w:bCs/>
        </w:rPr>
        <w:t xml:space="preserve">w trybie </w:t>
      </w:r>
      <w:r w:rsidRPr="00D4086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CD7E1A" w:rsidRDefault="00CD7E1A">
      <w:pPr>
        <w:spacing w:before="120" w:after="120"/>
        <w:jc w:val="center"/>
        <w:rPr>
          <w:b/>
        </w:rPr>
      </w:pPr>
      <w:r w:rsidRPr="00D40860">
        <w:rPr>
          <w:b/>
        </w:rPr>
        <w:t>Budowa ścieżek rowerowych w kierunku Zbrudzewa, odcinek 0+325 - 2+322, w kierunku Mechlina odcinek 0+325 - 0+748</w:t>
      </w:r>
    </w:p>
    <w:p w:rsidR="00CD7E1A" w:rsidRDefault="00CD7E1A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4569EF" w:rsidRDefault="004569EF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CD7E1A" w:rsidTr="00F5218B">
        <w:trPr>
          <w:cantSplit/>
        </w:trPr>
        <w:tc>
          <w:tcPr>
            <w:tcW w:w="9210" w:type="dxa"/>
          </w:tcPr>
          <w:p w:rsidR="00CD7E1A" w:rsidRDefault="00CD7E1A" w:rsidP="007378A6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D40860">
              <w:rPr>
                <w:b/>
              </w:rPr>
              <w:t>Spiner</w:t>
            </w:r>
            <w:proofErr w:type="spellEnd"/>
            <w:r>
              <w:rPr>
                <w:b/>
              </w:rPr>
              <w:t>-KOMPLEX-BRUK-</w:t>
            </w:r>
            <w:proofErr w:type="spellStart"/>
            <w:r w:rsidRPr="00D40860">
              <w:rPr>
                <w:b/>
              </w:rPr>
              <w:t>Inwest</w:t>
            </w:r>
            <w:proofErr w:type="spellEnd"/>
            <w:r w:rsidRPr="00D40860">
              <w:rPr>
                <w:b/>
              </w:rPr>
              <w:t xml:space="preserve">-Bruk (Lider Przedsiębiorstwo Wielobranżowe </w:t>
            </w:r>
            <w:r>
              <w:rPr>
                <w:b/>
              </w:rPr>
              <w:t xml:space="preserve">     </w:t>
            </w:r>
            <w:proofErr w:type="spellStart"/>
            <w:r w:rsidRPr="00D40860">
              <w:rPr>
                <w:b/>
              </w:rPr>
              <w:t>Spiner</w:t>
            </w:r>
            <w:proofErr w:type="spellEnd"/>
            <w:r w:rsidRPr="00D40860">
              <w:rPr>
                <w:b/>
              </w:rPr>
              <w:t xml:space="preserve"> Michał Janowski)</w:t>
            </w:r>
          </w:p>
          <w:p w:rsidR="00CD7E1A" w:rsidRDefault="00CD7E1A" w:rsidP="007378A6">
            <w:pPr>
              <w:spacing w:line="360" w:lineRule="auto"/>
              <w:ind w:firstLine="284"/>
              <w:jc w:val="both"/>
              <w:rPr>
                <w:b/>
              </w:rPr>
            </w:pPr>
            <w:r w:rsidRPr="00D40860">
              <w:rPr>
                <w:b/>
              </w:rPr>
              <w:t>Szymanowo, ul. Świerkowa</w:t>
            </w:r>
            <w:r>
              <w:rPr>
                <w:b/>
              </w:rPr>
              <w:t xml:space="preserve"> </w:t>
            </w:r>
            <w:r w:rsidRPr="00D40860">
              <w:rPr>
                <w:b/>
              </w:rPr>
              <w:t>4</w:t>
            </w:r>
          </w:p>
          <w:p w:rsidR="00CD7E1A" w:rsidRDefault="00CD7E1A" w:rsidP="007378A6">
            <w:pPr>
              <w:spacing w:line="360" w:lineRule="auto"/>
              <w:ind w:firstLine="284"/>
              <w:jc w:val="both"/>
              <w:rPr>
                <w:b/>
              </w:rPr>
            </w:pPr>
            <w:r w:rsidRPr="00D40860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D40860">
              <w:rPr>
                <w:b/>
              </w:rPr>
              <w:t>Śrem</w:t>
            </w:r>
          </w:p>
          <w:p w:rsidR="00CD7E1A" w:rsidRDefault="00CD7E1A" w:rsidP="007378A6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CD7E1A" w:rsidRDefault="00CD7E1A" w:rsidP="007378A6">
            <w:pPr>
              <w:spacing w:line="360" w:lineRule="auto"/>
              <w:ind w:firstLine="284"/>
              <w:jc w:val="both"/>
              <w:rPr>
                <w:b/>
              </w:rPr>
            </w:pPr>
            <w:r w:rsidRPr="00D40860">
              <w:t>Budowa ścieżek rowerowych w kierunku Zbrudzewa, odcinek 0+325 - 2+322, w kierunku Mechlina odcinek 0+325 - 0+748</w:t>
            </w:r>
            <w:r>
              <w:t xml:space="preserve"> za cenę </w:t>
            </w:r>
            <w:r w:rsidRPr="00D40860">
              <w:rPr>
                <w:b/>
              </w:rPr>
              <w:t>5 350 500.00 zł</w:t>
            </w:r>
          </w:p>
          <w:p w:rsidR="00CD7E1A" w:rsidRDefault="00CD7E1A" w:rsidP="007378A6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CD7E1A" w:rsidRPr="00D40860" w:rsidRDefault="00CD7E1A" w:rsidP="007378A6">
            <w:pPr>
              <w:spacing w:line="360" w:lineRule="auto"/>
              <w:ind w:firstLine="284"/>
              <w:jc w:val="both"/>
            </w:pPr>
            <w:r w:rsidRPr="00D40860">
              <w:t>Uzasadnienie prawne: art. 91 ust. 1 ustawy PZP.</w:t>
            </w:r>
          </w:p>
          <w:p w:rsidR="00CD7E1A" w:rsidRDefault="00CD7E1A" w:rsidP="007378A6">
            <w:pPr>
              <w:spacing w:line="360" w:lineRule="auto"/>
              <w:ind w:firstLine="284"/>
              <w:jc w:val="both"/>
            </w:pPr>
            <w:r w:rsidRPr="00D40860">
              <w:t>Uzasadnienie faktyczne: Najkorzystniejsza ze złożonych ofert w postępowaniu, która jest w pełni zgodna z SIWZ.</w:t>
            </w:r>
          </w:p>
        </w:tc>
      </w:tr>
    </w:tbl>
    <w:p w:rsidR="00CD7E1A" w:rsidRDefault="00CD7E1A" w:rsidP="000B6515">
      <w:pPr>
        <w:spacing w:before="120" w:after="120"/>
        <w:jc w:val="both"/>
        <w:rPr>
          <w:color w:val="000000"/>
        </w:rPr>
      </w:pPr>
    </w:p>
    <w:p w:rsidR="004569EF" w:rsidRDefault="004569EF" w:rsidP="000B6515">
      <w:pPr>
        <w:spacing w:before="120" w:after="120"/>
        <w:jc w:val="both"/>
        <w:rPr>
          <w:color w:val="000000"/>
        </w:rPr>
      </w:pPr>
    </w:p>
    <w:p w:rsidR="0098646B" w:rsidRDefault="0098646B" w:rsidP="000B6515">
      <w:pPr>
        <w:spacing w:before="120" w:after="120"/>
        <w:jc w:val="both"/>
        <w:rPr>
          <w:color w:val="000000"/>
        </w:rPr>
      </w:pPr>
    </w:p>
    <w:p w:rsidR="0098646B" w:rsidRDefault="0098646B" w:rsidP="000B6515">
      <w:pPr>
        <w:spacing w:before="120" w:after="120"/>
        <w:jc w:val="both"/>
        <w:rPr>
          <w:color w:val="000000"/>
        </w:rPr>
      </w:pPr>
      <w:bookmarkStart w:id="0" w:name="_GoBack"/>
      <w:bookmarkEnd w:id="0"/>
    </w:p>
    <w:p w:rsidR="00CD7E1A" w:rsidRDefault="00CD7E1A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992"/>
        <w:gridCol w:w="1222"/>
        <w:gridCol w:w="1222"/>
        <w:gridCol w:w="1995"/>
      </w:tblGrid>
      <w:tr w:rsidR="00CD7E1A" w:rsidRPr="005811DF" w:rsidTr="007378A6">
        <w:tc>
          <w:tcPr>
            <w:tcW w:w="461" w:type="pct"/>
            <w:vAlign w:val="center"/>
          </w:tcPr>
          <w:p w:rsidR="00CD7E1A" w:rsidRPr="005811DF" w:rsidRDefault="00CD7E1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CD7E1A" w:rsidRPr="005811DF" w:rsidRDefault="00CD7E1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CD7E1A" w:rsidRPr="005811DF" w:rsidRDefault="00CD7E1A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CD7E1A" w:rsidRPr="005811DF" w:rsidRDefault="00CD7E1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CD7E1A" w:rsidRPr="005811DF" w:rsidRDefault="00CD7E1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>Dobrowolny okres wydłużenia rękojmi</w:t>
            </w:r>
          </w:p>
        </w:tc>
        <w:tc>
          <w:tcPr>
            <w:tcW w:w="1075" w:type="pct"/>
            <w:vAlign w:val="center"/>
          </w:tcPr>
          <w:p w:rsidR="00CD7E1A" w:rsidRPr="005811DF" w:rsidRDefault="00CD7E1A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CD7E1A" w:rsidRPr="005811DF" w:rsidTr="007378A6">
        <w:tc>
          <w:tcPr>
            <w:tcW w:w="461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INTOP Warszawa Sp. z o.o.</w:t>
            </w:r>
          </w:p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Łukasza </w:t>
            </w:r>
            <w:proofErr w:type="spellStart"/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Drewny</w:t>
            </w:r>
            <w:proofErr w:type="spellEnd"/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70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02-968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58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CD7E1A" w:rsidRPr="005811DF" w:rsidTr="007378A6">
        <w:tc>
          <w:tcPr>
            <w:tcW w:w="461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IZBRUK Maciej Rybicki  Zakład Ogólnobudowlany</w:t>
            </w:r>
          </w:p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Dziedzice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59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62-404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Ciążeń</w:t>
            </w:r>
          </w:p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658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075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CD7E1A" w:rsidRPr="005811DF" w:rsidTr="007378A6">
        <w:tc>
          <w:tcPr>
            <w:tcW w:w="461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Spiner</w:t>
            </w:r>
            <w:proofErr w:type="spellEnd"/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-KOMPLEX-BRUK - </w:t>
            </w:r>
            <w:proofErr w:type="spellStart"/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Inwest</w:t>
            </w:r>
            <w:proofErr w:type="spellEnd"/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-Bruk (Lider Przedsiębiorstwo Wielobranżowe </w:t>
            </w:r>
            <w:proofErr w:type="spellStart"/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Spiner</w:t>
            </w:r>
            <w:proofErr w:type="spellEnd"/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Michał Janowski)</w:t>
            </w:r>
          </w:p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Szymanowo, ul. 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D4086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658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075" w:type="pct"/>
            <w:vAlign w:val="center"/>
          </w:tcPr>
          <w:p w:rsidR="00CD7E1A" w:rsidRPr="005811DF" w:rsidRDefault="00CD7E1A" w:rsidP="00F5218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D40860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CD7E1A" w:rsidRDefault="00CD7E1A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D7E1A">
        <w:tc>
          <w:tcPr>
            <w:tcW w:w="941" w:type="dxa"/>
            <w:shd w:val="clear" w:color="auto" w:fill="F3F3F3"/>
            <w:vAlign w:val="center"/>
          </w:tcPr>
          <w:p w:rsidR="00CD7E1A" w:rsidRDefault="00CD7E1A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D7E1A" w:rsidRDefault="00CD7E1A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D7E1A" w:rsidRDefault="00CD7E1A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CD7E1A" w:rsidTr="00F5218B">
        <w:tc>
          <w:tcPr>
            <w:tcW w:w="941" w:type="dxa"/>
            <w:vAlign w:val="center"/>
          </w:tcPr>
          <w:p w:rsidR="00CD7E1A" w:rsidRDefault="00CD7E1A" w:rsidP="00F5218B">
            <w:r w:rsidRPr="00D40860">
              <w:t>1</w:t>
            </w:r>
          </w:p>
        </w:tc>
        <w:tc>
          <w:tcPr>
            <w:tcW w:w="2796" w:type="dxa"/>
            <w:vAlign w:val="center"/>
          </w:tcPr>
          <w:p w:rsidR="00CD7E1A" w:rsidRDefault="00CD7E1A" w:rsidP="00F5218B">
            <w:r w:rsidRPr="00D40860">
              <w:t>1</w:t>
            </w:r>
          </w:p>
          <w:p w:rsidR="00CD7E1A" w:rsidRDefault="00CD7E1A" w:rsidP="00F5218B">
            <w:r w:rsidRPr="00D40860">
              <w:t>INTOP Warszawa Sp. z o.o.</w:t>
            </w:r>
          </w:p>
          <w:p w:rsidR="00CD7E1A" w:rsidRDefault="00CD7E1A" w:rsidP="00F5218B">
            <w:r w:rsidRPr="00D40860">
              <w:t xml:space="preserve">Łukasza </w:t>
            </w:r>
            <w:proofErr w:type="spellStart"/>
            <w:r w:rsidRPr="00D40860">
              <w:t>Drewny</w:t>
            </w:r>
            <w:proofErr w:type="spellEnd"/>
            <w:r>
              <w:t xml:space="preserve"> </w:t>
            </w:r>
            <w:r w:rsidRPr="00D40860">
              <w:t>70</w:t>
            </w:r>
            <w:r>
              <w:t xml:space="preserve"> </w:t>
            </w:r>
          </w:p>
          <w:p w:rsidR="00CD7E1A" w:rsidRDefault="00CD7E1A" w:rsidP="00F5218B">
            <w:r w:rsidRPr="00D40860">
              <w:t>02-968</w:t>
            </w:r>
            <w:r>
              <w:t xml:space="preserve"> </w:t>
            </w:r>
            <w:r w:rsidRPr="00D40860">
              <w:t>Warszawa</w:t>
            </w:r>
          </w:p>
        </w:tc>
        <w:tc>
          <w:tcPr>
            <w:tcW w:w="5488" w:type="dxa"/>
            <w:vAlign w:val="center"/>
          </w:tcPr>
          <w:p w:rsidR="00CD7E1A" w:rsidRDefault="00CD7E1A" w:rsidP="00F5218B">
            <w:r w:rsidRPr="00D40860">
              <w:t>Art. 89 ust. 1 pkt 7a</w:t>
            </w:r>
          </w:p>
          <w:p w:rsidR="00CD7E1A" w:rsidRDefault="00CD7E1A" w:rsidP="00F5218B">
            <w:pPr>
              <w:jc w:val="both"/>
            </w:pPr>
            <w:r w:rsidRPr="00D40860">
              <w:t>Wykonawca nie wyraził zgody na przedłużenie terminu związania ofertą.</w:t>
            </w:r>
          </w:p>
        </w:tc>
      </w:tr>
      <w:tr w:rsidR="00CD7E1A" w:rsidTr="00F5218B">
        <w:tc>
          <w:tcPr>
            <w:tcW w:w="941" w:type="dxa"/>
            <w:vAlign w:val="center"/>
          </w:tcPr>
          <w:p w:rsidR="00CD7E1A" w:rsidRDefault="00CD7E1A" w:rsidP="00F5218B">
            <w:r w:rsidRPr="00D40860">
              <w:t>2</w:t>
            </w:r>
          </w:p>
        </w:tc>
        <w:tc>
          <w:tcPr>
            <w:tcW w:w="2796" w:type="dxa"/>
            <w:vAlign w:val="center"/>
          </w:tcPr>
          <w:p w:rsidR="00CD7E1A" w:rsidRDefault="00CD7E1A" w:rsidP="00F5218B">
            <w:r w:rsidRPr="00D40860">
              <w:t>2</w:t>
            </w:r>
          </w:p>
          <w:p w:rsidR="00CD7E1A" w:rsidRDefault="00CD7E1A" w:rsidP="00F5218B">
            <w:r w:rsidRPr="00D40860">
              <w:t>IZBRUK Maciej Rybicki  Zakład Ogólnobudowlany</w:t>
            </w:r>
          </w:p>
          <w:p w:rsidR="00CD7E1A" w:rsidRDefault="00CD7E1A" w:rsidP="00F5218B">
            <w:r w:rsidRPr="00D40860">
              <w:t>Dziedzice</w:t>
            </w:r>
            <w:r>
              <w:t xml:space="preserve"> </w:t>
            </w:r>
            <w:r w:rsidRPr="00D40860">
              <w:t>59</w:t>
            </w:r>
            <w:r>
              <w:t xml:space="preserve"> </w:t>
            </w:r>
          </w:p>
          <w:p w:rsidR="00CD7E1A" w:rsidRDefault="00CD7E1A" w:rsidP="00F5218B">
            <w:r w:rsidRPr="00D40860">
              <w:t>62-404</w:t>
            </w:r>
            <w:r>
              <w:t xml:space="preserve"> </w:t>
            </w:r>
            <w:r w:rsidRPr="00D40860">
              <w:t>Ciążeń</w:t>
            </w:r>
          </w:p>
        </w:tc>
        <w:tc>
          <w:tcPr>
            <w:tcW w:w="5488" w:type="dxa"/>
            <w:vAlign w:val="center"/>
          </w:tcPr>
          <w:p w:rsidR="00CD7E1A" w:rsidRDefault="00CD7E1A" w:rsidP="00F5218B">
            <w:r w:rsidRPr="00D40860">
              <w:t>Art. 89 ust. 1 pkt 7a</w:t>
            </w:r>
          </w:p>
          <w:p w:rsidR="00CD7E1A" w:rsidRDefault="00CD7E1A" w:rsidP="00F5218B">
            <w:pPr>
              <w:jc w:val="both"/>
            </w:pPr>
            <w:r w:rsidRPr="00D40860">
              <w:t>Wykonawca nie wyraził zgody na przedłużenie terminu związania ofertą.</w:t>
            </w:r>
          </w:p>
        </w:tc>
      </w:tr>
    </w:tbl>
    <w:p w:rsidR="00CD7E1A" w:rsidRDefault="00CD7E1A">
      <w:pPr>
        <w:spacing w:before="120" w:after="120"/>
        <w:jc w:val="both"/>
        <w:rPr>
          <w:color w:val="000000"/>
          <w:sz w:val="16"/>
          <w:szCs w:val="16"/>
        </w:rPr>
      </w:pPr>
    </w:p>
    <w:p w:rsidR="00CD7E1A" w:rsidRDefault="00CD7E1A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CD7E1A">
        <w:tc>
          <w:tcPr>
            <w:tcW w:w="941" w:type="dxa"/>
            <w:shd w:val="clear" w:color="auto" w:fill="F3F3F3"/>
            <w:vAlign w:val="center"/>
          </w:tcPr>
          <w:p w:rsidR="00CD7E1A" w:rsidRDefault="00CD7E1A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CD7E1A" w:rsidRDefault="00CD7E1A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CD7E1A" w:rsidRDefault="00CD7E1A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CD7E1A">
        <w:tc>
          <w:tcPr>
            <w:tcW w:w="941" w:type="dxa"/>
            <w:vAlign w:val="center"/>
          </w:tcPr>
          <w:p w:rsidR="00CD7E1A" w:rsidRDefault="00CD7E1A">
            <w:r w:rsidRPr="00D40860">
              <w:t>0</w:t>
            </w:r>
          </w:p>
        </w:tc>
        <w:tc>
          <w:tcPr>
            <w:tcW w:w="2796" w:type="dxa"/>
            <w:vAlign w:val="center"/>
          </w:tcPr>
          <w:p w:rsidR="00CD7E1A" w:rsidRDefault="00CD7E1A">
            <w:pPr>
              <w:jc w:val="both"/>
            </w:pPr>
          </w:p>
          <w:p w:rsidR="00CD7E1A" w:rsidRDefault="00CD7E1A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CD7E1A" w:rsidRDefault="00CD7E1A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CD7E1A" w:rsidRDefault="00CD7E1A">
            <w:pPr>
              <w:jc w:val="both"/>
              <w:rPr>
                <w:sz w:val="20"/>
                <w:szCs w:val="20"/>
              </w:rPr>
            </w:pPr>
          </w:p>
          <w:p w:rsidR="00CD7E1A" w:rsidRDefault="00CD7E1A">
            <w:pPr>
              <w:jc w:val="both"/>
            </w:pPr>
          </w:p>
        </w:tc>
      </w:tr>
    </w:tbl>
    <w:p w:rsidR="00CD7E1A" w:rsidRDefault="00CD7E1A">
      <w:pPr>
        <w:pStyle w:val="Tekstpodstawowy"/>
        <w:rPr>
          <w:sz w:val="16"/>
          <w:szCs w:val="16"/>
        </w:rPr>
      </w:pPr>
    </w:p>
    <w:p w:rsidR="00CD7E1A" w:rsidRDefault="00CD7E1A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CD7E1A" w:rsidRPr="00EF36C3" w:rsidRDefault="00CD7E1A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CD7E1A" w:rsidRDefault="00CD7E1A" w:rsidP="00AD5B8D">
      <w:pPr>
        <w:spacing w:line="360" w:lineRule="auto"/>
        <w:jc w:val="both"/>
        <w:rPr>
          <w:bCs/>
        </w:rPr>
      </w:pPr>
    </w:p>
    <w:p w:rsidR="00CD7E1A" w:rsidRDefault="00CD7E1A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CD7E1A" w:rsidRDefault="00CD7E1A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CD7E1A" w:rsidRDefault="00CD7E1A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5314CE" w:rsidRDefault="004569EF" w:rsidP="005314CE">
      <w:pPr>
        <w:spacing w:before="120" w:after="120"/>
        <w:ind w:left="4680"/>
        <w:jc w:val="center"/>
        <w:rPr>
          <w:vertAlign w:val="superscript"/>
        </w:rPr>
        <w:sectPr w:rsidR="005314CE" w:rsidSect="00CD7E1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>
        <w:rPr>
          <w:vertAlign w:val="superscript"/>
        </w:rPr>
        <w:t>Sławomir Baum</w:t>
      </w:r>
    </w:p>
    <w:p w:rsidR="00CD7E1A" w:rsidRDefault="00CD7E1A" w:rsidP="004569EF">
      <w:pPr>
        <w:spacing w:before="360"/>
        <w:rPr>
          <w:bCs/>
          <w:vertAlign w:val="superscript"/>
        </w:rPr>
      </w:pPr>
    </w:p>
    <w:sectPr w:rsidR="00CD7E1A" w:rsidSect="004569EF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E1A" w:rsidRDefault="00CD7E1A">
      <w:r>
        <w:separator/>
      </w:r>
    </w:p>
  </w:endnote>
  <w:endnote w:type="continuationSeparator" w:id="0">
    <w:p w:rsidR="00CD7E1A" w:rsidRDefault="00CD7E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4CE" w:rsidRDefault="005314C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4CE" w:rsidRDefault="005314CE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5314CE" w:rsidRDefault="005314CE">
    <w:pPr>
      <w:pStyle w:val="Stopka"/>
      <w:tabs>
        <w:tab w:val="clear" w:pos="4536"/>
      </w:tabs>
      <w:jc w:val="center"/>
      <w:rPr>
        <w:sz w:val="18"/>
        <w:szCs w:val="18"/>
      </w:rPr>
    </w:pPr>
  </w:p>
  <w:p w:rsidR="005314CE" w:rsidRDefault="005314C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4CE" w:rsidRDefault="005314CE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860" w:rsidRDefault="00D40860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860" w:rsidRDefault="00D408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E1A" w:rsidRDefault="00CD7E1A">
      <w:r>
        <w:separator/>
      </w:r>
    </w:p>
  </w:footnote>
  <w:footnote w:type="continuationSeparator" w:id="0">
    <w:p w:rsidR="00CD7E1A" w:rsidRDefault="00CD7E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4CE" w:rsidRDefault="005314C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4CE" w:rsidRDefault="005314CE" w:rsidP="00CE3C84">
    <w:pPr>
      <w:pStyle w:val="Nagwek"/>
    </w:pPr>
    <w:r>
      <w:rPr>
        <w:noProof/>
      </w:rPr>
      <w:drawing>
        <wp:anchor distT="0" distB="0" distL="114300" distR="114300" simplePos="0" relativeHeight="251677696" behindDoc="1" locked="0" layoutInCell="1" allowOverlap="1" wp14:anchorId="19B1B98A" wp14:editId="5227B4E1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17" name="Obraz 17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5648" behindDoc="1" locked="0" layoutInCell="1" allowOverlap="1" wp14:anchorId="5852FC18" wp14:editId="029E1531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18" name="Obraz 18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6672" behindDoc="1" locked="0" layoutInCell="1" allowOverlap="1" wp14:anchorId="059F9E92" wp14:editId="5792E922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19" name="Obraz 19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3A06A09F" wp14:editId="2B4CD82B">
          <wp:extent cx="1344305" cy="688637"/>
          <wp:effectExtent l="0" t="0" r="8255" b="0"/>
          <wp:docPr id="20" name="Obraz 20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14CE" w:rsidRDefault="005314C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14CE" w:rsidRDefault="005314CE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860" w:rsidRDefault="00D40860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860" w:rsidRDefault="00D40860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0860" w:rsidRDefault="00D4086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149"/>
    <w:rsid w:val="00034F15"/>
    <w:rsid w:val="00095FA1"/>
    <w:rsid w:val="000B6515"/>
    <w:rsid w:val="000D1E6C"/>
    <w:rsid w:val="000D4251"/>
    <w:rsid w:val="000D6259"/>
    <w:rsid w:val="001F1559"/>
    <w:rsid w:val="001F67FA"/>
    <w:rsid w:val="002371E6"/>
    <w:rsid w:val="00251690"/>
    <w:rsid w:val="002F587A"/>
    <w:rsid w:val="0033076C"/>
    <w:rsid w:val="003C27EC"/>
    <w:rsid w:val="004569EF"/>
    <w:rsid w:val="004B5777"/>
    <w:rsid w:val="005314CE"/>
    <w:rsid w:val="005652D5"/>
    <w:rsid w:val="005811DF"/>
    <w:rsid w:val="00596F83"/>
    <w:rsid w:val="0060301B"/>
    <w:rsid w:val="00654E82"/>
    <w:rsid w:val="0068637A"/>
    <w:rsid w:val="006B7962"/>
    <w:rsid w:val="006F0507"/>
    <w:rsid w:val="007378A6"/>
    <w:rsid w:val="007E5104"/>
    <w:rsid w:val="007E7D8F"/>
    <w:rsid w:val="00802201"/>
    <w:rsid w:val="008113FF"/>
    <w:rsid w:val="008569BA"/>
    <w:rsid w:val="008C0372"/>
    <w:rsid w:val="00917FEB"/>
    <w:rsid w:val="00953D9A"/>
    <w:rsid w:val="0098646B"/>
    <w:rsid w:val="00AD5B8D"/>
    <w:rsid w:val="00AE6513"/>
    <w:rsid w:val="00B37924"/>
    <w:rsid w:val="00BA1245"/>
    <w:rsid w:val="00CD7E1A"/>
    <w:rsid w:val="00CE3C84"/>
    <w:rsid w:val="00D05A79"/>
    <w:rsid w:val="00D26C67"/>
    <w:rsid w:val="00D40860"/>
    <w:rsid w:val="00D5181E"/>
    <w:rsid w:val="00DD2972"/>
    <w:rsid w:val="00E05A7A"/>
    <w:rsid w:val="00E4520D"/>
    <w:rsid w:val="00EB4311"/>
    <w:rsid w:val="00EF36C3"/>
    <w:rsid w:val="00F973C8"/>
    <w:rsid w:val="00FF3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CE3C84"/>
    <w:rPr>
      <w:sz w:val="24"/>
      <w:szCs w:val="24"/>
    </w:rPr>
  </w:style>
  <w:style w:type="paragraph" w:styleId="Tekstdymka">
    <w:name w:val="Balloon Text"/>
    <w:basedOn w:val="Normalny"/>
    <w:link w:val="TekstdymkaZnak"/>
    <w:rsid w:val="00CE3C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3C8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uiPriority w:val="99"/>
    <w:rsid w:val="00CE3C84"/>
    <w:rPr>
      <w:sz w:val="24"/>
      <w:szCs w:val="24"/>
    </w:rPr>
  </w:style>
  <w:style w:type="paragraph" w:styleId="Tekstdymka">
    <w:name w:val="Balloon Text"/>
    <w:basedOn w:val="Normalny"/>
    <w:link w:val="TekstdymkaZnak"/>
    <w:rsid w:val="00CE3C8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E3C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438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4</cp:revision>
  <cp:lastPrinted>2020-02-28T08:20:00Z</cp:lastPrinted>
  <dcterms:created xsi:type="dcterms:W3CDTF">2020-02-28T08:21:00Z</dcterms:created>
  <dcterms:modified xsi:type="dcterms:W3CDTF">2020-02-28T08:47:00Z</dcterms:modified>
</cp:coreProperties>
</file>