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283EA5" w:rsidP="00007727">
      <w:pPr>
        <w:jc w:val="right"/>
        <w:rPr>
          <w:b/>
          <w:bCs/>
          <w:sz w:val="24"/>
        </w:rPr>
      </w:pPr>
      <w:r w:rsidRPr="00283EA5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283EA5">
        <w:rPr>
          <w:sz w:val="24"/>
        </w:rPr>
        <w:t>2020-02-26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283EA5" w:rsidP="00173B20">
      <w:pPr>
        <w:spacing w:after="40"/>
        <w:rPr>
          <w:b/>
          <w:bCs/>
          <w:sz w:val="24"/>
        </w:rPr>
      </w:pPr>
      <w:r w:rsidRPr="00283EA5">
        <w:rPr>
          <w:b/>
          <w:bCs/>
          <w:sz w:val="24"/>
        </w:rPr>
        <w:t>Gmina Śrem</w:t>
      </w:r>
    </w:p>
    <w:p w:rsidR="00A80738" w:rsidRPr="00173B20" w:rsidRDefault="00283EA5" w:rsidP="00A80738">
      <w:pPr>
        <w:rPr>
          <w:bCs/>
          <w:sz w:val="24"/>
        </w:rPr>
      </w:pPr>
      <w:r w:rsidRPr="00283EA5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283EA5">
        <w:rPr>
          <w:bCs/>
          <w:sz w:val="24"/>
        </w:rPr>
        <w:t>1</w:t>
      </w:r>
    </w:p>
    <w:p w:rsidR="00A80738" w:rsidRPr="00173B20" w:rsidRDefault="00283EA5" w:rsidP="00A80738">
      <w:pPr>
        <w:rPr>
          <w:bCs/>
          <w:sz w:val="24"/>
        </w:rPr>
      </w:pPr>
      <w:r w:rsidRPr="00283EA5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283EA5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83EA5" w:rsidRPr="00283EA5">
        <w:rPr>
          <w:b/>
          <w:sz w:val="24"/>
          <w:szCs w:val="24"/>
        </w:rPr>
        <w:t>BP.271.6.2020.BS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83EA5" w:rsidRPr="00283EA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83EA5" w:rsidP="00C659E2">
      <w:pPr>
        <w:pStyle w:val="Tekstpodstawowywcity"/>
        <w:spacing w:before="120" w:after="240"/>
        <w:ind w:firstLine="0"/>
        <w:jc w:val="center"/>
      </w:pPr>
      <w:bookmarkStart w:id="0" w:name="_GoBack"/>
      <w:r w:rsidRPr="00283EA5">
        <w:rPr>
          <w:b/>
        </w:rPr>
        <w:t>Modernizacja dróg asfaltowych</w:t>
      </w:r>
    </w:p>
    <w:bookmarkEnd w:id="0"/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83EA5" w:rsidRPr="00283EA5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83EA5" w:rsidRPr="00283EA5">
        <w:rPr>
          <w:sz w:val="24"/>
          <w:szCs w:val="24"/>
        </w:rPr>
        <w:t>26/02/2020</w:t>
      </w:r>
      <w:r w:rsidR="00FF4AB1" w:rsidRPr="00FF4AB1">
        <w:rPr>
          <w:sz w:val="24"/>
          <w:szCs w:val="24"/>
        </w:rPr>
        <w:t xml:space="preserve"> o godz. </w:t>
      </w:r>
      <w:r w:rsidR="00283EA5" w:rsidRPr="00283EA5">
        <w:rPr>
          <w:sz w:val="24"/>
          <w:szCs w:val="24"/>
        </w:rPr>
        <w:t>12:30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283EA5" w:rsidRPr="00283EA5">
        <w:rPr>
          <w:sz w:val="24"/>
          <w:szCs w:val="24"/>
        </w:rPr>
        <w:t>300 000.00</w:t>
      </w:r>
      <w:r w:rsidR="00FF4AB1" w:rsidRPr="00FF4AB1">
        <w:rPr>
          <w:sz w:val="24"/>
          <w:szCs w:val="24"/>
        </w:rPr>
        <w:t xml:space="preserve"> zł brutto.</w:t>
      </w:r>
    </w:p>
    <w:p w:rsidR="00EA706A" w:rsidRDefault="00EA706A" w:rsidP="00A80738">
      <w:pPr>
        <w:spacing w:before="120" w:after="120"/>
        <w:jc w:val="both"/>
        <w:rPr>
          <w:sz w:val="24"/>
        </w:rPr>
      </w:pPr>
    </w:p>
    <w:p w:rsidR="00EA706A" w:rsidRDefault="00EA706A" w:rsidP="00A80738">
      <w:pPr>
        <w:spacing w:before="120" w:after="120"/>
        <w:jc w:val="both"/>
        <w:rPr>
          <w:sz w:val="24"/>
        </w:rPr>
      </w:pPr>
    </w:p>
    <w:p w:rsidR="00EA706A" w:rsidRDefault="00EA706A" w:rsidP="00A80738">
      <w:pPr>
        <w:spacing w:before="120" w:after="120"/>
        <w:jc w:val="both"/>
        <w:rPr>
          <w:sz w:val="24"/>
        </w:rPr>
      </w:pPr>
    </w:p>
    <w:p w:rsidR="00EA706A" w:rsidRDefault="00EA706A" w:rsidP="00A80738">
      <w:pPr>
        <w:spacing w:before="120" w:after="120"/>
        <w:jc w:val="both"/>
        <w:rPr>
          <w:sz w:val="24"/>
        </w:rPr>
      </w:pPr>
    </w:p>
    <w:p w:rsidR="00EA706A" w:rsidRDefault="00EA706A" w:rsidP="00A80738">
      <w:pPr>
        <w:spacing w:before="120" w:after="120"/>
        <w:jc w:val="both"/>
        <w:rPr>
          <w:sz w:val="24"/>
        </w:rPr>
      </w:pPr>
    </w:p>
    <w:p w:rsidR="00EA706A" w:rsidRDefault="00EA706A" w:rsidP="00A80738">
      <w:pPr>
        <w:spacing w:before="120" w:after="120"/>
        <w:jc w:val="both"/>
        <w:rPr>
          <w:sz w:val="24"/>
        </w:rPr>
      </w:pP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lastRenderedPageBreak/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5"/>
        <w:gridCol w:w="1778"/>
        <w:gridCol w:w="5810"/>
        <w:gridCol w:w="1420"/>
        <w:gridCol w:w="1558"/>
        <w:gridCol w:w="1416"/>
        <w:gridCol w:w="1351"/>
      </w:tblGrid>
      <w:tr w:rsidR="00EA706A" w:rsidRPr="00493F8C" w:rsidTr="00EA706A">
        <w:tc>
          <w:tcPr>
            <w:tcW w:w="311" w:type="pct"/>
            <w:shd w:val="clear" w:color="auto" w:fill="auto"/>
            <w:vAlign w:val="center"/>
          </w:tcPr>
          <w:p w:rsidR="00E67E77" w:rsidRPr="00490DC0" w:rsidRDefault="00E67E77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E67E77" w:rsidRDefault="00E67E77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E67E77" w:rsidRPr="00490DC0" w:rsidRDefault="00E67E77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2043" w:type="pct"/>
            <w:shd w:val="clear" w:color="auto" w:fill="auto"/>
            <w:vAlign w:val="center"/>
          </w:tcPr>
          <w:p w:rsidR="00E67E77" w:rsidRPr="00490DC0" w:rsidRDefault="00E67E77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499" w:type="pct"/>
          </w:tcPr>
          <w:p w:rsidR="00E67E77" w:rsidRPr="00490DC0" w:rsidRDefault="00E67E77" w:rsidP="0023318D">
            <w:pPr>
              <w:spacing w:before="40" w:after="40"/>
              <w:jc w:val="center"/>
            </w:pPr>
            <w:r>
              <w:t xml:space="preserve">Czas reakcji w sytuacjach awaryjnych 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E67E77" w:rsidRPr="00490DC0" w:rsidRDefault="00E67E77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E67E77" w:rsidRPr="00490DC0" w:rsidRDefault="00E67E77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E67E77" w:rsidRPr="00490DC0" w:rsidRDefault="00E67E77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A706A" w:rsidRPr="00493F8C" w:rsidTr="00EA706A">
        <w:tc>
          <w:tcPr>
            <w:tcW w:w="311" w:type="pct"/>
            <w:shd w:val="clear" w:color="auto" w:fill="auto"/>
            <w:vAlign w:val="center"/>
          </w:tcPr>
          <w:p w:rsidR="00E67E77" w:rsidRPr="00490DC0" w:rsidRDefault="00E67E77" w:rsidP="00927769">
            <w:pPr>
              <w:spacing w:before="120" w:after="120"/>
              <w:jc w:val="center"/>
            </w:pPr>
            <w:r w:rsidRPr="00283EA5">
              <w:t>1</w:t>
            </w:r>
          </w:p>
        </w:tc>
        <w:tc>
          <w:tcPr>
            <w:tcW w:w="625" w:type="pct"/>
            <w:shd w:val="clear" w:color="auto" w:fill="auto"/>
          </w:tcPr>
          <w:p w:rsidR="00E67E77" w:rsidRPr="00490DC0" w:rsidRDefault="00E67E77" w:rsidP="00927769">
            <w:pPr>
              <w:spacing w:before="40"/>
            </w:pPr>
            <w:r w:rsidRPr="00283EA5">
              <w:t>Przedsiębiorstwo Usługowo-Handlowe CYNK s.c. Edward Cynka i wspólnicy</w:t>
            </w:r>
          </w:p>
          <w:p w:rsidR="00E67E77" w:rsidRPr="00490DC0" w:rsidRDefault="00E67E77" w:rsidP="00927769">
            <w:r w:rsidRPr="00283EA5">
              <w:t>Sosnowiec ul. Nadwarciańska</w:t>
            </w:r>
            <w:r w:rsidRPr="00490DC0">
              <w:t xml:space="preserve"> </w:t>
            </w:r>
            <w:r w:rsidRPr="00283EA5">
              <w:t>8</w:t>
            </w:r>
            <w:r w:rsidRPr="00490DC0">
              <w:t xml:space="preserve"> </w:t>
            </w:r>
          </w:p>
          <w:p w:rsidR="00E67E77" w:rsidRPr="00490DC0" w:rsidRDefault="00E67E77" w:rsidP="00927769">
            <w:pPr>
              <w:spacing w:after="40"/>
              <w:jc w:val="both"/>
            </w:pPr>
            <w:r w:rsidRPr="00283EA5">
              <w:t>63-100</w:t>
            </w:r>
            <w:r w:rsidRPr="00490DC0">
              <w:t xml:space="preserve"> </w:t>
            </w:r>
            <w:r w:rsidRPr="00283EA5">
              <w:t>Śrem</w:t>
            </w:r>
          </w:p>
        </w:tc>
        <w:tc>
          <w:tcPr>
            <w:tcW w:w="2043" w:type="pct"/>
            <w:shd w:val="clear" w:color="auto" w:fill="auto"/>
            <w:vAlign w:val="center"/>
          </w:tcPr>
          <w:p w:rsidR="00E67E77" w:rsidRDefault="00E67E77" w:rsidP="00927769">
            <w:pPr>
              <w:spacing w:before="120" w:after="120"/>
              <w:jc w:val="both"/>
            </w:pPr>
            <w:r w:rsidRPr="00283EA5">
              <w:t>remont  1m2 nawierzchni asfaltowej</w:t>
            </w:r>
            <w:r>
              <w:t xml:space="preserve"> z zacięciem</w:t>
            </w:r>
            <w:r w:rsidRPr="00283EA5">
              <w:t xml:space="preserve"> krawędzi piłą lub frezarką do 3 cm gr. - </w:t>
            </w:r>
            <w:r w:rsidRPr="00E67E77">
              <w:rPr>
                <w:b/>
              </w:rPr>
              <w:t>76.26 zł;</w:t>
            </w:r>
          </w:p>
          <w:p w:rsidR="00E67E77" w:rsidRPr="00E67E77" w:rsidRDefault="00E67E77" w:rsidP="00927769">
            <w:pPr>
              <w:spacing w:before="120" w:after="120"/>
              <w:jc w:val="both"/>
              <w:rPr>
                <w:b/>
              </w:rPr>
            </w:pPr>
            <w:r w:rsidRPr="00283EA5">
              <w:t xml:space="preserve"> remont 1 m2</w:t>
            </w:r>
            <w:r>
              <w:t xml:space="preserve"> nawierzchni asfaltowej z zacięciem krawędzi </w:t>
            </w:r>
            <w:r w:rsidRPr="00283EA5">
              <w:t xml:space="preserve"> piłą lub frezarką za każdy następny 1 cm - </w:t>
            </w:r>
            <w:r w:rsidRPr="00E67E77">
              <w:rPr>
                <w:b/>
              </w:rPr>
              <w:t>24.60 zł;</w:t>
            </w:r>
          </w:p>
          <w:p w:rsidR="00E67E77" w:rsidRPr="00E67E77" w:rsidRDefault="00E67E77" w:rsidP="00927769">
            <w:pPr>
              <w:spacing w:before="120" w:after="120"/>
              <w:jc w:val="both"/>
              <w:rPr>
                <w:b/>
              </w:rPr>
            </w:pPr>
            <w:r w:rsidRPr="00283EA5">
              <w:t xml:space="preserve"> remont 1 m2 nawierzchni asfaltowej bez zacięcia krawędzi do 3 cm gr. - </w:t>
            </w:r>
            <w:r w:rsidRPr="00E67E77">
              <w:rPr>
                <w:b/>
              </w:rPr>
              <w:t xml:space="preserve">36.90 zł; </w:t>
            </w:r>
          </w:p>
          <w:p w:rsidR="00E67E77" w:rsidRDefault="00E67E77" w:rsidP="00927769">
            <w:pPr>
              <w:spacing w:before="120" w:after="120"/>
              <w:jc w:val="both"/>
            </w:pPr>
            <w:r w:rsidRPr="00283EA5">
              <w:t xml:space="preserve">remont 1 m2 </w:t>
            </w:r>
            <w:r>
              <w:t>nawierzchni asfaltowej</w:t>
            </w:r>
            <w:r w:rsidRPr="00283EA5">
              <w:t xml:space="preserve"> bez zacięcia krawędzi za każdy następny 1 cm - </w:t>
            </w:r>
            <w:r w:rsidRPr="00E67E77">
              <w:rPr>
                <w:b/>
              </w:rPr>
              <w:t>18.45 zł;</w:t>
            </w:r>
            <w:r w:rsidRPr="00283EA5">
              <w:t xml:space="preserve"> </w:t>
            </w:r>
          </w:p>
          <w:p w:rsidR="00E67E77" w:rsidRPr="00E67E77" w:rsidRDefault="00E67E77" w:rsidP="00927769">
            <w:pPr>
              <w:spacing w:before="120" w:after="120"/>
              <w:jc w:val="both"/>
              <w:rPr>
                <w:b/>
              </w:rPr>
            </w:pPr>
            <w:r w:rsidRPr="00283EA5">
              <w:t>remont 1 m2 nawierzchni</w:t>
            </w:r>
            <w:r>
              <w:t xml:space="preserve"> asfaltowej</w:t>
            </w:r>
            <w:r w:rsidRPr="00283EA5">
              <w:t xml:space="preserve"> na zimno z zacięciem krawędzi piłą do 3 cm - </w:t>
            </w:r>
            <w:r w:rsidRPr="00E67E77">
              <w:rPr>
                <w:b/>
              </w:rPr>
              <w:t xml:space="preserve">49.20 zł; </w:t>
            </w:r>
          </w:p>
          <w:p w:rsidR="00E67E77" w:rsidRPr="00E67E77" w:rsidRDefault="00E67E77" w:rsidP="00927769">
            <w:pPr>
              <w:spacing w:before="120" w:after="120"/>
              <w:jc w:val="both"/>
              <w:rPr>
                <w:b/>
              </w:rPr>
            </w:pPr>
            <w:r w:rsidRPr="00283EA5">
              <w:t xml:space="preserve">remont 1 m2 </w:t>
            </w:r>
            <w:r>
              <w:t xml:space="preserve">nawierzchni asfaltowej na zimno z </w:t>
            </w:r>
            <w:r w:rsidRPr="00283EA5">
              <w:t xml:space="preserve">zacięciem krawędzi piłą za każdy następny 1 cm - </w:t>
            </w:r>
            <w:r w:rsidRPr="00E67E77">
              <w:rPr>
                <w:b/>
              </w:rPr>
              <w:t xml:space="preserve">22.14 zł; </w:t>
            </w:r>
          </w:p>
          <w:p w:rsidR="00E67E77" w:rsidRPr="00E67E77" w:rsidRDefault="00E67E77" w:rsidP="00927769">
            <w:pPr>
              <w:spacing w:before="120" w:after="120"/>
              <w:jc w:val="both"/>
              <w:rPr>
                <w:b/>
              </w:rPr>
            </w:pPr>
            <w:r w:rsidRPr="00283EA5">
              <w:t xml:space="preserve">remont 1 m2 nawierzchni </w:t>
            </w:r>
            <w:r w:rsidR="00EA706A">
              <w:t>asfaltowej</w:t>
            </w:r>
            <w:r w:rsidRPr="00283EA5">
              <w:t xml:space="preserve"> wykonany emulsją i grysem do 2 cm grubości - </w:t>
            </w:r>
            <w:r w:rsidRPr="00E67E77">
              <w:rPr>
                <w:b/>
              </w:rPr>
              <w:t xml:space="preserve">25.14 zł; </w:t>
            </w:r>
          </w:p>
          <w:p w:rsidR="00E67E77" w:rsidRPr="00E67E77" w:rsidRDefault="00E67E77" w:rsidP="00927769">
            <w:pPr>
              <w:spacing w:before="120" w:after="120"/>
              <w:jc w:val="both"/>
              <w:rPr>
                <w:b/>
              </w:rPr>
            </w:pPr>
            <w:r w:rsidRPr="00283EA5">
              <w:t>remont 1 m2</w:t>
            </w:r>
            <w:r w:rsidR="00EA706A">
              <w:t xml:space="preserve"> nawierzchni asfaltowej w</w:t>
            </w:r>
            <w:r w:rsidRPr="00283EA5">
              <w:t xml:space="preserve">ykonany emulsją i grysem za każdy następny 1 cm - </w:t>
            </w:r>
            <w:r w:rsidRPr="00E67E77">
              <w:rPr>
                <w:b/>
              </w:rPr>
              <w:t xml:space="preserve">9.84 zł; </w:t>
            </w:r>
          </w:p>
          <w:p w:rsidR="00E67E77" w:rsidRDefault="00E67E77" w:rsidP="00927769">
            <w:pPr>
              <w:spacing w:before="120" w:after="120"/>
              <w:jc w:val="both"/>
            </w:pPr>
            <w:r w:rsidRPr="00283EA5">
              <w:t xml:space="preserve">Ułożenie 1mb krawężnika  15 cm na ławie betonowej z materiałem - </w:t>
            </w:r>
            <w:r w:rsidRPr="00E67E77">
              <w:rPr>
                <w:b/>
              </w:rPr>
              <w:t>43.05 zł;</w:t>
            </w:r>
            <w:r w:rsidRPr="00283EA5">
              <w:t xml:space="preserve"> </w:t>
            </w:r>
          </w:p>
          <w:p w:rsidR="00E67E77" w:rsidRPr="00E67E77" w:rsidRDefault="00E67E77" w:rsidP="00927769">
            <w:pPr>
              <w:spacing w:before="120" w:after="120"/>
              <w:jc w:val="both"/>
              <w:rPr>
                <w:b/>
              </w:rPr>
            </w:pPr>
            <w:r w:rsidRPr="00283EA5">
              <w:t xml:space="preserve">ułożenie 1 mb krawężnika  15 cm na ławie betonowej bez materiału - </w:t>
            </w:r>
            <w:r w:rsidRPr="00E67E77">
              <w:rPr>
                <w:b/>
              </w:rPr>
              <w:t xml:space="preserve">17.22 zł; </w:t>
            </w:r>
          </w:p>
          <w:p w:rsidR="00E67E77" w:rsidRPr="00E67E77" w:rsidRDefault="00E67E77" w:rsidP="00927769">
            <w:pPr>
              <w:spacing w:before="120" w:after="120"/>
              <w:jc w:val="both"/>
              <w:rPr>
                <w:b/>
              </w:rPr>
            </w:pPr>
            <w:r w:rsidRPr="00283EA5">
              <w:t xml:space="preserve">ułożenie 1mb krawężnika 20 cm na ławie betonowej z materiałem - </w:t>
            </w:r>
            <w:r w:rsidRPr="00E67E77">
              <w:rPr>
                <w:b/>
              </w:rPr>
              <w:t xml:space="preserve">44.28 zł; </w:t>
            </w:r>
          </w:p>
          <w:p w:rsidR="00E67E77" w:rsidRPr="00E67E77" w:rsidRDefault="00E67E77" w:rsidP="00927769">
            <w:pPr>
              <w:spacing w:before="120" w:after="120"/>
              <w:jc w:val="both"/>
              <w:rPr>
                <w:b/>
              </w:rPr>
            </w:pPr>
            <w:r w:rsidRPr="00283EA5">
              <w:t xml:space="preserve">ułożenie 1mb krawężnika  20 cm na ławie betonowej bez materiałem - </w:t>
            </w:r>
            <w:r w:rsidRPr="00E67E77">
              <w:rPr>
                <w:b/>
              </w:rPr>
              <w:t xml:space="preserve">18.45 zł; </w:t>
            </w:r>
          </w:p>
          <w:p w:rsidR="00E67E77" w:rsidRDefault="00E67E77" w:rsidP="00927769">
            <w:pPr>
              <w:spacing w:before="120" w:after="120"/>
              <w:jc w:val="both"/>
            </w:pPr>
            <w:r w:rsidRPr="00283EA5">
              <w:t xml:space="preserve">przełożenie 1 mb krawężnika 15 cm na ławie betonowej - </w:t>
            </w:r>
            <w:r w:rsidRPr="00E67E77">
              <w:rPr>
                <w:b/>
              </w:rPr>
              <w:t>28.29 zł;</w:t>
            </w:r>
            <w:r w:rsidRPr="00283EA5">
              <w:t xml:space="preserve"> </w:t>
            </w:r>
          </w:p>
          <w:p w:rsidR="00E67E77" w:rsidRDefault="00E67E77" w:rsidP="00927769">
            <w:pPr>
              <w:spacing w:before="120" w:after="120"/>
              <w:jc w:val="both"/>
            </w:pPr>
            <w:r w:rsidRPr="00283EA5">
              <w:t xml:space="preserve">przełożenie 1 mb krawężnika 20 cm na ławie betonowej - </w:t>
            </w:r>
            <w:r w:rsidRPr="00E67E77">
              <w:rPr>
                <w:b/>
              </w:rPr>
              <w:t>28.29 zł</w:t>
            </w:r>
            <w:r w:rsidRPr="00283EA5">
              <w:t>;</w:t>
            </w:r>
          </w:p>
          <w:p w:rsidR="00E67E77" w:rsidRDefault="00E67E77" w:rsidP="00927769">
            <w:pPr>
              <w:spacing w:before="120" w:after="120"/>
              <w:jc w:val="both"/>
            </w:pPr>
            <w:r w:rsidRPr="00283EA5">
              <w:lastRenderedPageBreak/>
              <w:t xml:space="preserve">uzupełnienie 1 m2 oznakowania poziomego farbami chlorokauczukowymi - </w:t>
            </w:r>
            <w:r w:rsidRPr="00E67E77">
              <w:rPr>
                <w:b/>
              </w:rPr>
              <w:t>12.30 zł;</w:t>
            </w:r>
          </w:p>
          <w:p w:rsidR="00E67E77" w:rsidRPr="00E67E77" w:rsidRDefault="00E67E77" w:rsidP="00927769">
            <w:pPr>
              <w:spacing w:before="120" w:after="120"/>
              <w:jc w:val="both"/>
              <w:rPr>
                <w:b/>
              </w:rPr>
            </w:pPr>
            <w:r w:rsidRPr="00283EA5">
              <w:t xml:space="preserve">cięcie piłą 1 mb nawierzchni asfaltowej - </w:t>
            </w:r>
            <w:r w:rsidRPr="00E67E77">
              <w:rPr>
                <w:b/>
              </w:rPr>
              <w:t xml:space="preserve">3.69 zł; </w:t>
            </w:r>
          </w:p>
          <w:p w:rsidR="00E67E77" w:rsidRDefault="00E67E77" w:rsidP="00927769">
            <w:pPr>
              <w:spacing w:before="120" w:after="120"/>
              <w:jc w:val="both"/>
            </w:pPr>
            <w:r w:rsidRPr="00283EA5">
              <w:t xml:space="preserve">regulacja wysokościowa zaworu wodociągowego lub gazowego - </w:t>
            </w:r>
            <w:r w:rsidRPr="00E67E77">
              <w:rPr>
                <w:b/>
              </w:rPr>
              <w:t>61.50 zł</w:t>
            </w:r>
            <w:r w:rsidRPr="00283EA5">
              <w:t xml:space="preserve">; </w:t>
            </w:r>
          </w:p>
          <w:p w:rsidR="00E67E77" w:rsidRPr="00E67E77" w:rsidRDefault="00E67E77" w:rsidP="00927769">
            <w:pPr>
              <w:spacing w:before="120" w:after="120"/>
              <w:jc w:val="both"/>
              <w:rPr>
                <w:b/>
              </w:rPr>
            </w:pPr>
            <w:r w:rsidRPr="00283EA5">
              <w:t xml:space="preserve">regulacja wysokościowa studzienki rewizyjnej - </w:t>
            </w:r>
            <w:r w:rsidRPr="00E67E77">
              <w:rPr>
                <w:b/>
              </w:rPr>
              <w:t>61.50 zł;</w:t>
            </w:r>
          </w:p>
          <w:p w:rsidR="00EA706A" w:rsidRDefault="00E67E77" w:rsidP="00927769">
            <w:pPr>
              <w:spacing w:before="120" w:after="120"/>
              <w:jc w:val="both"/>
              <w:rPr>
                <w:b/>
              </w:rPr>
            </w:pPr>
            <w:r w:rsidRPr="00283EA5">
              <w:t xml:space="preserve">regulacja wysokościowa studzienki ściekowej - </w:t>
            </w:r>
            <w:r w:rsidRPr="00E67E77">
              <w:rPr>
                <w:b/>
              </w:rPr>
              <w:t>61.50 zł;</w:t>
            </w:r>
          </w:p>
          <w:p w:rsidR="00E67E77" w:rsidRPr="00E67E77" w:rsidRDefault="00E67E77" w:rsidP="00927769">
            <w:pPr>
              <w:spacing w:before="120" w:after="120"/>
              <w:jc w:val="both"/>
              <w:rPr>
                <w:b/>
              </w:rPr>
            </w:pPr>
            <w:r w:rsidRPr="00283EA5">
              <w:t xml:space="preserve"> regulacja wysokościowa studzienki teletechnicznej - </w:t>
            </w:r>
            <w:r w:rsidRPr="00E67E77">
              <w:rPr>
                <w:b/>
              </w:rPr>
              <w:t>49.20 zł;</w:t>
            </w:r>
          </w:p>
          <w:p w:rsidR="00E67E77" w:rsidRPr="00490DC0" w:rsidRDefault="00E67E77" w:rsidP="00927769">
            <w:pPr>
              <w:spacing w:before="120" w:after="120"/>
              <w:jc w:val="both"/>
            </w:pPr>
            <w:r w:rsidRPr="00283EA5">
              <w:t xml:space="preserve"> koszt 1 r-b - </w:t>
            </w:r>
            <w:r w:rsidRPr="00E67E77">
              <w:rPr>
                <w:b/>
              </w:rPr>
              <w:t>20.00 zł;</w:t>
            </w:r>
          </w:p>
        </w:tc>
        <w:tc>
          <w:tcPr>
            <w:tcW w:w="499" w:type="pct"/>
            <w:vAlign w:val="center"/>
          </w:tcPr>
          <w:p w:rsidR="00E67E77" w:rsidRPr="00283EA5" w:rsidRDefault="00E67E77" w:rsidP="00E67E77">
            <w:pPr>
              <w:spacing w:before="120" w:after="120"/>
              <w:jc w:val="center"/>
            </w:pPr>
            <w:r>
              <w:lastRenderedPageBreak/>
              <w:t>2 godziny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E67E77" w:rsidRPr="00490DC0" w:rsidRDefault="00E67E77" w:rsidP="00927769">
            <w:pPr>
              <w:spacing w:before="120" w:after="120"/>
              <w:jc w:val="both"/>
            </w:pPr>
            <w:r w:rsidRPr="00283EA5">
              <w:t>Zgodnie z SIWZ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E67E77" w:rsidRPr="00490DC0" w:rsidRDefault="00E67E77" w:rsidP="00EA706A">
            <w:pPr>
              <w:spacing w:before="120" w:after="120"/>
              <w:jc w:val="center"/>
            </w:pPr>
            <w:r>
              <w:t>36 miesięcy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E67E77" w:rsidRPr="00490DC0" w:rsidRDefault="00E67E77" w:rsidP="00927769">
            <w:pPr>
              <w:spacing w:before="120" w:after="120"/>
              <w:jc w:val="both"/>
            </w:pPr>
            <w:r w:rsidRPr="00283EA5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283EA5" w:rsidP="00173B20">
      <w:pPr>
        <w:jc w:val="right"/>
      </w:pPr>
      <w:r w:rsidRPr="00283EA5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283EA5">
        <w:rPr>
          <w:sz w:val="22"/>
        </w:rPr>
        <w:t>Baum</w:t>
      </w:r>
    </w:p>
    <w:sectPr w:rsidR="00C236D3" w:rsidSect="00E67E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E95" w:rsidRDefault="00B97E95">
      <w:r>
        <w:separator/>
      </w:r>
    </w:p>
  </w:endnote>
  <w:endnote w:type="continuationSeparator" w:id="0">
    <w:p w:rsidR="00B97E95" w:rsidRDefault="00B97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E928B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28B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28B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97E9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E95" w:rsidRDefault="00B97E95">
      <w:r>
        <w:separator/>
      </w:r>
    </w:p>
  </w:footnote>
  <w:footnote w:type="continuationSeparator" w:id="0">
    <w:p w:rsidR="00B97E95" w:rsidRDefault="00B97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EA5" w:rsidRDefault="00283E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EA5" w:rsidRDefault="00283E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EA5" w:rsidRDefault="00283E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E95"/>
    <w:rsid w:val="00007727"/>
    <w:rsid w:val="00017720"/>
    <w:rsid w:val="00035488"/>
    <w:rsid w:val="000D7F25"/>
    <w:rsid w:val="000E00E5"/>
    <w:rsid w:val="00173B20"/>
    <w:rsid w:val="001C69FF"/>
    <w:rsid w:val="0023318D"/>
    <w:rsid w:val="00283EA5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97E95"/>
    <w:rsid w:val="00C236D3"/>
    <w:rsid w:val="00C659E2"/>
    <w:rsid w:val="00CB0802"/>
    <w:rsid w:val="00D7128F"/>
    <w:rsid w:val="00E67E77"/>
    <w:rsid w:val="00E928BD"/>
    <w:rsid w:val="00EA3476"/>
    <w:rsid w:val="00EA706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376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2</cp:revision>
  <dcterms:created xsi:type="dcterms:W3CDTF">2020-02-26T12:32:00Z</dcterms:created>
  <dcterms:modified xsi:type="dcterms:W3CDTF">2020-02-26T12:32:00Z</dcterms:modified>
</cp:coreProperties>
</file>