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613C2" w:rsidP="00007727">
      <w:pPr>
        <w:jc w:val="right"/>
        <w:rPr>
          <w:b/>
          <w:bCs/>
          <w:sz w:val="24"/>
        </w:rPr>
      </w:pPr>
      <w:r w:rsidRPr="00E613C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613C2">
        <w:rPr>
          <w:sz w:val="24"/>
        </w:rPr>
        <w:t>2020-02-20</w:t>
      </w:r>
    </w:p>
    <w:p w:rsidR="00007727" w:rsidRDefault="00007727" w:rsidP="00A80738">
      <w:pPr>
        <w:rPr>
          <w:b/>
          <w:bCs/>
          <w:sz w:val="24"/>
        </w:rPr>
      </w:pPr>
    </w:p>
    <w:p w:rsidR="00A80738" w:rsidRDefault="00E613C2" w:rsidP="00173B20">
      <w:pPr>
        <w:spacing w:after="40"/>
        <w:rPr>
          <w:b/>
          <w:bCs/>
          <w:sz w:val="24"/>
        </w:rPr>
      </w:pPr>
      <w:r w:rsidRPr="00E613C2">
        <w:rPr>
          <w:b/>
          <w:bCs/>
          <w:sz w:val="24"/>
        </w:rPr>
        <w:t>Gmina Śrem</w:t>
      </w:r>
    </w:p>
    <w:p w:rsidR="00A80738" w:rsidRPr="00173B20" w:rsidRDefault="00E613C2" w:rsidP="00A80738">
      <w:pPr>
        <w:rPr>
          <w:bCs/>
          <w:sz w:val="24"/>
        </w:rPr>
      </w:pPr>
      <w:r w:rsidRPr="00E613C2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613C2">
        <w:rPr>
          <w:bCs/>
          <w:sz w:val="24"/>
        </w:rPr>
        <w:t>1</w:t>
      </w:r>
    </w:p>
    <w:p w:rsidR="00A80738" w:rsidRPr="00173B20" w:rsidRDefault="00E613C2" w:rsidP="00A80738">
      <w:pPr>
        <w:rPr>
          <w:bCs/>
          <w:sz w:val="24"/>
        </w:rPr>
      </w:pPr>
      <w:r w:rsidRPr="00E613C2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613C2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613C2" w:rsidRPr="00E613C2">
        <w:rPr>
          <w:b/>
          <w:sz w:val="24"/>
          <w:szCs w:val="24"/>
        </w:rPr>
        <w:t>BP.271.2.2020.BS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1718E" w:rsidRDefault="00A80738" w:rsidP="0011718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613C2" w:rsidRPr="00E613C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613C2" w:rsidP="00C659E2">
      <w:pPr>
        <w:pStyle w:val="Tekstpodstawowywcity"/>
        <w:spacing w:before="120" w:after="240"/>
        <w:ind w:firstLine="0"/>
        <w:jc w:val="center"/>
      </w:pPr>
      <w:r w:rsidRPr="00E613C2">
        <w:rPr>
          <w:b/>
        </w:rPr>
        <w:t>Odbiór odpadów komunalnych zebranych w sposób selektywny z miejsc gromadzenia odpadów komunalnych obejmujących pojemniki typu "dzwon" oraz pojemniki do odbioru bioodpadów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613C2" w:rsidRPr="00E613C2">
        <w:rPr>
          <w:sz w:val="24"/>
          <w:szCs w:val="24"/>
        </w:rPr>
        <w:t>(</w:t>
      </w:r>
      <w:proofErr w:type="spellStart"/>
      <w:r w:rsidR="00E613C2" w:rsidRPr="00E613C2">
        <w:rPr>
          <w:sz w:val="24"/>
          <w:szCs w:val="24"/>
        </w:rPr>
        <w:t>t.j</w:t>
      </w:r>
      <w:proofErr w:type="spellEnd"/>
      <w:r w:rsidR="00E613C2" w:rsidRPr="00E613C2">
        <w:rPr>
          <w:sz w:val="24"/>
          <w:szCs w:val="24"/>
        </w:rPr>
        <w:t xml:space="preserve">. </w:t>
      </w:r>
      <w:proofErr w:type="spellStart"/>
      <w:r w:rsidR="00E613C2" w:rsidRPr="00E613C2">
        <w:rPr>
          <w:sz w:val="24"/>
          <w:szCs w:val="24"/>
        </w:rPr>
        <w:t>Dz.U</w:t>
      </w:r>
      <w:proofErr w:type="spellEnd"/>
      <w:r w:rsidR="00E613C2" w:rsidRPr="00E613C2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613C2" w:rsidRPr="00E613C2">
        <w:rPr>
          <w:sz w:val="24"/>
          <w:szCs w:val="24"/>
        </w:rPr>
        <w:t>20/02/2020</w:t>
      </w:r>
      <w:r w:rsidR="00FF4AB1" w:rsidRPr="00FF4AB1">
        <w:rPr>
          <w:sz w:val="24"/>
          <w:szCs w:val="24"/>
        </w:rPr>
        <w:t xml:space="preserve"> o godz. </w:t>
      </w:r>
      <w:r w:rsidR="00E613C2" w:rsidRPr="00E613C2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60FCD">
        <w:rPr>
          <w:sz w:val="24"/>
          <w:szCs w:val="24"/>
        </w:rPr>
        <w:t>720 000.36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416"/>
        <w:gridCol w:w="2817"/>
        <w:gridCol w:w="1216"/>
        <w:gridCol w:w="1094"/>
        <w:gridCol w:w="1109"/>
        <w:gridCol w:w="938"/>
      </w:tblGrid>
      <w:tr w:rsidR="0011718E" w:rsidRPr="00493F8C" w:rsidTr="0011718E">
        <w:tc>
          <w:tcPr>
            <w:tcW w:w="374" w:type="pct"/>
            <w:shd w:val="clear" w:color="auto" w:fill="auto"/>
            <w:vAlign w:val="center"/>
          </w:tcPr>
          <w:p w:rsidR="0011718E" w:rsidRPr="00490DC0" w:rsidRDefault="0011718E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11718E" w:rsidRDefault="0011718E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1718E" w:rsidRPr="00490DC0" w:rsidRDefault="0011718E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1718E" w:rsidRPr="00490DC0" w:rsidRDefault="0011718E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655" w:type="pct"/>
            <w:vAlign w:val="center"/>
          </w:tcPr>
          <w:p w:rsidR="0011718E" w:rsidRPr="00490DC0" w:rsidRDefault="0011718E" w:rsidP="0011718E">
            <w:pPr>
              <w:spacing w:before="40" w:after="40"/>
              <w:jc w:val="center"/>
            </w:pPr>
            <w:r>
              <w:t>Liczba pojazdów przystosowanych do paliw alternatywnych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11718E" w:rsidRPr="00490DC0" w:rsidRDefault="0011718E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11718E" w:rsidRPr="00490DC0" w:rsidRDefault="0011718E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505" w:type="pct"/>
            <w:shd w:val="clear" w:color="auto" w:fill="auto"/>
            <w:vAlign w:val="center"/>
          </w:tcPr>
          <w:p w:rsidR="0011718E" w:rsidRPr="00490DC0" w:rsidRDefault="0011718E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1718E" w:rsidRPr="00493F8C" w:rsidTr="0011718E">
        <w:tc>
          <w:tcPr>
            <w:tcW w:w="374" w:type="pct"/>
            <w:shd w:val="clear" w:color="auto" w:fill="auto"/>
            <w:vAlign w:val="center"/>
          </w:tcPr>
          <w:p w:rsidR="0011718E" w:rsidRPr="00490DC0" w:rsidRDefault="0011718E" w:rsidP="00B76D3F">
            <w:pPr>
              <w:spacing w:before="120" w:after="120"/>
              <w:jc w:val="center"/>
            </w:pPr>
            <w:r w:rsidRPr="00E613C2">
              <w:t>1</w:t>
            </w:r>
          </w:p>
        </w:tc>
        <w:tc>
          <w:tcPr>
            <w:tcW w:w="762" w:type="pct"/>
            <w:shd w:val="clear" w:color="auto" w:fill="auto"/>
            <w:vAlign w:val="center"/>
          </w:tcPr>
          <w:p w:rsidR="0011718E" w:rsidRPr="00490DC0" w:rsidRDefault="0011718E" w:rsidP="0011718E">
            <w:pPr>
              <w:spacing w:before="40"/>
              <w:jc w:val="center"/>
            </w:pPr>
            <w:r w:rsidRPr="00E613C2">
              <w:t>PGK sp. z o.o.</w:t>
            </w:r>
          </w:p>
          <w:p w:rsidR="0011718E" w:rsidRPr="00490DC0" w:rsidRDefault="0011718E" w:rsidP="0011718E">
            <w:pPr>
              <w:jc w:val="center"/>
            </w:pPr>
            <w:r w:rsidRPr="00E613C2">
              <w:t>Parkowa</w:t>
            </w:r>
            <w:r w:rsidRPr="00490DC0">
              <w:t xml:space="preserve"> </w:t>
            </w:r>
            <w:r w:rsidRPr="00E613C2">
              <w:t>6</w:t>
            </w:r>
          </w:p>
          <w:p w:rsidR="0011718E" w:rsidRPr="00490DC0" w:rsidRDefault="0011718E" w:rsidP="0011718E">
            <w:pPr>
              <w:spacing w:after="40"/>
              <w:jc w:val="center"/>
            </w:pPr>
            <w:r w:rsidRPr="00E613C2">
              <w:t>63-100</w:t>
            </w:r>
            <w:r w:rsidRPr="00490DC0">
              <w:t xml:space="preserve"> </w:t>
            </w:r>
            <w:r w:rsidRPr="00E613C2">
              <w:t>Śrem</w:t>
            </w:r>
          </w:p>
        </w:tc>
        <w:tc>
          <w:tcPr>
            <w:tcW w:w="1517" w:type="pct"/>
            <w:shd w:val="clear" w:color="auto" w:fill="auto"/>
            <w:vAlign w:val="center"/>
          </w:tcPr>
          <w:p w:rsidR="0011718E" w:rsidRDefault="0011718E" w:rsidP="00B76D3F">
            <w:pPr>
              <w:spacing w:before="120" w:after="120"/>
              <w:jc w:val="both"/>
            </w:pPr>
            <w:r w:rsidRPr="00E613C2">
              <w:t xml:space="preserve">cena za odbiór 1 Mg odpadów komunalnych o kodzie 15 01 01 - </w:t>
            </w:r>
            <w:r w:rsidRPr="00460FCD">
              <w:rPr>
                <w:b/>
              </w:rPr>
              <w:t>756.00 zł</w:t>
            </w:r>
            <w:r w:rsidRPr="00E613C2">
              <w:t xml:space="preserve">; </w:t>
            </w:r>
          </w:p>
          <w:p w:rsidR="0011718E" w:rsidRDefault="0011718E" w:rsidP="00B76D3F">
            <w:pPr>
              <w:spacing w:before="120" w:after="120"/>
              <w:jc w:val="both"/>
            </w:pPr>
            <w:r w:rsidRPr="00E613C2">
              <w:t xml:space="preserve">cena za odbiór 1 Mg odpadów komunalnych o kodzie 15 01 02 - </w:t>
            </w:r>
            <w:r w:rsidRPr="00460FCD">
              <w:rPr>
                <w:b/>
              </w:rPr>
              <w:t>972.00 zł</w:t>
            </w:r>
            <w:r w:rsidRPr="00E613C2">
              <w:t xml:space="preserve">; </w:t>
            </w:r>
          </w:p>
          <w:p w:rsidR="0011718E" w:rsidRDefault="0011718E" w:rsidP="00B76D3F">
            <w:pPr>
              <w:spacing w:before="120" w:after="120"/>
              <w:jc w:val="both"/>
            </w:pPr>
            <w:r w:rsidRPr="00E613C2">
              <w:t xml:space="preserve">cena za odbiór 1 Mg odpadów komunalnych o kodzie 15 01 07 - </w:t>
            </w:r>
            <w:r w:rsidRPr="00460FCD">
              <w:rPr>
                <w:b/>
              </w:rPr>
              <w:t>582.99 zł</w:t>
            </w:r>
            <w:r w:rsidRPr="00E613C2">
              <w:t xml:space="preserve">; </w:t>
            </w:r>
          </w:p>
          <w:p w:rsidR="0011718E" w:rsidRDefault="0011718E" w:rsidP="00B76D3F">
            <w:pPr>
              <w:spacing w:before="120" w:after="120"/>
              <w:jc w:val="both"/>
            </w:pPr>
            <w:r w:rsidRPr="00E613C2">
              <w:t xml:space="preserve">cena za odbiór 1 Mg odpadów komunalnych o kodzie 20 02 01 - </w:t>
            </w:r>
            <w:r w:rsidRPr="00460FCD">
              <w:rPr>
                <w:b/>
              </w:rPr>
              <w:t>366.99 zł</w:t>
            </w:r>
            <w:r w:rsidRPr="00E613C2">
              <w:t xml:space="preserve">; </w:t>
            </w:r>
          </w:p>
          <w:p w:rsidR="0011718E" w:rsidRPr="00490DC0" w:rsidRDefault="0011718E" w:rsidP="00B76D3F">
            <w:pPr>
              <w:spacing w:before="120" w:after="120"/>
              <w:jc w:val="both"/>
            </w:pPr>
            <w:r w:rsidRPr="00E613C2">
              <w:t xml:space="preserve">cena za odbiór 1 Mg odpadów komunalnych o kodzie 20 01 08 - </w:t>
            </w:r>
            <w:r w:rsidRPr="00460FCD">
              <w:rPr>
                <w:b/>
              </w:rPr>
              <w:t>366.99 zł</w:t>
            </w:r>
            <w:r w:rsidRPr="00E613C2">
              <w:t>;</w:t>
            </w:r>
          </w:p>
        </w:tc>
        <w:tc>
          <w:tcPr>
            <w:tcW w:w="655" w:type="pct"/>
            <w:vAlign w:val="center"/>
          </w:tcPr>
          <w:p w:rsidR="0011718E" w:rsidRPr="00E613C2" w:rsidRDefault="0011718E" w:rsidP="0011718E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89" w:type="pct"/>
            <w:shd w:val="clear" w:color="auto" w:fill="auto"/>
            <w:vAlign w:val="center"/>
          </w:tcPr>
          <w:p w:rsidR="0011718E" w:rsidRPr="00490DC0" w:rsidRDefault="0011718E" w:rsidP="00B76D3F">
            <w:pPr>
              <w:spacing w:before="120" w:after="120"/>
              <w:jc w:val="both"/>
            </w:pPr>
            <w:r w:rsidRPr="00E613C2">
              <w:t>Zgodnie z SIWZ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11718E" w:rsidRPr="00490DC0" w:rsidRDefault="0011718E" w:rsidP="00B76D3F">
            <w:pPr>
              <w:spacing w:before="120" w:after="120"/>
              <w:jc w:val="both"/>
            </w:pPr>
            <w:r w:rsidRPr="00E613C2">
              <w:t>Nie dotyczy</w:t>
            </w:r>
          </w:p>
        </w:tc>
        <w:tc>
          <w:tcPr>
            <w:tcW w:w="505" w:type="pct"/>
            <w:shd w:val="clear" w:color="auto" w:fill="auto"/>
            <w:vAlign w:val="center"/>
          </w:tcPr>
          <w:p w:rsidR="0011718E" w:rsidRPr="00490DC0" w:rsidRDefault="0011718E" w:rsidP="00B76D3F">
            <w:pPr>
              <w:spacing w:before="120" w:after="120"/>
              <w:jc w:val="both"/>
            </w:pPr>
            <w:r w:rsidRPr="00E613C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E613C2" w:rsidP="00173B20">
      <w:pPr>
        <w:jc w:val="right"/>
      </w:pPr>
      <w:r w:rsidRPr="00E613C2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613C2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7C9" w:rsidRDefault="002637C9">
      <w:r>
        <w:separator/>
      </w:r>
    </w:p>
  </w:endnote>
  <w:endnote w:type="continuationSeparator" w:id="0">
    <w:p w:rsidR="002637C9" w:rsidRDefault="0026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64F1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1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71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37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7C9" w:rsidRDefault="002637C9">
      <w:r>
        <w:separator/>
      </w:r>
    </w:p>
  </w:footnote>
  <w:footnote w:type="continuationSeparator" w:id="0">
    <w:p w:rsidR="002637C9" w:rsidRDefault="00263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C2" w:rsidRDefault="00E613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C2" w:rsidRDefault="00E613C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3C2" w:rsidRDefault="00E613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7C9"/>
    <w:rsid w:val="00007727"/>
    <w:rsid w:val="00017720"/>
    <w:rsid w:val="00035488"/>
    <w:rsid w:val="000D7F25"/>
    <w:rsid w:val="000E00E5"/>
    <w:rsid w:val="0011718E"/>
    <w:rsid w:val="00173B20"/>
    <w:rsid w:val="001C69FF"/>
    <w:rsid w:val="0023318D"/>
    <w:rsid w:val="002637C9"/>
    <w:rsid w:val="003D72FD"/>
    <w:rsid w:val="00423179"/>
    <w:rsid w:val="00460FCD"/>
    <w:rsid w:val="00490DC0"/>
    <w:rsid w:val="00493F8C"/>
    <w:rsid w:val="004C7E9B"/>
    <w:rsid w:val="00664F1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613C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dcterms:created xsi:type="dcterms:W3CDTF">2020-02-20T12:32:00Z</dcterms:created>
  <dcterms:modified xsi:type="dcterms:W3CDTF">2020-02-20T12:48:00Z</dcterms:modified>
</cp:coreProperties>
</file>