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A118F" w:rsidP="00007727">
      <w:pPr>
        <w:jc w:val="right"/>
        <w:rPr>
          <w:b/>
          <w:bCs/>
          <w:sz w:val="24"/>
        </w:rPr>
      </w:pPr>
      <w:r w:rsidRPr="001A118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1A118F">
        <w:rPr>
          <w:sz w:val="24"/>
        </w:rPr>
        <w:t>2020-01-08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A118F" w:rsidP="00173B20">
      <w:pPr>
        <w:spacing w:after="40"/>
        <w:rPr>
          <w:b/>
          <w:bCs/>
          <w:sz w:val="24"/>
        </w:rPr>
      </w:pPr>
      <w:r w:rsidRPr="001A118F">
        <w:rPr>
          <w:b/>
          <w:bCs/>
          <w:sz w:val="24"/>
        </w:rPr>
        <w:t>Gmina Śrem</w:t>
      </w:r>
    </w:p>
    <w:p w:rsidR="00A80738" w:rsidRPr="00173B20" w:rsidRDefault="001A118F" w:rsidP="00A80738">
      <w:pPr>
        <w:rPr>
          <w:bCs/>
          <w:sz w:val="24"/>
        </w:rPr>
      </w:pPr>
      <w:r w:rsidRPr="001A118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1A118F">
        <w:rPr>
          <w:bCs/>
          <w:sz w:val="24"/>
        </w:rPr>
        <w:t>1</w:t>
      </w:r>
    </w:p>
    <w:p w:rsidR="00A80738" w:rsidRPr="00173B20" w:rsidRDefault="001A118F" w:rsidP="00A80738">
      <w:pPr>
        <w:rPr>
          <w:bCs/>
          <w:sz w:val="24"/>
        </w:rPr>
      </w:pPr>
      <w:r w:rsidRPr="001A118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1A118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A118F" w:rsidRPr="001A118F">
        <w:rPr>
          <w:b/>
          <w:sz w:val="24"/>
          <w:szCs w:val="24"/>
        </w:rPr>
        <w:t>BP.271.44.2019.BS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A118F" w:rsidRPr="001A118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A118F" w:rsidP="00C659E2">
      <w:pPr>
        <w:pStyle w:val="Tekstpodstawowywcity"/>
        <w:spacing w:before="120" w:after="240"/>
        <w:ind w:firstLine="0"/>
        <w:jc w:val="center"/>
      </w:pPr>
      <w:bookmarkStart w:id="0" w:name="_GoBack"/>
      <w:r w:rsidRPr="001A118F">
        <w:rPr>
          <w:b/>
        </w:rPr>
        <w:t>Utrzymanie czystości i porządku dróg gminnych i wewnętrznych będących w zarządzie gminy Śrem</w:t>
      </w:r>
    </w:p>
    <w:bookmarkEnd w:id="0"/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A118F" w:rsidRPr="001A118F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A118F" w:rsidRPr="001A118F">
        <w:rPr>
          <w:sz w:val="24"/>
          <w:szCs w:val="24"/>
        </w:rPr>
        <w:t>08/01/2020</w:t>
      </w:r>
      <w:r w:rsidR="00FF4AB1" w:rsidRPr="00FF4AB1">
        <w:rPr>
          <w:sz w:val="24"/>
          <w:szCs w:val="24"/>
        </w:rPr>
        <w:t xml:space="preserve"> o godz. </w:t>
      </w:r>
      <w:r w:rsidR="001A118F" w:rsidRPr="001A118F">
        <w:rPr>
          <w:sz w:val="24"/>
          <w:szCs w:val="24"/>
        </w:rPr>
        <w:t>09:15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633B6">
        <w:rPr>
          <w:sz w:val="24"/>
          <w:szCs w:val="24"/>
        </w:rPr>
        <w:t>824 000.00</w:t>
      </w:r>
      <w:r w:rsidR="00FF4AB1" w:rsidRPr="00FF4AB1">
        <w:rPr>
          <w:sz w:val="24"/>
          <w:szCs w:val="24"/>
        </w:rPr>
        <w:t xml:space="preserve"> zł brutto.</w:t>
      </w:r>
    </w:p>
    <w:p w:rsidR="00D552CB" w:rsidRDefault="00D552CB" w:rsidP="00A80738">
      <w:pPr>
        <w:spacing w:before="120" w:after="120"/>
        <w:jc w:val="both"/>
        <w:rPr>
          <w:sz w:val="24"/>
        </w:rPr>
      </w:pPr>
    </w:p>
    <w:p w:rsidR="00D552CB" w:rsidRDefault="00D552CB" w:rsidP="00A80738">
      <w:pPr>
        <w:spacing w:before="120" w:after="120"/>
        <w:jc w:val="both"/>
        <w:rPr>
          <w:sz w:val="24"/>
        </w:rPr>
      </w:pPr>
    </w:p>
    <w:p w:rsidR="00D552CB" w:rsidRDefault="00D552CB" w:rsidP="00A80738">
      <w:pPr>
        <w:spacing w:before="120" w:after="120"/>
        <w:jc w:val="both"/>
        <w:rPr>
          <w:sz w:val="24"/>
        </w:rPr>
      </w:pPr>
    </w:p>
    <w:p w:rsidR="00D552CB" w:rsidRDefault="00D552CB" w:rsidP="00A80738">
      <w:pPr>
        <w:spacing w:before="120" w:after="120"/>
        <w:jc w:val="both"/>
        <w:rPr>
          <w:sz w:val="24"/>
        </w:rPr>
      </w:pPr>
    </w:p>
    <w:p w:rsidR="00D552CB" w:rsidRDefault="00D552CB" w:rsidP="00A80738">
      <w:pPr>
        <w:spacing w:before="120" w:after="120"/>
        <w:jc w:val="both"/>
        <w:rPr>
          <w:sz w:val="24"/>
        </w:rPr>
      </w:pPr>
    </w:p>
    <w:p w:rsidR="00D552CB" w:rsidRDefault="00D552CB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1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3148"/>
        <w:gridCol w:w="1489"/>
        <w:gridCol w:w="1816"/>
        <w:gridCol w:w="1816"/>
        <w:gridCol w:w="1816"/>
        <w:gridCol w:w="1816"/>
        <w:gridCol w:w="1986"/>
      </w:tblGrid>
      <w:tr w:rsidR="00D552CB" w:rsidRPr="00493F8C" w:rsidTr="00D552CB">
        <w:tc>
          <w:tcPr>
            <w:tcW w:w="281" w:type="pct"/>
            <w:shd w:val="clear" w:color="auto" w:fill="auto"/>
            <w:vAlign w:val="center"/>
          </w:tcPr>
          <w:p w:rsidR="00D552CB" w:rsidRPr="00490DC0" w:rsidRDefault="00D552C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070" w:type="pct"/>
            <w:shd w:val="clear" w:color="auto" w:fill="auto"/>
            <w:vAlign w:val="center"/>
          </w:tcPr>
          <w:p w:rsidR="00D552CB" w:rsidRDefault="00D552C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552CB" w:rsidRPr="00490DC0" w:rsidRDefault="00D552C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552CB" w:rsidRPr="00490DC0" w:rsidRDefault="00D552C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D552CB">
            <w:pPr>
              <w:spacing w:before="40" w:after="40"/>
              <w:jc w:val="center"/>
            </w:pPr>
            <w:r>
              <w:t>Liczba osób zatrudnionych w pełnym wymiarze czasu pracy na podstawie umowy o pracę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D552CB">
            <w:pPr>
              <w:spacing w:before="40" w:after="40"/>
              <w:jc w:val="center"/>
            </w:pPr>
            <w:r>
              <w:t>Zastosowanie paliw alternatywnych w stosunku do oleju napędowego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6B758F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D552CB" w:rsidRPr="00490DC0" w:rsidRDefault="00D552CB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2CB" w:rsidRPr="00490DC0" w:rsidRDefault="00D552C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552CB" w:rsidRPr="00493F8C" w:rsidTr="008633B6">
        <w:tc>
          <w:tcPr>
            <w:tcW w:w="281" w:type="pct"/>
            <w:shd w:val="clear" w:color="auto" w:fill="auto"/>
            <w:vAlign w:val="center"/>
          </w:tcPr>
          <w:p w:rsidR="00D552CB" w:rsidRPr="00490DC0" w:rsidRDefault="00D552CB" w:rsidP="006B758F">
            <w:pPr>
              <w:spacing w:before="120" w:after="120"/>
              <w:jc w:val="center"/>
            </w:pPr>
            <w:r w:rsidRPr="001A118F">
              <w:t>1</w:t>
            </w:r>
          </w:p>
        </w:tc>
        <w:tc>
          <w:tcPr>
            <w:tcW w:w="1070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40"/>
              <w:jc w:val="center"/>
            </w:pPr>
            <w:r w:rsidRPr="001A118F">
              <w:t>PGK sp. z o.o.</w:t>
            </w:r>
          </w:p>
          <w:p w:rsidR="00D552CB" w:rsidRPr="00490DC0" w:rsidRDefault="00D552CB" w:rsidP="00A86005">
            <w:pPr>
              <w:jc w:val="center"/>
            </w:pPr>
            <w:r w:rsidRPr="001A118F">
              <w:t>Parkowa</w:t>
            </w:r>
            <w:r w:rsidRPr="00490DC0">
              <w:t xml:space="preserve"> </w:t>
            </w:r>
            <w:r w:rsidRPr="001A118F">
              <w:t>6</w:t>
            </w:r>
          </w:p>
          <w:p w:rsidR="00D552CB" w:rsidRPr="00490DC0" w:rsidRDefault="00D552CB" w:rsidP="00A86005">
            <w:pPr>
              <w:spacing w:after="40"/>
              <w:jc w:val="center"/>
            </w:pPr>
            <w:r w:rsidRPr="001A118F">
              <w:t>63-100</w:t>
            </w:r>
            <w:r w:rsidRPr="00490DC0">
              <w:t xml:space="preserve"> </w:t>
            </w:r>
            <w:r w:rsidRPr="001A118F">
              <w:t>Śrem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552CB" w:rsidRPr="00490DC0" w:rsidRDefault="008633B6" w:rsidP="008633B6">
            <w:pPr>
              <w:spacing w:before="120" w:after="120"/>
              <w:jc w:val="center"/>
            </w:pPr>
            <w:r>
              <w:t>447 048.72</w:t>
            </w:r>
            <w:r w:rsidR="00D552CB" w:rsidRPr="001A118F">
              <w:t xml:space="preserve"> zł</w:t>
            </w:r>
          </w:p>
        </w:tc>
        <w:tc>
          <w:tcPr>
            <w:tcW w:w="617" w:type="pct"/>
            <w:vAlign w:val="center"/>
          </w:tcPr>
          <w:p w:rsidR="00D552CB" w:rsidRPr="001A118F" w:rsidRDefault="00D552CB" w:rsidP="00D552CB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17" w:type="pct"/>
            <w:vAlign w:val="center"/>
          </w:tcPr>
          <w:p w:rsidR="00D552CB" w:rsidRPr="001A118F" w:rsidRDefault="008D6E67" w:rsidP="00D552CB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Nie dotyczy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</w:tr>
      <w:tr w:rsidR="00D552CB" w:rsidRPr="00493F8C" w:rsidTr="008633B6">
        <w:tc>
          <w:tcPr>
            <w:tcW w:w="281" w:type="pct"/>
            <w:shd w:val="clear" w:color="auto" w:fill="auto"/>
            <w:vAlign w:val="center"/>
          </w:tcPr>
          <w:p w:rsidR="00D552CB" w:rsidRPr="00490DC0" w:rsidRDefault="00D552CB" w:rsidP="006B758F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1070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40"/>
              <w:jc w:val="center"/>
            </w:pPr>
            <w:r w:rsidRPr="001A118F">
              <w:t>PGK sp. z o.o.</w:t>
            </w:r>
          </w:p>
          <w:p w:rsidR="00D552CB" w:rsidRPr="00490DC0" w:rsidRDefault="00D552CB" w:rsidP="00A86005">
            <w:pPr>
              <w:jc w:val="center"/>
            </w:pPr>
            <w:r w:rsidRPr="001A118F">
              <w:t>Parkowa</w:t>
            </w:r>
            <w:r w:rsidRPr="00490DC0">
              <w:t xml:space="preserve"> </w:t>
            </w:r>
            <w:r w:rsidRPr="001A118F">
              <w:t>6</w:t>
            </w:r>
          </w:p>
          <w:p w:rsidR="00D552CB" w:rsidRPr="00490DC0" w:rsidRDefault="00D552CB" w:rsidP="00A86005">
            <w:pPr>
              <w:spacing w:after="40"/>
              <w:jc w:val="center"/>
            </w:pPr>
            <w:r w:rsidRPr="001A118F">
              <w:t>63-100</w:t>
            </w:r>
            <w:r w:rsidRPr="00490DC0">
              <w:t xml:space="preserve"> </w:t>
            </w:r>
            <w:r w:rsidRPr="001A118F">
              <w:t>Śrem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552CB" w:rsidRPr="00490DC0" w:rsidRDefault="008633B6" w:rsidP="008633B6">
            <w:pPr>
              <w:spacing w:before="120" w:after="120"/>
              <w:jc w:val="center"/>
            </w:pPr>
            <w:r>
              <w:t>305 387.28 zł</w:t>
            </w:r>
          </w:p>
        </w:tc>
        <w:tc>
          <w:tcPr>
            <w:tcW w:w="617" w:type="pct"/>
            <w:vAlign w:val="center"/>
          </w:tcPr>
          <w:p w:rsidR="00D552CB" w:rsidRPr="001A118F" w:rsidRDefault="00D552CB" w:rsidP="00D552CB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17" w:type="pct"/>
            <w:vAlign w:val="center"/>
          </w:tcPr>
          <w:p w:rsidR="00D552CB" w:rsidRPr="001A118F" w:rsidRDefault="008D6E67" w:rsidP="00D552CB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Nie dotyczy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</w:tr>
      <w:tr w:rsidR="00D552CB" w:rsidRPr="00493F8C" w:rsidTr="008633B6">
        <w:tc>
          <w:tcPr>
            <w:tcW w:w="281" w:type="pct"/>
            <w:shd w:val="clear" w:color="auto" w:fill="auto"/>
            <w:vAlign w:val="center"/>
          </w:tcPr>
          <w:p w:rsidR="00D552CB" w:rsidRPr="00490DC0" w:rsidRDefault="00D552CB" w:rsidP="006B758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1070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40"/>
              <w:jc w:val="center"/>
            </w:pPr>
            <w:r w:rsidRPr="001A118F">
              <w:t>PGK sp. z o.o.</w:t>
            </w:r>
          </w:p>
          <w:p w:rsidR="00D552CB" w:rsidRPr="00490DC0" w:rsidRDefault="00D552CB" w:rsidP="00A86005">
            <w:pPr>
              <w:jc w:val="center"/>
            </w:pPr>
            <w:r w:rsidRPr="001A118F">
              <w:t>Parkowa</w:t>
            </w:r>
            <w:r w:rsidRPr="00490DC0">
              <w:t xml:space="preserve"> </w:t>
            </w:r>
            <w:r w:rsidRPr="001A118F">
              <w:t>6</w:t>
            </w:r>
          </w:p>
          <w:p w:rsidR="00D552CB" w:rsidRPr="00490DC0" w:rsidRDefault="00D552CB" w:rsidP="00A86005">
            <w:pPr>
              <w:spacing w:after="40"/>
              <w:jc w:val="center"/>
            </w:pPr>
            <w:r w:rsidRPr="001A118F">
              <w:t>63-100</w:t>
            </w:r>
            <w:r w:rsidRPr="00490DC0">
              <w:t xml:space="preserve"> </w:t>
            </w:r>
            <w:r w:rsidRPr="001A118F">
              <w:t>Śrem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552CB" w:rsidRPr="00490DC0" w:rsidRDefault="008633B6" w:rsidP="008633B6">
            <w:pPr>
              <w:spacing w:before="120" w:after="120"/>
              <w:jc w:val="center"/>
            </w:pPr>
            <w:r>
              <w:t xml:space="preserve">470 586.24 </w:t>
            </w:r>
            <w:r w:rsidR="00D552CB" w:rsidRPr="001A118F">
              <w:t xml:space="preserve"> zł</w:t>
            </w:r>
          </w:p>
        </w:tc>
        <w:tc>
          <w:tcPr>
            <w:tcW w:w="617" w:type="pct"/>
            <w:vAlign w:val="center"/>
          </w:tcPr>
          <w:p w:rsidR="00D552CB" w:rsidRPr="001A118F" w:rsidRDefault="008633B6" w:rsidP="00D552CB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17" w:type="pct"/>
            <w:vAlign w:val="center"/>
          </w:tcPr>
          <w:p w:rsidR="00D552CB" w:rsidRPr="001A118F" w:rsidRDefault="008D6E67" w:rsidP="00D552CB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Nie dotyczy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</w:tr>
      <w:tr w:rsidR="00D552CB" w:rsidRPr="00493F8C" w:rsidTr="008633B6">
        <w:tc>
          <w:tcPr>
            <w:tcW w:w="281" w:type="pct"/>
            <w:shd w:val="clear" w:color="auto" w:fill="auto"/>
            <w:vAlign w:val="center"/>
          </w:tcPr>
          <w:p w:rsidR="00D552CB" w:rsidRPr="00490DC0" w:rsidRDefault="00D552CB" w:rsidP="006B758F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1070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40"/>
              <w:jc w:val="center"/>
            </w:pPr>
            <w:r w:rsidRPr="001A118F">
              <w:t>PGK sp. z o.o.</w:t>
            </w:r>
          </w:p>
          <w:p w:rsidR="00D552CB" w:rsidRPr="00490DC0" w:rsidRDefault="00D552CB" w:rsidP="00A86005">
            <w:pPr>
              <w:jc w:val="center"/>
            </w:pPr>
            <w:r w:rsidRPr="001A118F">
              <w:t>Parkowa</w:t>
            </w:r>
            <w:r w:rsidRPr="00490DC0">
              <w:t xml:space="preserve"> </w:t>
            </w:r>
            <w:r w:rsidRPr="001A118F">
              <w:t>6</w:t>
            </w:r>
          </w:p>
          <w:p w:rsidR="00D552CB" w:rsidRPr="00490DC0" w:rsidRDefault="00D552CB" w:rsidP="00A86005">
            <w:pPr>
              <w:spacing w:after="40"/>
              <w:jc w:val="center"/>
            </w:pPr>
            <w:r w:rsidRPr="001A118F">
              <w:t>63-100</w:t>
            </w:r>
            <w:r w:rsidRPr="00490DC0">
              <w:t xml:space="preserve"> </w:t>
            </w:r>
            <w:r w:rsidRPr="001A118F">
              <w:t>Śrem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552CB" w:rsidRPr="00490DC0" w:rsidRDefault="008633B6" w:rsidP="008633B6">
            <w:pPr>
              <w:spacing w:before="120" w:after="120"/>
              <w:jc w:val="center"/>
            </w:pPr>
            <w:r>
              <w:t>533 818.08</w:t>
            </w:r>
            <w:r w:rsidR="00D552CB" w:rsidRPr="001A118F">
              <w:t xml:space="preserve"> zł</w:t>
            </w:r>
          </w:p>
        </w:tc>
        <w:tc>
          <w:tcPr>
            <w:tcW w:w="617" w:type="pct"/>
            <w:vAlign w:val="center"/>
          </w:tcPr>
          <w:p w:rsidR="00D552CB" w:rsidRPr="001A118F" w:rsidRDefault="008633B6" w:rsidP="00D552CB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17" w:type="pct"/>
            <w:vAlign w:val="center"/>
          </w:tcPr>
          <w:p w:rsidR="00D552CB" w:rsidRPr="001A118F" w:rsidRDefault="008D6E67" w:rsidP="00D552CB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Nie dotyczy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</w:tr>
      <w:tr w:rsidR="00D552CB" w:rsidRPr="00493F8C" w:rsidTr="008633B6">
        <w:tc>
          <w:tcPr>
            <w:tcW w:w="281" w:type="pct"/>
            <w:shd w:val="clear" w:color="auto" w:fill="auto"/>
            <w:vAlign w:val="center"/>
          </w:tcPr>
          <w:p w:rsidR="00D552CB" w:rsidRPr="00490DC0" w:rsidRDefault="00D552CB" w:rsidP="006B758F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1070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40"/>
              <w:jc w:val="center"/>
            </w:pPr>
            <w:r w:rsidRPr="001A118F">
              <w:t>PGK sp. z o.o.</w:t>
            </w:r>
          </w:p>
          <w:p w:rsidR="00D552CB" w:rsidRPr="00490DC0" w:rsidRDefault="00D552CB" w:rsidP="00A86005">
            <w:pPr>
              <w:jc w:val="center"/>
            </w:pPr>
            <w:r w:rsidRPr="001A118F">
              <w:t>Parkowa</w:t>
            </w:r>
            <w:r w:rsidRPr="00490DC0">
              <w:t xml:space="preserve"> </w:t>
            </w:r>
            <w:r w:rsidRPr="001A118F">
              <w:t>6</w:t>
            </w:r>
          </w:p>
          <w:p w:rsidR="00D552CB" w:rsidRPr="00490DC0" w:rsidRDefault="00D552CB" w:rsidP="00A86005">
            <w:pPr>
              <w:spacing w:after="40"/>
              <w:jc w:val="center"/>
            </w:pPr>
            <w:r w:rsidRPr="001A118F">
              <w:t>63-100</w:t>
            </w:r>
            <w:r w:rsidRPr="00490DC0">
              <w:t xml:space="preserve"> </w:t>
            </w:r>
            <w:r w:rsidRPr="001A118F">
              <w:t>Śrem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552CB" w:rsidRPr="00490DC0" w:rsidRDefault="008633B6" w:rsidP="008633B6">
            <w:pPr>
              <w:spacing w:before="120" w:after="120"/>
              <w:jc w:val="center"/>
            </w:pPr>
            <w:r>
              <w:t>339 748.56</w:t>
            </w:r>
            <w:r w:rsidR="00D552CB" w:rsidRPr="001A118F">
              <w:t xml:space="preserve"> zł</w:t>
            </w:r>
          </w:p>
        </w:tc>
        <w:tc>
          <w:tcPr>
            <w:tcW w:w="617" w:type="pct"/>
            <w:vAlign w:val="center"/>
          </w:tcPr>
          <w:p w:rsidR="00D552CB" w:rsidRPr="001A118F" w:rsidRDefault="008633B6" w:rsidP="00D552CB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17" w:type="pct"/>
            <w:vAlign w:val="center"/>
          </w:tcPr>
          <w:p w:rsidR="00D552CB" w:rsidRPr="001A118F" w:rsidRDefault="008D6E67" w:rsidP="00D552CB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Nie dotyczy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</w:tr>
      <w:tr w:rsidR="00D552CB" w:rsidRPr="00493F8C" w:rsidTr="008633B6">
        <w:tc>
          <w:tcPr>
            <w:tcW w:w="281" w:type="pct"/>
            <w:shd w:val="clear" w:color="auto" w:fill="auto"/>
            <w:vAlign w:val="center"/>
          </w:tcPr>
          <w:p w:rsidR="00D552CB" w:rsidRPr="00490DC0" w:rsidRDefault="00D552CB" w:rsidP="006B758F">
            <w:pPr>
              <w:spacing w:before="120" w:after="120"/>
              <w:jc w:val="center"/>
            </w:pPr>
            <w:r>
              <w:t>6</w:t>
            </w:r>
          </w:p>
        </w:tc>
        <w:tc>
          <w:tcPr>
            <w:tcW w:w="1070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40"/>
              <w:jc w:val="center"/>
            </w:pPr>
            <w:r w:rsidRPr="001A118F">
              <w:t>PGK sp. z o.o.</w:t>
            </w:r>
          </w:p>
          <w:p w:rsidR="00D552CB" w:rsidRPr="00490DC0" w:rsidRDefault="00D552CB" w:rsidP="00A86005">
            <w:pPr>
              <w:jc w:val="center"/>
            </w:pPr>
            <w:r w:rsidRPr="001A118F">
              <w:t>Parkowa</w:t>
            </w:r>
            <w:r w:rsidRPr="00490DC0">
              <w:t xml:space="preserve"> </w:t>
            </w:r>
            <w:r w:rsidRPr="001A118F">
              <w:t>6</w:t>
            </w:r>
          </w:p>
          <w:p w:rsidR="00D552CB" w:rsidRPr="00490DC0" w:rsidRDefault="00D552CB" w:rsidP="00A86005">
            <w:pPr>
              <w:spacing w:after="40"/>
              <w:jc w:val="center"/>
            </w:pPr>
            <w:r w:rsidRPr="001A118F">
              <w:t>63-100</w:t>
            </w:r>
            <w:r w:rsidRPr="00490DC0">
              <w:t xml:space="preserve"> </w:t>
            </w:r>
            <w:r w:rsidRPr="001A118F">
              <w:t>Śrem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D552CB" w:rsidRPr="00490DC0" w:rsidRDefault="008633B6" w:rsidP="008633B6">
            <w:pPr>
              <w:spacing w:before="120" w:after="120"/>
              <w:jc w:val="center"/>
            </w:pPr>
            <w:r>
              <w:t>218 160.00</w:t>
            </w:r>
            <w:r w:rsidR="00D552CB" w:rsidRPr="001A118F">
              <w:t xml:space="preserve"> zł</w:t>
            </w:r>
          </w:p>
        </w:tc>
        <w:tc>
          <w:tcPr>
            <w:tcW w:w="617" w:type="pct"/>
            <w:vAlign w:val="center"/>
          </w:tcPr>
          <w:p w:rsidR="00D552CB" w:rsidRPr="001A118F" w:rsidRDefault="008633B6" w:rsidP="00D552CB">
            <w:pPr>
              <w:spacing w:before="120" w:after="120"/>
              <w:jc w:val="center"/>
            </w:pPr>
            <w:r>
              <w:t>10</w:t>
            </w:r>
          </w:p>
        </w:tc>
        <w:tc>
          <w:tcPr>
            <w:tcW w:w="617" w:type="pct"/>
            <w:vAlign w:val="center"/>
          </w:tcPr>
          <w:p w:rsidR="00D552CB" w:rsidRPr="001A118F" w:rsidRDefault="008D6E67" w:rsidP="00D552CB">
            <w:pPr>
              <w:spacing w:before="120" w:after="120"/>
              <w:jc w:val="center"/>
            </w:pPr>
            <w:r>
              <w:t>0</w:t>
            </w:r>
          </w:p>
        </w:tc>
        <w:tc>
          <w:tcPr>
            <w:tcW w:w="617" w:type="pct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  <w:tc>
          <w:tcPr>
            <w:tcW w:w="617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Nie dotyczy</w:t>
            </w:r>
          </w:p>
        </w:tc>
        <w:tc>
          <w:tcPr>
            <w:tcW w:w="675" w:type="pct"/>
            <w:shd w:val="clear" w:color="auto" w:fill="auto"/>
            <w:vAlign w:val="center"/>
          </w:tcPr>
          <w:p w:rsidR="00D552CB" w:rsidRPr="00490DC0" w:rsidRDefault="00D552CB" w:rsidP="00A86005">
            <w:pPr>
              <w:spacing w:before="120" w:after="120"/>
              <w:jc w:val="center"/>
            </w:pPr>
            <w:r w:rsidRPr="001A118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1A118F" w:rsidP="00173B20">
      <w:pPr>
        <w:jc w:val="right"/>
      </w:pPr>
      <w:r w:rsidRPr="001A118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1A118F">
        <w:rPr>
          <w:sz w:val="22"/>
        </w:rPr>
        <w:t>Baum</w:t>
      </w:r>
    </w:p>
    <w:sectPr w:rsidR="00C236D3" w:rsidSect="00D552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0B3" w:rsidRDefault="000E60B3">
      <w:r>
        <w:separator/>
      </w:r>
    </w:p>
  </w:endnote>
  <w:endnote w:type="continuationSeparator" w:id="0">
    <w:p w:rsidR="000E60B3" w:rsidRDefault="000E6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04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82B50B" wp14:editId="29683A8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20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20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3F8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0B3" w:rsidRDefault="000E60B3">
      <w:r>
        <w:separator/>
      </w:r>
    </w:p>
  </w:footnote>
  <w:footnote w:type="continuationSeparator" w:id="0">
    <w:p w:rsidR="000E60B3" w:rsidRDefault="000E6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18F" w:rsidRDefault="001A11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18F" w:rsidRDefault="001A11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18F" w:rsidRDefault="001A11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0B3"/>
    <w:rsid w:val="00007727"/>
    <w:rsid w:val="00017720"/>
    <w:rsid w:val="00035488"/>
    <w:rsid w:val="000D7F25"/>
    <w:rsid w:val="000E00E5"/>
    <w:rsid w:val="000E60B3"/>
    <w:rsid w:val="00173B20"/>
    <w:rsid w:val="001A118F"/>
    <w:rsid w:val="001C69FF"/>
    <w:rsid w:val="0023318D"/>
    <w:rsid w:val="003D72FD"/>
    <w:rsid w:val="00423179"/>
    <w:rsid w:val="00490DC0"/>
    <w:rsid w:val="00493F8C"/>
    <w:rsid w:val="004C7E9B"/>
    <w:rsid w:val="005A3F87"/>
    <w:rsid w:val="0069085C"/>
    <w:rsid w:val="00843263"/>
    <w:rsid w:val="00861E75"/>
    <w:rsid w:val="008633B6"/>
    <w:rsid w:val="008D6E67"/>
    <w:rsid w:val="009720D9"/>
    <w:rsid w:val="009D19BD"/>
    <w:rsid w:val="009F189D"/>
    <w:rsid w:val="00A80738"/>
    <w:rsid w:val="00A86005"/>
    <w:rsid w:val="00C236D3"/>
    <w:rsid w:val="00C659E2"/>
    <w:rsid w:val="00CB0802"/>
    <w:rsid w:val="00D552CB"/>
    <w:rsid w:val="00D7128F"/>
    <w:rsid w:val="00EA3476"/>
    <w:rsid w:val="00F2045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cp:lastPrinted>2020-01-08T10:29:00Z</cp:lastPrinted>
  <dcterms:created xsi:type="dcterms:W3CDTF">2020-01-08T10:33:00Z</dcterms:created>
  <dcterms:modified xsi:type="dcterms:W3CDTF">2020-01-08T10:33:00Z</dcterms:modified>
</cp:coreProperties>
</file>