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545CE" w:rsidP="00007727">
      <w:pPr>
        <w:jc w:val="right"/>
        <w:rPr>
          <w:b/>
          <w:bCs/>
          <w:sz w:val="24"/>
        </w:rPr>
      </w:pPr>
      <w:r w:rsidRPr="003545CE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3545CE">
        <w:rPr>
          <w:sz w:val="24"/>
        </w:rPr>
        <w:t>2019-12-20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3545CE" w:rsidP="00173B20">
      <w:pPr>
        <w:spacing w:after="40"/>
        <w:rPr>
          <w:b/>
          <w:bCs/>
          <w:sz w:val="24"/>
        </w:rPr>
      </w:pPr>
      <w:r w:rsidRPr="003545CE">
        <w:rPr>
          <w:b/>
          <w:bCs/>
          <w:sz w:val="24"/>
        </w:rPr>
        <w:t>Gmina Śrem</w:t>
      </w:r>
    </w:p>
    <w:p w:rsidR="00A80738" w:rsidRPr="00173B20" w:rsidRDefault="003545CE" w:rsidP="00A80738">
      <w:pPr>
        <w:rPr>
          <w:bCs/>
          <w:sz w:val="24"/>
        </w:rPr>
      </w:pPr>
      <w:r w:rsidRPr="003545CE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3545CE">
        <w:rPr>
          <w:bCs/>
          <w:sz w:val="24"/>
        </w:rPr>
        <w:t>1</w:t>
      </w:r>
    </w:p>
    <w:p w:rsidR="00A80738" w:rsidRPr="00173B20" w:rsidRDefault="003545CE" w:rsidP="00A80738">
      <w:pPr>
        <w:rPr>
          <w:bCs/>
          <w:sz w:val="24"/>
        </w:rPr>
      </w:pPr>
      <w:r w:rsidRPr="003545CE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3545CE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8733A7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545CE" w:rsidRPr="003545CE">
        <w:rPr>
          <w:b/>
          <w:sz w:val="24"/>
          <w:szCs w:val="24"/>
        </w:rPr>
        <w:t>BP.271.45.2019.BS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8733A7" w:rsidRDefault="00A80738" w:rsidP="008733A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545CE" w:rsidRPr="003545C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545CE" w:rsidP="00C659E2">
      <w:pPr>
        <w:pStyle w:val="Tekstpodstawowywcity"/>
        <w:spacing w:before="120" w:after="240"/>
        <w:ind w:firstLine="0"/>
        <w:jc w:val="center"/>
      </w:pPr>
      <w:r w:rsidRPr="003545CE">
        <w:rPr>
          <w:b/>
        </w:rPr>
        <w:t>Budowa kładki pieszo-rowerowej nad kanałem ulgi rz. Warty oraz wanny żelbetowej pod mostem zabezpieczającej przed wodą  dziesięcioletnią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545CE" w:rsidRPr="003545CE">
        <w:rPr>
          <w:sz w:val="24"/>
          <w:szCs w:val="24"/>
        </w:rPr>
        <w:t>(</w:t>
      </w:r>
      <w:proofErr w:type="spellStart"/>
      <w:r w:rsidR="003545CE" w:rsidRPr="003545CE">
        <w:rPr>
          <w:sz w:val="24"/>
          <w:szCs w:val="24"/>
        </w:rPr>
        <w:t>t.j</w:t>
      </w:r>
      <w:proofErr w:type="spellEnd"/>
      <w:r w:rsidR="003545CE" w:rsidRPr="003545CE">
        <w:rPr>
          <w:sz w:val="24"/>
          <w:szCs w:val="24"/>
        </w:rPr>
        <w:t xml:space="preserve">. </w:t>
      </w:r>
      <w:proofErr w:type="spellStart"/>
      <w:r w:rsidR="003545CE" w:rsidRPr="003545CE">
        <w:rPr>
          <w:sz w:val="24"/>
          <w:szCs w:val="24"/>
        </w:rPr>
        <w:t>Dz.U</w:t>
      </w:r>
      <w:proofErr w:type="spellEnd"/>
      <w:r w:rsidR="003545CE" w:rsidRPr="003545CE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545CE" w:rsidRPr="003545CE">
        <w:rPr>
          <w:sz w:val="24"/>
          <w:szCs w:val="24"/>
        </w:rPr>
        <w:t>20/12/2019</w:t>
      </w:r>
      <w:r w:rsidR="00FF4AB1" w:rsidRPr="00FF4AB1">
        <w:rPr>
          <w:sz w:val="24"/>
          <w:szCs w:val="24"/>
        </w:rPr>
        <w:t xml:space="preserve"> o godz. </w:t>
      </w:r>
      <w:r w:rsidR="003545CE" w:rsidRPr="003545CE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545CE" w:rsidRPr="003545CE">
        <w:rPr>
          <w:sz w:val="24"/>
          <w:szCs w:val="24"/>
        </w:rPr>
        <w:t>9 100 000.00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134"/>
        <w:gridCol w:w="1559"/>
        <w:gridCol w:w="1701"/>
      </w:tblGrid>
      <w:tr w:rsidR="008733A7" w:rsidRPr="00493F8C" w:rsidTr="00B314DA">
        <w:tc>
          <w:tcPr>
            <w:tcW w:w="706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8733A7" w:rsidRDefault="008733A7" w:rsidP="00B314DA">
            <w:pPr>
              <w:spacing w:before="40"/>
              <w:jc w:val="center"/>
            </w:pPr>
            <w:r w:rsidRPr="00490DC0">
              <w:t>Nazwa (firma)</w:t>
            </w:r>
          </w:p>
          <w:p w:rsidR="008733A7" w:rsidRPr="00490DC0" w:rsidRDefault="008733A7" w:rsidP="00B314DA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vAlign w:val="center"/>
          </w:tcPr>
          <w:p w:rsidR="008733A7" w:rsidRPr="00490DC0" w:rsidRDefault="008733A7" w:rsidP="00B314DA">
            <w:pPr>
              <w:spacing w:before="40" w:after="40"/>
              <w:jc w:val="center"/>
            </w:pPr>
            <w:r>
              <w:t>Dobrowolny okres wydłużenia rękojmi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733A7" w:rsidRPr="00493F8C" w:rsidTr="00B314DA">
        <w:tc>
          <w:tcPr>
            <w:tcW w:w="706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1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40"/>
              <w:jc w:val="center"/>
            </w:pPr>
            <w:r w:rsidRPr="003545CE">
              <w:t>MOSTOSTAL KIELCE S.A.</w:t>
            </w:r>
          </w:p>
          <w:p w:rsidR="008733A7" w:rsidRPr="00490DC0" w:rsidRDefault="008733A7" w:rsidP="00B314DA">
            <w:pPr>
              <w:jc w:val="center"/>
            </w:pPr>
            <w:r>
              <w:t xml:space="preserve">Ul. </w:t>
            </w:r>
            <w:r w:rsidRPr="003545CE">
              <w:t>ks. P. Ściegiennego</w:t>
            </w:r>
            <w:r w:rsidRPr="00490DC0">
              <w:t xml:space="preserve"> </w:t>
            </w:r>
            <w:r w:rsidRPr="003545CE">
              <w:t>280</w:t>
            </w:r>
          </w:p>
          <w:p w:rsidR="008733A7" w:rsidRPr="00490DC0" w:rsidRDefault="008733A7" w:rsidP="00B314DA">
            <w:pPr>
              <w:spacing w:after="40"/>
              <w:jc w:val="center"/>
            </w:pPr>
            <w:r w:rsidRPr="003545CE">
              <w:t>25-116</w:t>
            </w:r>
            <w:r w:rsidRPr="00490DC0">
              <w:t xml:space="preserve"> </w:t>
            </w:r>
            <w:r w:rsidRPr="003545CE">
              <w:t>Kielce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8 998 977.52 zł</w:t>
            </w:r>
          </w:p>
        </w:tc>
        <w:tc>
          <w:tcPr>
            <w:tcW w:w="1134" w:type="dxa"/>
            <w:vAlign w:val="center"/>
          </w:tcPr>
          <w:p w:rsidR="008733A7" w:rsidRPr="003545CE" w:rsidRDefault="008733A7" w:rsidP="00B314DA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Zgodnie z SIWZ</w:t>
            </w:r>
          </w:p>
        </w:tc>
      </w:tr>
      <w:tr w:rsidR="008733A7" w:rsidRPr="00493F8C" w:rsidTr="00B314DA">
        <w:tc>
          <w:tcPr>
            <w:tcW w:w="706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2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40"/>
              <w:jc w:val="center"/>
            </w:pPr>
            <w:r w:rsidRPr="003545CE">
              <w:t>DROMOSTTOR</w:t>
            </w:r>
            <w:r>
              <w:t xml:space="preserve"> s.c. Paweł </w:t>
            </w:r>
            <w:proofErr w:type="spellStart"/>
            <w:r>
              <w:t>Chapiński</w:t>
            </w:r>
            <w:proofErr w:type="spellEnd"/>
            <w:r>
              <w:t xml:space="preserve">, Ireneusz </w:t>
            </w:r>
            <w:proofErr w:type="spellStart"/>
            <w:r>
              <w:t>Chapiński</w:t>
            </w:r>
            <w:proofErr w:type="spellEnd"/>
            <w:r w:rsidRPr="003545CE">
              <w:t xml:space="preserve">-PBW INŻYNIERIA Jacek Garbacz (Lider DROMOSTTOR s.c. Paweł </w:t>
            </w:r>
            <w:proofErr w:type="spellStart"/>
            <w:r w:rsidRPr="003545CE">
              <w:t>Chapiński</w:t>
            </w:r>
            <w:proofErr w:type="spellEnd"/>
            <w:r w:rsidRPr="003545CE">
              <w:t xml:space="preserve">, Ireneusz </w:t>
            </w:r>
            <w:proofErr w:type="spellStart"/>
            <w:r w:rsidRPr="003545CE">
              <w:t>Chapiński</w:t>
            </w:r>
            <w:proofErr w:type="spellEnd"/>
            <w:r w:rsidRPr="003545CE">
              <w:t>)</w:t>
            </w:r>
          </w:p>
          <w:p w:rsidR="008733A7" w:rsidRPr="00490DC0" w:rsidRDefault="008733A7" w:rsidP="00B314DA">
            <w:pPr>
              <w:jc w:val="center"/>
            </w:pPr>
            <w:proofErr w:type="spellStart"/>
            <w:r w:rsidRPr="003545CE">
              <w:t>Mojesz</w:t>
            </w:r>
            <w:proofErr w:type="spellEnd"/>
            <w:r w:rsidRPr="00490DC0">
              <w:t xml:space="preserve"> </w:t>
            </w:r>
            <w:r w:rsidRPr="003545CE">
              <w:t>31B</w:t>
            </w:r>
          </w:p>
          <w:p w:rsidR="008733A7" w:rsidRPr="00490DC0" w:rsidRDefault="008733A7" w:rsidP="00B314DA">
            <w:pPr>
              <w:spacing w:after="40"/>
              <w:jc w:val="center"/>
            </w:pPr>
            <w:r w:rsidRPr="003545CE">
              <w:t>59-600</w:t>
            </w:r>
            <w:r w:rsidRPr="00490DC0">
              <w:t xml:space="preserve"> </w:t>
            </w:r>
            <w:r w:rsidRPr="003545CE">
              <w:t>Lwówek Śląski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10 474 443.76 zł</w:t>
            </w:r>
          </w:p>
        </w:tc>
        <w:tc>
          <w:tcPr>
            <w:tcW w:w="1134" w:type="dxa"/>
            <w:vAlign w:val="center"/>
          </w:tcPr>
          <w:p w:rsidR="008733A7" w:rsidRPr="003545CE" w:rsidRDefault="008733A7" w:rsidP="00B314DA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Zgodn</w:t>
            </w:r>
            <w:bookmarkStart w:id="0" w:name="_GoBack"/>
            <w:bookmarkEnd w:id="0"/>
            <w:r w:rsidRPr="003545CE">
              <w:t>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Zgodnie z SIWZ</w:t>
            </w:r>
          </w:p>
        </w:tc>
      </w:tr>
      <w:tr w:rsidR="008733A7" w:rsidRPr="00493F8C" w:rsidTr="00B314DA">
        <w:tc>
          <w:tcPr>
            <w:tcW w:w="706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3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40"/>
              <w:jc w:val="center"/>
            </w:pPr>
            <w:r w:rsidRPr="003545CE">
              <w:t>INTOP Warszawa Sp. z o.o.</w:t>
            </w:r>
          </w:p>
          <w:p w:rsidR="008733A7" w:rsidRPr="00490DC0" w:rsidRDefault="008733A7" w:rsidP="00B314DA">
            <w:pPr>
              <w:jc w:val="center"/>
            </w:pPr>
            <w:r w:rsidRPr="003545CE">
              <w:t xml:space="preserve">Łukasza </w:t>
            </w:r>
            <w:proofErr w:type="spellStart"/>
            <w:r w:rsidRPr="003545CE">
              <w:t>Drewny</w:t>
            </w:r>
            <w:proofErr w:type="spellEnd"/>
            <w:r w:rsidRPr="00490DC0">
              <w:t xml:space="preserve"> </w:t>
            </w:r>
            <w:r w:rsidRPr="003545CE">
              <w:t>70</w:t>
            </w:r>
          </w:p>
          <w:p w:rsidR="008733A7" w:rsidRPr="00490DC0" w:rsidRDefault="008733A7" w:rsidP="00B314DA">
            <w:pPr>
              <w:spacing w:after="40"/>
              <w:jc w:val="center"/>
            </w:pPr>
            <w:r>
              <w:t>02-968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6 148 669.55 zł</w:t>
            </w:r>
          </w:p>
        </w:tc>
        <w:tc>
          <w:tcPr>
            <w:tcW w:w="1134" w:type="dxa"/>
            <w:vAlign w:val="center"/>
          </w:tcPr>
          <w:p w:rsidR="008733A7" w:rsidRPr="003545CE" w:rsidRDefault="008733A7" w:rsidP="00B314DA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Zgodnie z SIWZ</w:t>
            </w:r>
          </w:p>
        </w:tc>
      </w:tr>
      <w:tr w:rsidR="008733A7" w:rsidRPr="00493F8C" w:rsidTr="00B314DA">
        <w:tc>
          <w:tcPr>
            <w:tcW w:w="706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4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40"/>
              <w:jc w:val="center"/>
            </w:pPr>
            <w:r w:rsidRPr="003545CE">
              <w:t xml:space="preserve">MOST Sp. z </w:t>
            </w:r>
            <w:proofErr w:type="spellStart"/>
            <w:r w:rsidRPr="003545CE">
              <w:t>o.o</w:t>
            </w:r>
            <w:proofErr w:type="spellEnd"/>
          </w:p>
          <w:p w:rsidR="008733A7" w:rsidRPr="00490DC0" w:rsidRDefault="008733A7" w:rsidP="00B314DA">
            <w:pPr>
              <w:jc w:val="center"/>
            </w:pPr>
            <w:r w:rsidRPr="003545CE">
              <w:t>ul. Kujawska</w:t>
            </w:r>
            <w:r w:rsidRPr="00490DC0">
              <w:t xml:space="preserve"> </w:t>
            </w:r>
            <w:r>
              <w:t>51</w:t>
            </w:r>
            <w:r w:rsidRPr="003545CE">
              <w:t>a</w:t>
            </w:r>
          </w:p>
          <w:p w:rsidR="008733A7" w:rsidRPr="00490DC0" w:rsidRDefault="008733A7" w:rsidP="00B314DA">
            <w:pPr>
              <w:spacing w:after="40"/>
              <w:jc w:val="center"/>
            </w:pPr>
            <w:r w:rsidRPr="003545CE">
              <w:t>81-862</w:t>
            </w:r>
            <w:r w:rsidRPr="00490DC0">
              <w:t xml:space="preserve"> </w:t>
            </w:r>
            <w:r w:rsidRPr="003545CE">
              <w:t>Sopot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9 413 190.00 zł</w:t>
            </w:r>
          </w:p>
        </w:tc>
        <w:tc>
          <w:tcPr>
            <w:tcW w:w="1134" w:type="dxa"/>
            <w:vAlign w:val="center"/>
          </w:tcPr>
          <w:p w:rsidR="008733A7" w:rsidRPr="003545CE" w:rsidRDefault="008733A7" w:rsidP="00B314DA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Zgodnie z SIWZ</w:t>
            </w:r>
          </w:p>
        </w:tc>
      </w:tr>
      <w:tr w:rsidR="008733A7" w:rsidRPr="00493F8C" w:rsidTr="00B314DA">
        <w:tc>
          <w:tcPr>
            <w:tcW w:w="706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5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40"/>
              <w:jc w:val="center"/>
            </w:pPr>
            <w:r w:rsidRPr="003545CE">
              <w:t>B4 Sp. z o.o.</w:t>
            </w:r>
          </w:p>
          <w:p w:rsidR="008733A7" w:rsidRPr="00490DC0" w:rsidRDefault="008733A7" w:rsidP="00B314DA">
            <w:pPr>
              <w:jc w:val="center"/>
            </w:pPr>
            <w:r>
              <w:t xml:space="preserve">Ul. </w:t>
            </w:r>
            <w:r w:rsidRPr="003545CE">
              <w:t>Żwirki i Wigury</w:t>
            </w:r>
            <w:r w:rsidRPr="00490DC0">
              <w:t xml:space="preserve"> </w:t>
            </w:r>
            <w:r w:rsidRPr="003545CE">
              <w:t>18</w:t>
            </w:r>
          </w:p>
          <w:p w:rsidR="008733A7" w:rsidRPr="00490DC0" w:rsidRDefault="008733A7" w:rsidP="00B314DA">
            <w:pPr>
              <w:spacing w:after="40"/>
              <w:jc w:val="center"/>
            </w:pPr>
            <w:r w:rsidRPr="003545CE">
              <w:t>02-092</w:t>
            </w:r>
            <w:r w:rsidRPr="00490DC0">
              <w:t xml:space="preserve"> </w:t>
            </w:r>
            <w:r w:rsidRPr="003545CE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7 134 765.53 zł</w:t>
            </w:r>
          </w:p>
        </w:tc>
        <w:tc>
          <w:tcPr>
            <w:tcW w:w="1134" w:type="dxa"/>
            <w:vAlign w:val="center"/>
          </w:tcPr>
          <w:p w:rsidR="008733A7" w:rsidRPr="003545CE" w:rsidRDefault="008733A7" w:rsidP="00B314DA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33A7" w:rsidRPr="00490DC0" w:rsidRDefault="008733A7" w:rsidP="00B314DA">
            <w:pPr>
              <w:spacing w:before="120" w:after="120"/>
              <w:jc w:val="center"/>
            </w:pPr>
            <w:r w:rsidRPr="003545C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lastRenderedPageBreak/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3545CE" w:rsidP="00173B20">
      <w:pPr>
        <w:jc w:val="right"/>
      </w:pPr>
      <w:r w:rsidRPr="003545CE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3545CE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C22" w:rsidRDefault="00315C22">
      <w:r>
        <w:separator/>
      </w:r>
    </w:p>
  </w:endnote>
  <w:endnote w:type="continuationSeparator" w:id="0">
    <w:p w:rsidR="00315C22" w:rsidRDefault="00315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5083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327F92" wp14:editId="6A54E11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AOd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m0QD&#10;nR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14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14D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14D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C22" w:rsidRDefault="00315C22">
      <w:r>
        <w:separator/>
      </w:r>
    </w:p>
  </w:footnote>
  <w:footnote w:type="continuationSeparator" w:id="0">
    <w:p w:rsidR="00315C22" w:rsidRDefault="00315C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5CE" w:rsidRDefault="003545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3A7" w:rsidRDefault="00450839" w:rsidP="008733A7">
    <w:pPr>
      <w:pStyle w:val="Nagwek"/>
    </w:pPr>
    <w:r>
      <w:rPr>
        <w:noProof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column">
            <wp:posOffset>4326890</wp:posOffset>
          </wp:positionH>
          <wp:positionV relativeFrom="paragraph">
            <wp:posOffset>80010</wp:posOffset>
          </wp:positionV>
          <wp:extent cx="1501775" cy="488950"/>
          <wp:effectExtent l="0" t="0" r="3175" b="6350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9" name="Obraz 4" descr="C:\Users\szymon.wasielewski\Documents\unia\logo\UE_-_Europejski_Fundusz_Rozwoju_Regionalnego\Unia Europejska Europejski Fundusz Rozwoju Regionalnego\POZIOM\POLSKI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C:\Users\szymon.wasielewski\Documents\unia\logo\UE_-_Europejski_Fundusz_Rozwoju_Regionalnego\Unia Europejska Europejski Fundusz Rozwoju Regionalnego\POZIOM\POLSKI\UE_EFRR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775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1351915</wp:posOffset>
          </wp:positionH>
          <wp:positionV relativeFrom="paragraph">
            <wp:posOffset>120650</wp:posOffset>
          </wp:positionV>
          <wp:extent cx="1439545" cy="478790"/>
          <wp:effectExtent l="0" t="0" r="8255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8" name="Obraz 2" descr="C:\Users\szymon.wasielewski\Documents\unia\logo\Barwy_RP\Barwy RP\Barwy RP poziom\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szymon.wasielewski\Documents\unia\logo\Barwy_RP\Barwy RP\Barwy RP poziom\znak_barw_rp_poziom_szara_ramka_rgb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7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2872740</wp:posOffset>
          </wp:positionH>
          <wp:positionV relativeFrom="paragraph">
            <wp:posOffset>161925</wp:posOffset>
          </wp:positionV>
          <wp:extent cx="1364615" cy="385445"/>
          <wp:effectExtent l="0" t="0" r="6985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7" name="Obraz 3" descr="C:\Users\szymon.wasielewski\Documents\unia\logo\Samorząd_Województwa_Wielkopolskiego\Samorzad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Users\szymon.wasielewski\Documents\unia\logo\Samorząd_Województwa_Wielkopolskiego\Samorzad_kolor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1343025" cy="685800"/>
          <wp:effectExtent l="0" t="0" r="9525" b="0"/>
          <wp:docPr id="5" name="Obraz 1" descr="C:\Users\szymon.wasielewski\Documents\unia\logo\Fundusze_Europejskie\Logo FE\RGB\Logo FE Program Regionalny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szymon.wasielewski\Documents\unia\logo\Fundusze_Europejskie\Logo FE\RGB\Logo FE Program Regionalny RGB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45CE" w:rsidRDefault="003545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5CE" w:rsidRDefault="003545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C22"/>
    <w:rsid w:val="00007727"/>
    <w:rsid w:val="00017720"/>
    <w:rsid w:val="00035488"/>
    <w:rsid w:val="000D7F25"/>
    <w:rsid w:val="000E00E5"/>
    <w:rsid w:val="00173B20"/>
    <w:rsid w:val="001C69FF"/>
    <w:rsid w:val="0023318D"/>
    <w:rsid w:val="00315C22"/>
    <w:rsid w:val="003545CE"/>
    <w:rsid w:val="003D72FD"/>
    <w:rsid w:val="00423179"/>
    <w:rsid w:val="00450839"/>
    <w:rsid w:val="00490DC0"/>
    <w:rsid w:val="00493F8C"/>
    <w:rsid w:val="004C7E9B"/>
    <w:rsid w:val="0069085C"/>
    <w:rsid w:val="00843263"/>
    <w:rsid w:val="00861E75"/>
    <w:rsid w:val="008733A7"/>
    <w:rsid w:val="009D19BD"/>
    <w:rsid w:val="009F189D"/>
    <w:rsid w:val="00A80738"/>
    <w:rsid w:val="00B314DA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uiPriority w:val="99"/>
    <w:rsid w:val="008733A7"/>
  </w:style>
  <w:style w:type="paragraph" w:styleId="Tekstdymka">
    <w:name w:val="Balloon Text"/>
    <w:basedOn w:val="Normalny"/>
    <w:link w:val="TekstdymkaZnak"/>
    <w:rsid w:val="00B314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314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uiPriority w:val="99"/>
    <w:rsid w:val="008733A7"/>
  </w:style>
  <w:style w:type="paragraph" w:styleId="Tekstdymka">
    <w:name w:val="Balloon Text"/>
    <w:basedOn w:val="Normalny"/>
    <w:link w:val="TekstdymkaZnak"/>
    <w:rsid w:val="00B314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314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276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3</cp:revision>
  <cp:lastPrinted>2019-12-20T12:16:00Z</cp:lastPrinted>
  <dcterms:created xsi:type="dcterms:W3CDTF">2019-12-20T12:15:00Z</dcterms:created>
  <dcterms:modified xsi:type="dcterms:W3CDTF">2019-12-20T12:18:00Z</dcterms:modified>
</cp:coreProperties>
</file>