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6C" w:rsidRDefault="0061326C" w:rsidP="0061326C">
      <w:pPr>
        <w:pStyle w:val="pkt"/>
        <w:ind w:left="0" w:firstLine="0"/>
        <w:rPr>
          <w:b/>
        </w:rPr>
      </w:pPr>
      <w:r>
        <w:rPr>
          <w:b/>
        </w:rPr>
        <w:t>Gmina Śrem</w:t>
      </w:r>
    </w:p>
    <w:p w:rsidR="0061326C" w:rsidRDefault="0061326C" w:rsidP="0061326C">
      <w:pPr>
        <w:pStyle w:val="pkt"/>
        <w:ind w:left="0" w:firstLine="0"/>
        <w:rPr>
          <w:b/>
        </w:rPr>
      </w:pPr>
      <w:r>
        <w:rPr>
          <w:b/>
        </w:rPr>
        <w:t xml:space="preserve">Plac 20 Października 1 </w:t>
      </w:r>
    </w:p>
    <w:p w:rsidR="0061326C" w:rsidRDefault="0061326C" w:rsidP="0061326C">
      <w:pPr>
        <w:pStyle w:val="pkt"/>
        <w:ind w:left="0" w:firstLine="0"/>
        <w:rPr>
          <w:b/>
        </w:rPr>
      </w:pPr>
      <w:r>
        <w:rPr>
          <w:b/>
        </w:rPr>
        <w:t xml:space="preserve">63-100 w imieniu której działa </w:t>
      </w:r>
    </w:p>
    <w:p w:rsidR="0061326C" w:rsidRDefault="0061326C" w:rsidP="0061326C">
      <w:pPr>
        <w:pStyle w:val="pkt"/>
        <w:ind w:left="0" w:firstLine="0"/>
        <w:rPr>
          <w:b/>
        </w:rPr>
      </w:pPr>
      <w:r>
        <w:rPr>
          <w:b/>
        </w:rPr>
        <w:t xml:space="preserve">Szkoła Podstawowa </w:t>
      </w:r>
    </w:p>
    <w:p w:rsidR="0061326C" w:rsidRDefault="0061326C" w:rsidP="0061326C">
      <w:pPr>
        <w:pStyle w:val="pkt"/>
        <w:ind w:left="0" w:firstLine="0"/>
        <w:rPr>
          <w:b/>
        </w:rPr>
      </w:pPr>
      <w:r>
        <w:rPr>
          <w:b/>
        </w:rPr>
        <w:t>w Zbrudzewie</w:t>
      </w:r>
    </w:p>
    <w:p w:rsidR="0061326C" w:rsidRDefault="0061326C" w:rsidP="0061326C">
      <w:pPr>
        <w:pStyle w:val="pkt"/>
        <w:ind w:left="0" w:firstLine="0"/>
        <w:rPr>
          <w:b/>
        </w:rPr>
      </w:pPr>
      <w:r>
        <w:rPr>
          <w:b/>
        </w:rPr>
        <w:t>ul. Śremska 49,</w:t>
      </w:r>
    </w:p>
    <w:p w:rsidR="0061326C" w:rsidRDefault="0061326C" w:rsidP="0061326C">
      <w:pPr>
        <w:pStyle w:val="pkt"/>
        <w:ind w:left="0" w:firstLine="0"/>
        <w:rPr>
          <w:b/>
        </w:rPr>
      </w:pPr>
      <w:r>
        <w:rPr>
          <w:b/>
        </w:rPr>
        <w:t>63-100 Śrem</w:t>
      </w:r>
    </w:p>
    <w:p w:rsidR="00236A46" w:rsidRDefault="00236A4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CA0FCC">
        <w:rPr>
          <w:b/>
          <w:bCs/>
        </w:rPr>
        <w:t>SP.Zbr.4227.8.2019/3</w:t>
      </w:r>
      <w:r>
        <w:tab/>
        <w:t xml:space="preserve"> </w:t>
      </w:r>
      <w:r w:rsidRPr="00CA0FCC">
        <w:t>Śrem</w:t>
      </w:r>
      <w:r>
        <w:t xml:space="preserve"> dnia: </w:t>
      </w:r>
      <w:r w:rsidRPr="00CA0FCC">
        <w:t>2019-12-16</w:t>
      </w:r>
    </w:p>
    <w:p w:rsidR="00236A46" w:rsidRDefault="00236A4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36A46" w:rsidRDefault="00236A4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36A46" w:rsidRDefault="00236A4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36A46" w:rsidRDefault="00236A46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CA0FCC">
        <w:t>(</w:t>
      </w:r>
      <w:proofErr w:type="spellStart"/>
      <w:r w:rsidRPr="00CA0FCC">
        <w:t>t.j</w:t>
      </w:r>
      <w:proofErr w:type="spellEnd"/>
      <w:r w:rsidRPr="00CA0FCC">
        <w:t xml:space="preserve">. </w:t>
      </w:r>
      <w:proofErr w:type="spellStart"/>
      <w:r w:rsidRPr="00CA0FCC">
        <w:t>Dz.U</w:t>
      </w:r>
      <w:proofErr w:type="spellEnd"/>
      <w:r w:rsidRPr="00CA0FCC">
        <w:t>. z 2019 r. poz. 1843)</w:t>
      </w:r>
      <w:r>
        <w:t xml:space="preserve"> </w:t>
      </w:r>
      <w:r>
        <w:rPr>
          <w:bCs/>
        </w:rPr>
        <w:t xml:space="preserve">w trybie </w:t>
      </w:r>
      <w:r w:rsidRPr="00CA0FC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36A46" w:rsidRDefault="00236A46">
      <w:pPr>
        <w:spacing w:before="120" w:after="120"/>
        <w:jc w:val="center"/>
        <w:rPr>
          <w:b/>
        </w:rPr>
      </w:pPr>
      <w:r w:rsidRPr="00CA0FCC">
        <w:rPr>
          <w:b/>
        </w:rPr>
        <w:t>Przewóz dzieci i młodzieży do szkół prowadzonych przez Gminę Śrem oraz na dowóz uczniów na zajęcia z nauki pływania na obiekcie Śremskiego Sportu Sp. z o.o.</w:t>
      </w:r>
    </w:p>
    <w:p w:rsidR="00236A46" w:rsidRDefault="00236A4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36A46" w:rsidTr="00567CCE">
        <w:trPr>
          <w:cantSplit/>
        </w:trPr>
        <w:tc>
          <w:tcPr>
            <w:tcW w:w="9210" w:type="dxa"/>
          </w:tcPr>
          <w:p w:rsidR="00236A46" w:rsidRDefault="00236A46" w:rsidP="00567CCE">
            <w:pPr>
              <w:spacing w:line="360" w:lineRule="auto"/>
              <w:ind w:firstLine="284"/>
              <w:jc w:val="both"/>
              <w:rPr>
                <w:b/>
              </w:rPr>
            </w:pPr>
            <w:r w:rsidRPr="00CA0FCC">
              <w:rPr>
                <w:b/>
              </w:rPr>
              <w:t xml:space="preserve">Totem </w:t>
            </w:r>
            <w:proofErr w:type="spellStart"/>
            <w:r w:rsidRPr="00CA0FCC">
              <w:rPr>
                <w:b/>
              </w:rPr>
              <w:t>Sp</w:t>
            </w:r>
            <w:proofErr w:type="spellEnd"/>
            <w:r w:rsidRPr="00CA0FCC">
              <w:rPr>
                <w:b/>
              </w:rPr>
              <w:t xml:space="preserve"> z o.o.</w:t>
            </w:r>
          </w:p>
          <w:p w:rsidR="00236A46" w:rsidRDefault="00236A46" w:rsidP="00567CCE">
            <w:pPr>
              <w:spacing w:line="360" w:lineRule="auto"/>
              <w:ind w:firstLine="284"/>
              <w:jc w:val="both"/>
              <w:rPr>
                <w:b/>
              </w:rPr>
            </w:pPr>
            <w:r w:rsidRPr="00CA0FCC">
              <w:rPr>
                <w:b/>
              </w:rPr>
              <w:t>Nowowiejskiego</w:t>
            </w:r>
            <w:r>
              <w:rPr>
                <w:b/>
              </w:rPr>
              <w:t xml:space="preserve"> </w:t>
            </w:r>
            <w:r w:rsidRPr="00CA0FCC">
              <w:rPr>
                <w:b/>
              </w:rPr>
              <w:t>3</w:t>
            </w:r>
          </w:p>
          <w:p w:rsidR="00236A46" w:rsidRDefault="00236A46" w:rsidP="00567CCE">
            <w:pPr>
              <w:spacing w:line="360" w:lineRule="auto"/>
              <w:ind w:firstLine="284"/>
              <w:jc w:val="both"/>
              <w:rPr>
                <w:b/>
              </w:rPr>
            </w:pPr>
            <w:r w:rsidRPr="00CA0FC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A0FCC">
              <w:rPr>
                <w:b/>
              </w:rPr>
              <w:t>Śrem</w:t>
            </w:r>
          </w:p>
          <w:p w:rsidR="00236A46" w:rsidRDefault="00236A46" w:rsidP="00567CC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36A46" w:rsidRDefault="00236A46" w:rsidP="00567CCE">
            <w:pPr>
              <w:spacing w:line="360" w:lineRule="auto"/>
              <w:ind w:firstLine="284"/>
              <w:jc w:val="both"/>
              <w:rPr>
                <w:b/>
              </w:rPr>
            </w:pPr>
            <w:r w:rsidRPr="00CA0FCC">
              <w:t>Przewóz dzieci i młodzieży do szkół prowadzonych przez Gminę Śrem oraz na dowóz uczniów na zajęcia z nauki pływania na obiekcie Śremskiego Sportu Sp. z o.</w:t>
            </w:r>
            <w:r>
              <w:t xml:space="preserve"> </w:t>
            </w:r>
            <w:r w:rsidRPr="00CA0FCC">
              <w:t>o</w:t>
            </w:r>
            <w:r>
              <w:t xml:space="preserve"> za cenę </w:t>
            </w:r>
            <w:r w:rsidRPr="00375AA0">
              <w:rPr>
                <w:b/>
              </w:rPr>
              <w:t>2 482 147,94  zł</w:t>
            </w:r>
          </w:p>
          <w:p w:rsidR="00236A46" w:rsidRDefault="00236A46" w:rsidP="00567CC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36A46" w:rsidRPr="00CA0FCC" w:rsidRDefault="00236A46" w:rsidP="00567CCE">
            <w:pPr>
              <w:spacing w:line="360" w:lineRule="auto"/>
              <w:ind w:firstLine="284"/>
              <w:jc w:val="both"/>
            </w:pPr>
            <w:r w:rsidRPr="00CA0FCC">
              <w:t>Uzasadnienie prawne: art. 91 ust. 1 ustawy PZP.</w:t>
            </w:r>
          </w:p>
          <w:p w:rsidR="00236A46" w:rsidRDefault="00236A46" w:rsidP="00567CCE">
            <w:pPr>
              <w:spacing w:line="360" w:lineRule="auto"/>
              <w:ind w:firstLine="284"/>
              <w:jc w:val="both"/>
            </w:pPr>
            <w:r w:rsidRPr="00CA0FCC">
              <w:t>Uzasadnienie faktyczne: Najkorzystniejsza ze złożonych ofert w postępowaniu, która jest w pełni zgodna z SIWZ.</w:t>
            </w:r>
          </w:p>
        </w:tc>
      </w:tr>
    </w:tbl>
    <w:p w:rsidR="00504057" w:rsidRDefault="00504057" w:rsidP="000B6515">
      <w:pPr>
        <w:spacing w:before="120" w:after="120"/>
        <w:jc w:val="both"/>
        <w:rPr>
          <w:color w:val="000000"/>
        </w:rPr>
      </w:pPr>
    </w:p>
    <w:p w:rsidR="00504057" w:rsidRDefault="00504057" w:rsidP="000B6515">
      <w:pPr>
        <w:spacing w:before="120" w:after="120"/>
        <w:jc w:val="both"/>
        <w:rPr>
          <w:color w:val="000000"/>
        </w:rPr>
      </w:pPr>
    </w:p>
    <w:p w:rsidR="00504057" w:rsidRDefault="00504057" w:rsidP="000B6515">
      <w:pPr>
        <w:spacing w:before="120" w:after="120"/>
        <w:jc w:val="both"/>
        <w:rPr>
          <w:color w:val="000000"/>
        </w:rPr>
      </w:pPr>
    </w:p>
    <w:p w:rsidR="00504057" w:rsidRDefault="00504057" w:rsidP="000B6515">
      <w:pPr>
        <w:spacing w:before="120" w:after="120"/>
        <w:jc w:val="both"/>
        <w:rPr>
          <w:color w:val="000000"/>
        </w:rPr>
      </w:pPr>
    </w:p>
    <w:p w:rsidR="00236A46" w:rsidRDefault="00236A46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2944"/>
        <w:gridCol w:w="1296"/>
        <w:gridCol w:w="750"/>
        <w:gridCol w:w="1166"/>
        <w:gridCol w:w="1066"/>
        <w:gridCol w:w="1360"/>
      </w:tblGrid>
      <w:tr w:rsidR="00236A46" w:rsidRPr="005811DF" w:rsidTr="00375AA0">
        <w:tc>
          <w:tcPr>
            <w:tcW w:w="365" w:type="pct"/>
            <w:vAlign w:val="center"/>
          </w:tcPr>
          <w:p w:rsidR="00236A46" w:rsidRPr="005811DF" w:rsidRDefault="00236A4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702" w:type="pct"/>
            <w:vAlign w:val="center"/>
          </w:tcPr>
          <w:p w:rsidR="00236A46" w:rsidRPr="005811DF" w:rsidRDefault="00236A4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36A46" w:rsidRPr="005811DF" w:rsidRDefault="00236A4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521" w:type="pct"/>
            <w:vAlign w:val="center"/>
          </w:tcPr>
          <w:p w:rsidR="00236A46" w:rsidRPr="005811DF" w:rsidRDefault="00236A4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Cena 1 wozokilometra</w:t>
            </w:r>
          </w:p>
        </w:tc>
        <w:tc>
          <w:tcPr>
            <w:tcW w:w="521" w:type="pct"/>
            <w:vAlign w:val="center"/>
          </w:tcPr>
          <w:p w:rsidR="00236A46" w:rsidRPr="005811DF" w:rsidRDefault="00236A4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Norma euro 3 lub wyższa</w:t>
            </w:r>
          </w:p>
        </w:tc>
        <w:tc>
          <w:tcPr>
            <w:tcW w:w="521" w:type="pct"/>
            <w:vAlign w:val="center"/>
          </w:tcPr>
          <w:p w:rsidR="00236A46" w:rsidRPr="005811DF" w:rsidRDefault="00236A4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Czas podstawienia pojazdu zastępczego</w:t>
            </w:r>
          </w:p>
        </w:tc>
        <w:tc>
          <w:tcPr>
            <w:tcW w:w="521" w:type="pct"/>
            <w:vAlign w:val="center"/>
          </w:tcPr>
          <w:p w:rsidR="00236A46" w:rsidRPr="005811DF" w:rsidRDefault="00236A4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Wysokość miesięczn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ej opłaty ryc</w:t>
            </w: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załtowej za dowozy uczniów na obiekt Śremskiego Sportu Sp. z o.o. w Śremie</w:t>
            </w:r>
          </w:p>
        </w:tc>
        <w:tc>
          <w:tcPr>
            <w:tcW w:w="851" w:type="pct"/>
            <w:vAlign w:val="center"/>
          </w:tcPr>
          <w:p w:rsidR="00236A46" w:rsidRPr="005811DF" w:rsidRDefault="00236A4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36A46" w:rsidRPr="005811DF" w:rsidTr="00375AA0">
        <w:tc>
          <w:tcPr>
            <w:tcW w:w="365" w:type="pct"/>
            <w:vAlign w:val="center"/>
          </w:tcPr>
          <w:p w:rsidR="00236A46" w:rsidRPr="005811DF" w:rsidRDefault="00236A46" w:rsidP="00567C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2" w:type="pct"/>
            <w:vAlign w:val="center"/>
          </w:tcPr>
          <w:p w:rsidR="00236A46" w:rsidRPr="005811DF" w:rsidRDefault="00236A46" w:rsidP="00567C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Totem </w:t>
            </w:r>
            <w:proofErr w:type="spellStart"/>
            <w:r w:rsidRPr="00CA0FCC">
              <w:rPr>
                <w:rFonts w:ascii="Times New Roman" w:hAnsi="Times New Roman" w:cs="Times New Roman"/>
                <w:bCs/>
                <w:sz w:val="18"/>
                <w:szCs w:val="18"/>
              </w:rPr>
              <w:t>Sp</w:t>
            </w:r>
            <w:proofErr w:type="spellEnd"/>
            <w:r w:rsidRPr="00CA0FC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</w:t>
            </w:r>
          </w:p>
          <w:p w:rsidR="00236A46" w:rsidRPr="005811DF" w:rsidRDefault="00236A46" w:rsidP="00567C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bCs/>
                <w:sz w:val="18"/>
                <w:szCs w:val="18"/>
              </w:rPr>
              <w:t>Nowowiejskiego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0FC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36A46" w:rsidRPr="005811DF" w:rsidRDefault="00236A46" w:rsidP="00567C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0FC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36A46" w:rsidRPr="005811DF" w:rsidRDefault="00236A46" w:rsidP="00567C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0FC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521" w:type="pct"/>
            <w:vAlign w:val="center"/>
          </w:tcPr>
          <w:p w:rsidR="00236A46" w:rsidRPr="005811DF" w:rsidRDefault="00236A46" w:rsidP="00567C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521" w:type="pct"/>
            <w:vAlign w:val="center"/>
          </w:tcPr>
          <w:p w:rsidR="00236A46" w:rsidRPr="005811DF" w:rsidRDefault="00236A46" w:rsidP="00375A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521" w:type="pct"/>
            <w:vAlign w:val="center"/>
          </w:tcPr>
          <w:p w:rsidR="00236A46" w:rsidRPr="005811DF" w:rsidRDefault="00236A46" w:rsidP="00567C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521" w:type="pct"/>
            <w:vAlign w:val="center"/>
          </w:tcPr>
          <w:p w:rsidR="00236A46" w:rsidRPr="005811DF" w:rsidRDefault="00236A46" w:rsidP="00567C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pct"/>
            <w:vAlign w:val="center"/>
          </w:tcPr>
          <w:p w:rsidR="00236A46" w:rsidRPr="005811DF" w:rsidRDefault="00236A46" w:rsidP="00567C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A0FC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236A46" w:rsidRDefault="00236A46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236A46">
        <w:tc>
          <w:tcPr>
            <w:tcW w:w="941" w:type="dxa"/>
            <w:shd w:val="clear" w:color="auto" w:fill="F3F3F3"/>
            <w:vAlign w:val="center"/>
          </w:tcPr>
          <w:p w:rsidR="00236A46" w:rsidRDefault="00236A4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236A46" w:rsidRDefault="00236A46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236A46" w:rsidRDefault="00236A46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36A46">
        <w:tc>
          <w:tcPr>
            <w:tcW w:w="941" w:type="dxa"/>
            <w:vAlign w:val="center"/>
          </w:tcPr>
          <w:p w:rsidR="00236A46" w:rsidRDefault="00236A46">
            <w:r w:rsidRPr="00CA0FCC">
              <w:t>0</w:t>
            </w:r>
          </w:p>
        </w:tc>
        <w:tc>
          <w:tcPr>
            <w:tcW w:w="2796" w:type="dxa"/>
            <w:vAlign w:val="center"/>
          </w:tcPr>
          <w:p w:rsidR="00236A46" w:rsidRDefault="00236A46"/>
          <w:p w:rsidR="00236A46" w:rsidRDefault="00236A46"/>
          <w:p w:rsidR="00236A46" w:rsidRDefault="00236A46">
            <w:r>
              <w:t xml:space="preserve">  </w:t>
            </w:r>
          </w:p>
          <w:p w:rsidR="00236A46" w:rsidRDefault="00236A46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236A46" w:rsidRDefault="00236A46"/>
          <w:p w:rsidR="00236A46" w:rsidRDefault="00236A46">
            <w:pPr>
              <w:jc w:val="both"/>
            </w:pPr>
          </w:p>
        </w:tc>
      </w:tr>
    </w:tbl>
    <w:p w:rsidR="00236A46" w:rsidRDefault="00236A46">
      <w:pPr>
        <w:spacing w:before="120" w:after="120"/>
        <w:jc w:val="both"/>
        <w:rPr>
          <w:color w:val="000000"/>
          <w:sz w:val="16"/>
          <w:szCs w:val="16"/>
        </w:rPr>
      </w:pPr>
    </w:p>
    <w:p w:rsidR="00236A46" w:rsidRDefault="00236A46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236A46">
        <w:tc>
          <w:tcPr>
            <w:tcW w:w="941" w:type="dxa"/>
            <w:shd w:val="clear" w:color="auto" w:fill="F3F3F3"/>
            <w:vAlign w:val="center"/>
          </w:tcPr>
          <w:p w:rsidR="00236A46" w:rsidRDefault="00236A4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236A46" w:rsidRDefault="00236A46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236A46" w:rsidRDefault="00236A46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36A46">
        <w:tc>
          <w:tcPr>
            <w:tcW w:w="941" w:type="dxa"/>
            <w:vAlign w:val="center"/>
          </w:tcPr>
          <w:p w:rsidR="00236A46" w:rsidRDefault="00236A46">
            <w:r w:rsidRPr="00CA0FCC">
              <w:t>0</w:t>
            </w:r>
          </w:p>
        </w:tc>
        <w:tc>
          <w:tcPr>
            <w:tcW w:w="2796" w:type="dxa"/>
            <w:vAlign w:val="center"/>
          </w:tcPr>
          <w:p w:rsidR="00236A46" w:rsidRDefault="00236A46">
            <w:pPr>
              <w:jc w:val="both"/>
            </w:pPr>
          </w:p>
          <w:p w:rsidR="00236A46" w:rsidRDefault="00236A46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236A46" w:rsidRDefault="00236A46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236A46" w:rsidRDefault="00236A46">
            <w:pPr>
              <w:jc w:val="both"/>
              <w:rPr>
                <w:sz w:val="20"/>
                <w:szCs w:val="20"/>
              </w:rPr>
            </w:pPr>
          </w:p>
          <w:p w:rsidR="00236A46" w:rsidRDefault="00236A46">
            <w:pPr>
              <w:jc w:val="both"/>
            </w:pPr>
          </w:p>
        </w:tc>
      </w:tr>
    </w:tbl>
    <w:p w:rsidR="00236A46" w:rsidRDefault="00236A46">
      <w:pPr>
        <w:pStyle w:val="Tekstpodstawowy"/>
        <w:rPr>
          <w:sz w:val="16"/>
          <w:szCs w:val="16"/>
        </w:rPr>
      </w:pPr>
    </w:p>
    <w:p w:rsidR="00236A46" w:rsidRDefault="00236A46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>, w terminie  nie krótszym niż 10 dni od dnia przesłania niniejszego zawiadomienia o wyborze najkorzystniejszej oferty</w:t>
      </w:r>
      <w:r>
        <w:t>.</w:t>
      </w:r>
    </w:p>
    <w:p w:rsidR="00236A46" w:rsidRPr="00EF36C3" w:rsidRDefault="00236A46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36A46" w:rsidRDefault="00236A46" w:rsidP="00AD5B8D">
      <w:pPr>
        <w:spacing w:line="360" w:lineRule="auto"/>
        <w:jc w:val="both"/>
        <w:rPr>
          <w:bCs/>
        </w:rPr>
      </w:pPr>
    </w:p>
    <w:p w:rsidR="00236A46" w:rsidRDefault="00236A46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36A46" w:rsidRDefault="00236A4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236A46" w:rsidRDefault="00236A4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236A46" w:rsidRDefault="00236A46">
      <w:pPr>
        <w:spacing w:before="120" w:after="120"/>
        <w:ind w:left="4680"/>
        <w:jc w:val="center"/>
        <w:rPr>
          <w:vertAlign w:val="superscript"/>
        </w:rPr>
        <w:sectPr w:rsidR="00236A46" w:rsidSect="00236A4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vertAlign w:val="superscript"/>
        </w:rPr>
        <w:t>Hanna Matyjewicz</w:t>
      </w:r>
    </w:p>
    <w:p w:rsidR="00236A46" w:rsidRDefault="00236A46">
      <w:pPr>
        <w:spacing w:before="120" w:after="120"/>
        <w:ind w:left="4680"/>
        <w:jc w:val="center"/>
        <w:rPr>
          <w:bCs/>
          <w:vertAlign w:val="superscript"/>
        </w:rPr>
      </w:pPr>
    </w:p>
    <w:sectPr w:rsidR="00236A46" w:rsidSect="00236A4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A46" w:rsidRDefault="00236A46">
      <w:r>
        <w:separator/>
      </w:r>
    </w:p>
  </w:endnote>
  <w:endnote w:type="continuationSeparator" w:id="0">
    <w:p w:rsidR="00236A46" w:rsidRDefault="00236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A46" w:rsidRDefault="00236A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A46" w:rsidRDefault="00236A46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236A46" w:rsidRDefault="00236A46">
    <w:pPr>
      <w:pStyle w:val="Stopka"/>
      <w:tabs>
        <w:tab w:val="clear" w:pos="4536"/>
      </w:tabs>
      <w:jc w:val="center"/>
      <w:rPr>
        <w:sz w:val="18"/>
        <w:szCs w:val="18"/>
      </w:rPr>
    </w:pPr>
  </w:p>
  <w:p w:rsidR="00236A46" w:rsidRDefault="00236A4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A46" w:rsidRDefault="00236A4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FCC" w:rsidRDefault="00CA0FCC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FCC" w:rsidRDefault="00CA0F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A46" w:rsidRDefault="00236A46">
      <w:r>
        <w:separator/>
      </w:r>
    </w:p>
  </w:footnote>
  <w:footnote w:type="continuationSeparator" w:id="0">
    <w:p w:rsidR="00236A46" w:rsidRDefault="00236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A46" w:rsidRDefault="00236A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A46" w:rsidRDefault="00236A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A46" w:rsidRDefault="00236A46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FCC" w:rsidRDefault="00CA0FCC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FCC" w:rsidRDefault="00CA0FCC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FCC" w:rsidRDefault="00CA0F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94C"/>
    <w:rsid w:val="00034F15"/>
    <w:rsid w:val="00095FA1"/>
    <w:rsid w:val="000B6515"/>
    <w:rsid w:val="000D1E6C"/>
    <w:rsid w:val="000D6259"/>
    <w:rsid w:val="0015794C"/>
    <w:rsid w:val="001F1559"/>
    <w:rsid w:val="001F67FA"/>
    <w:rsid w:val="00236A46"/>
    <w:rsid w:val="002371E6"/>
    <w:rsid w:val="00251690"/>
    <w:rsid w:val="002F587A"/>
    <w:rsid w:val="0033076C"/>
    <w:rsid w:val="00375AA0"/>
    <w:rsid w:val="003C27EC"/>
    <w:rsid w:val="004B5777"/>
    <w:rsid w:val="00504057"/>
    <w:rsid w:val="005652D5"/>
    <w:rsid w:val="005811DF"/>
    <w:rsid w:val="00596F83"/>
    <w:rsid w:val="0060301B"/>
    <w:rsid w:val="0061326C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A0FCC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uiPriority w:val="99"/>
    <w:rsid w:val="0061326C"/>
    <w:pPr>
      <w:spacing w:before="60" w:after="60"/>
      <w:ind w:left="851" w:hanging="295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uiPriority w:val="99"/>
    <w:rsid w:val="0061326C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400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2019-12-16T09:36:00Z</dcterms:created>
  <dcterms:modified xsi:type="dcterms:W3CDTF">2019-12-16T10:05:00Z</dcterms:modified>
</cp:coreProperties>
</file>