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948705" w14:textId="77777777" w:rsidR="00007727" w:rsidRDefault="00D4164E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D4164E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D4164E">
        <w:rPr>
          <w:sz w:val="24"/>
        </w:rPr>
        <w:t>2019-12-13</w:t>
      </w:r>
    </w:p>
    <w:p w14:paraId="2A0C91DA" w14:textId="77777777" w:rsidR="00007727" w:rsidRDefault="00007727" w:rsidP="00A80738">
      <w:pPr>
        <w:rPr>
          <w:b/>
          <w:bCs/>
          <w:sz w:val="24"/>
        </w:rPr>
      </w:pPr>
    </w:p>
    <w:p w14:paraId="3F44132A" w14:textId="77777777" w:rsidR="0089563D" w:rsidRPr="003209A8" w:rsidRDefault="0089563D" w:rsidP="0089563D">
      <w:pPr>
        <w:pStyle w:val="pkt"/>
        <w:ind w:left="0" w:firstLine="0"/>
        <w:rPr>
          <w:b/>
        </w:rPr>
      </w:pPr>
      <w:r w:rsidRPr="008B4B4A">
        <w:rPr>
          <w:b/>
        </w:rPr>
        <w:t>Gmina Śrem</w:t>
      </w:r>
    </w:p>
    <w:p w14:paraId="31A00A3A" w14:textId="77777777" w:rsidR="0089563D" w:rsidRPr="003209A8" w:rsidRDefault="0089563D" w:rsidP="0089563D">
      <w:pPr>
        <w:pStyle w:val="pkt"/>
        <w:ind w:left="0" w:firstLine="0"/>
        <w:rPr>
          <w:b/>
        </w:rPr>
      </w:pPr>
      <w:r w:rsidRPr="008B4B4A">
        <w:rPr>
          <w:b/>
        </w:rPr>
        <w:t>Plac 20 Października</w:t>
      </w:r>
      <w:r w:rsidRPr="003209A8">
        <w:rPr>
          <w:b/>
        </w:rPr>
        <w:t xml:space="preserve"> </w:t>
      </w:r>
      <w:r w:rsidRPr="008B4B4A">
        <w:rPr>
          <w:b/>
        </w:rPr>
        <w:t>1</w:t>
      </w:r>
      <w:r w:rsidRPr="003209A8">
        <w:rPr>
          <w:b/>
        </w:rPr>
        <w:t xml:space="preserve"> </w:t>
      </w:r>
    </w:p>
    <w:p w14:paraId="63B50FFC" w14:textId="77777777" w:rsidR="0089563D" w:rsidRDefault="0089563D" w:rsidP="0089563D">
      <w:pPr>
        <w:pStyle w:val="pkt"/>
        <w:ind w:left="0" w:firstLine="0"/>
        <w:rPr>
          <w:b/>
        </w:rPr>
      </w:pPr>
      <w:r w:rsidRPr="008B4B4A">
        <w:rPr>
          <w:b/>
        </w:rPr>
        <w:t>63-100</w:t>
      </w:r>
      <w:r w:rsidRPr="003209A8">
        <w:rPr>
          <w:b/>
        </w:rPr>
        <w:t xml:space="preserve"> </w:t>
      </w:r>
      <w:r>
        <w:rPr>
          <w:b/>
        </w:rPr>
        <w:t xml:space="preserve">w imieniu której działa </w:t>
      </w:r>
    </w:p>
    <w:p w14:paraId="34332A3D" w14:textId="77777777" w:rsidR="0089563D" w:rsidRDefault="0089563D" w:rsidP="0089563D">
      <w:pPr>
        <w:pStyle w:val="pkt"/>
        <w:ind w:left="0" w:firstLine="0"/>
        <w:rPr>
          <w:b/>
        </w:rPr>
      </w:pPr>
      <w:r>
        <w:rPr>
          <w:b/>
        </w:rPr>
        <w:t xml:space="preserve">Szkoła Podstawowa </w:t>
      </w:r>
    </w:p>
    <w:p w14:paraId="29E82B05" w14:textId="77777777" w:rsidR="0089563D" w:rsidRDefault="0089563D" w:rsidP="0089563D">
      <w:pPr>
        <w:pStyle w:val="pkt"/>
        <w:ind w:left="0" w:firstLine="0"/>
        <w:rPr>
          <w:b/>
        </w:rPr>
      </w:pPr>
      <w:r>
        <w:rPr>
          <w:b/>
        </w:rPr>
        <w:t>w Zbrudzewie</w:t>
      </w:r>
    </w:p>
    <w:p w14:paraId="4AC735E2" w14:textId="77777777" w:rsidR="0089563D" w:rsidRDefault="0089563D" w:rsidP="0089563D">
      <w:pPr>
        <w:pStyle w:val="pkt"/>
        <w:ind w:left="0" w:firstLine="0"/>
        <w:rPr>
          <w:b/>
        </w:rPr>
      </w:pPr>
      <w:r>
        <w:rPr>
          <w:b/>
        </w:rPr>
        <w:t>ul. Śremska 49,</w:t>
      </w:r>
    </w:p>
    <w:p w14:paraId="576AFB7D" w14:textId="77777777" w:rsidR="0089563D" w:rsidRPr="000A6420" w:rsidRDefault="0089563D" w:rsidP="0089563D">
      <w:pPr>
        <w:pStyle w:val="pkt"/>
        <w:ind w:left="0" w:firstLine="0"/>
        <w:rPr>
          <w:b/>
        </w:rPr>
      </w:pPr>
      <w:r>
        <w:rPr>
          <w:b/>
        </w:rPr>
        <w:t>63-100 Śrem</w:t>
      </w:r>
    </w:p>
    <w:p w14:paraId="3E3EC2D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8C4FF6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860734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4164E" w:rsidRPr="00D4164E">
        <w:rPr>
          <w:b/>
          <w:sz w:val="24"/>
          <w:szCs w:val="24"/>
        </w:rPr>
        <w:t>SP.Zbr.4227.8.2019</w:t>
      </w:r>
      <w:r w:rsidR="00A80738">
        <w:rPr>
          <w:sz w:val="24"/>
        </w:rPr>
        <w:tab/>
        <w:t xml:space="preserve"> </w:t>
      </w:r>
    </w:p>
    <w:p w14:paraId="18CF1D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984A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7FAD0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1DEF90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17C311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752284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4164E" w:rsidRPr="00D4164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0CB9FAE5" w14:textId="77777777" w:rsidR="00A80738" w:rsidRPr="00490DC0" w:rsidRDefault="00D4164E" w:rsidP="00C659E2">
      <w:pPr>
        <w:pStyle w:val="Tekstpodstawowywcity"/>
        <w:spacing w:before="120" w:after="240"/>
        <w:ind w:firstLine="0"/>
        <w:jc w:val="center"/>
      </w:pPr>
      <w:r w:rsidRPr="00D4164E">
        <w:rPr>
          <w:b/>
        </w:rPr>
        <w:t>Przewóz dzieci i młodzieży do szkół prowadzonych przez Gminę Śrem oraz na dowóz uczniów na zajęcia z nauki pływania na obiekcie Śremskiego Sportu Sp. z o.o.</w:t>
      </w:r>
    </w:p>
    <w:p w14:paraId="55DAEDF8" w14:textId="77777777"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4164E" w:rsidRPr="00D4164E">
        <w:rPr>
          <w:sz w:val="24"/>
          <w:szCs w:val="24"/>
        </w:rPr>
        <w:t>(</w:t>
      </w:r>
      <w:proofErr w:type="spellStart"/>
      <w:r w:rsidR="00D4164E" w:rsidRPr="00D4164E">
        <w:rPr>
          <w:sz w:val="24"/>
          <w:szCs w:val="24"/>
        </w:rPr>
        <w:t>t.j</w:t>
      </w:r>
      <w:proofErr w:type="spellEnd"/>
      <w:r w:rsidR="00D4164E" w:rsidRPr="00D4164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14:paraId="4AE82792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D4164E" w:rsidRPr="00D4164E">
        <w:rPr>
          <w:sz w:val="24"/>
          <w:szCs w:val="24"/>
        </w:rPr>
        <w:t>13/12/2019</w:t>
      </w:r>
      <w:r w:rsidR="00FF4AB1" w:rsidRPr="00FF4AB1">
        <w:rPr>
          <w:sz w:val="24"/>
          <w:szCs w:val="24"/>
        </w:rPr>
        <w:t xml:space="preserve"> o godz. </w:t>
      </w:r>
      <w:r w:rsidR="00D4164E" w:rsidRPr="00D4164E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14:paraId="4742FC22" w14:textId="77777777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9563D">
        <w:rPr>
          <w:sz w:val="24"/>
          <w:szCs w:val="24"/>
        </w:rPr>
        <w:t>2 563 084.13</w:t>
      </w:r>
      <w:r w:rsidR="00FF4AB1" w:rsidRPr="00FF4AB1">
        <w:rPr>
          <w:sz w:val="24"/>
          <w:szCs w:val="24"/>
        </w:rPr>
        <w:t xml:space="preserve"> zł brutto.</w:t>
      </w:r>
    </w:p>
    <w:p w14:paraId="6FCF73FF" w14:textId="77777777" w:rsidR="0089563D" w:rsidRDefault="0089563D" w:rsidP="00A80738">
      <w:pPr>
        <w:spacing w:before="120" w:after="120"/>
        <w:jc w:val="both"/>
        <w:rPr>
          <w:sz w:val="24"/>
        </w:rPr>
      </w:pPr>
    </w:p>
    <w:p w14:paraId="04A20111" w14:textId="77777777" w:rsidR="0089563D" w:rsidRDefault="0089563D" w:rsidP="00A80738">
      <w:pPr>
        <w:spacing w:before="120" w:after="120"/>
        <w:jc w:val="both"/>
        <w:rPr>
          <w:sz w:val="24"/>
        </w:rPr>
      </w:pPr>
    </w:p>
    <w:p w14:paraId="560F8D5D" w14:textId="77777777" w:rsidR="0089563D" w:rsidRDefault="0089563D" w:rsidP="00A80738">
      <w:pPr>
        <w:spacing w:before="120" w:after="120"/>
        <w:jc w:val="both"/>
        <w:rPr>
          <w:sz w:val="24"/>
        </w:rPr>
      </w:pPr>
    </w:p>
    <w:p w14:paraId="2DAF1EB9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lastRenderedPageBreak/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3"/>
        <w:gridCol w:w="3025"/>
        <w:gridCol w:w="1430"/>
        <w:gridCol w:w="1273"/>
        <w:gridCol w:w="1273"/>
        <w:gridCol w:w="1273"/>
        <w:gridCol w:w="1273"/>
        <w:gridCol w:w="1749"/>
        <w:gridCol w:w="1903"/>
      </w:tblGrid>
      <w:tr w:rsidR="0089563D" w:rsidRPr="00493F8C" w14:paraId="3C13C2F7" w14:textId="77777777" w:rsidTr="0089563D">
        <w:tc>
          <w:tcPr>
            <w:tcW w:w="283" w:type="pct"/>
            <w:shd w:val="clear" w:color="auto" w:fill="auto"/>
            <w:vAlign w:val="center"/>
          </w:tcPr>
          <w:p w14:paraId="323A754D" w14:textId="77777777" w:rsidR="0089563D" w:rsidRPr="00490DC0" w:rsidRDefault="0089563D" w:rsidP="0089563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081" w:type="pct"/>
            <w:shd w:val="clear" w:color="auto" w:fill="auto"/>
            <w:vAlign w:val="center"/>
          </w:tcPr>
          <w:p w14:paraId="07B2D980" w14:textId="77777777" w:rsidR="0089563D" w:rsidRDefault="0089563D" w:rsidP="0089563D">
            <w:pPr>
              <w:spacing w:before="40"/>
              <w:jc w:val="center"/>
            </w:pPr>
            <w:r w:rsidRPr="00490DC0">
              <w:t>Nazwa (firma)</w:t>
            </w:r>
          </w:p>
          <w:p w14:paraId="734EC4C2" w14:textId="77777777" w:rsidR="0089563D" w:rsidRPr="00490DC0" w:rsidRDefault="0089563D" w:rsidP="0089563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2FDF4EB3" w14:textId="77777777" w:rsidR="0089563D" w:rsidRPr="00490DC0" w:rsidRDefault="0089563D" w:rsidP="0089563D">
            <w:pPr>
              <w:spacing w:after="40"/>
              <w:jc w:val="center"/>
            </w:pPr>
            <w:r>
              <w:t>Cena 1 wozokilometra</w:t>
            </w:r>
          </w:p>
        </w:tc>
        <w:tc>
          <w:tcPr>
            <w:tcW w:w="455" w:type="pct"/>
            <w:vAlign w:val="center"/>
          </w:tcPr>
          <w:p w14:paraId="24DAE532" w14:textId="77777777" w:rsidR="0089563D" w:rsidRPr="00490DC0" w:rsidRDefault="0089563D" w:rsidP="0089563D">
            <w:pPr>
              <w:spacing w:before="40" w:after="40"/>
              <w:jc w:val="center"/>
            </w:pPr>
            <w:r>
              <w:t>Norma euro 3 lub wyższa</w:t>
            </w:r>
          </w:p>
        </w:tc>
        <w:tc>
          <w:tcPr>
            <w:tcW w:w="455" w:type="pct"/>
            <w:vAlign w:val="center"/>
          </w:tcPr>
          <w:p w14:paraId="7C978388" w14:textId="77777777" w:rsidR="0089563D" w:rsidRPr="00490DC0" w:rsidRDefault="0089563D" w:rsidP="0089563D">
            <w:pPr>
              <w:spacing w:before="40" w:after="40"/>
              <w:jc w:val="center"/>
            </w:pPr>
            <w:r>
              <w:t>Czas podstawienia pojazdu zastępczego</w:t>
            </w:r>
          </w:p>
        </w:tc>
        <w:tc>
          <w:tcPr>
            <w:tcW w:w="455" w:type="pct"/>
            <w:vAlign w:val="center"/>
          </w:tcPr>
          <w:p w14:paraId="5B9DE679" w14:textId="77777777" w:rsidR="0089563D" w:rsidRPr="00490DC0" w:rsidRDefault="0089563D" w:rsidP="0089563D">
            <w:pPr>
              <w:spacing w:before="40" w:after="40"/>
              <w:jc w:val="center"/>
            </w:pPr>
            <w:r>
              <w:t>Wysokość miesięcznej opłaty ryczałtowej za dowozy uczniów na obiekt Śremskiego Sportu Sp. z o.o.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539FA9B7" w14:textId="77777777" w:rsidR="0089563D" w:rsidRPr="00490DC0" w:rsidRDefault="0089563D" w:rsidP="0089563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625" w:type="pct"/>
            <w:shd w:val="clear" w:color="auto" w:fill="auto"/>
            <w:vAlign w:val="center"/>
          </w:tcPr>
          <w:p w14:paraId="2F3EB1B1" w14:textId="77777777" w:rsidR="0089563D" w:rsidRPr="00490DC0" w:rsidRDefault="0089563D" w:rsidP="0089563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682" w:type="pct"/>
            <w:shd w:val="clear" w:color="auto" w:fill="auto"/>
            <w:vAlign w:val="center"/>
          </w:tcPr>
          <w:p w14:paraId="13338F79" w14:textId="77777777" w:rsidR="0089563D" w:rsidRPr="00490DC0" w:rsidRDefault="0089563D" w:rsidP="0089563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89563D" w:rsidRPr="00493F8C" w14:paraId="5009ECAC" w14:textId="77777777" w:rsidTr="0089563D">
        <w:tc>
          <w:tcPr>
            <w:tcW w:w="283" w:type="pct"/>
            <w:shd w:val="clear" w:color="auto" w:fill="auto"/>
            <w:vAlign w:val="center"/>
          </w:tcPr>
          <w:p w14:paraId="5D2B456F" w14:textId="77777777" w:rsidR="0089563D" w:rsidRPr="00490DC0" w:rsidRDefault="0089563D" w:rsidP="0089563D">
            <w:pPr>
              <w:spacing w:before="120" w:after="120"/>
              <w:jc w:val="center"/>
            </w:pPr>
            <w:r w:rsidRPr="00D4164E">
              <w:t>1</w:t>
            </w:r>
          </w:p>
        </w:tc>
        <w:tc>
          <w:tcPr>
            <w:tcW w:w="1081" w:type="pct"/>
            <w:shd w:val="clear" w:color="auto" w:fill="auto"/>
            <w:vAlign w:val="center"/>
          </w:tcPr>
          <w:p w14:paraId="6013AD02" w14:textId="1F153419" w:rsidR="0089563D" w:rsidRPr="00490DC0" w:rsidRDefault="0089563D" w:rsidP="0089563D">
            <w:pPr>
              <w:spacing w:before="40"/>
              <w:jc w:val="center"/>
            </w:pPr>
            <w:r w:rsidRPr="00D4164E">
              <w:t xml:space="preserve">Totem </w:t>
            </w:r>
            <w:r w:rsidR="00C34E83">
              <w:t>sp. z o.o.</w:t>
            </w:r>
          </w:p>
          <w:p w14:paraId="6DE0FEF7" w14:textId="77777777" w:rsidR="0089563D" w:rsidRPr="00490DC0" w:rsidRDefault="0089563D" w:rsidP="0089563D">
            <w:pPr>
              <w:jc w:val="center"/>
            </w:pPr>
            <w:r w:rsidRPr="00D4164E">
              <w:t>Nowowiejskiego</w:t>
            </w:r>
            <w:r w:rsidRPr="00490DC0">
              <w:t xml:space="preserve"> </w:t>
            </w:r>
            <w:r w:rsidRPr="00D4164E">
              <w:t>3</w:t>
            </w:r>
          </w:p>
          <w:p w14:paraId="6BA23061" w14:textId="77777777" w:rsidR="0089563D" w:rsidRPr="00490DC0" w:rsidRDefault="0089563D" w:rsidP="0089563D">
            <w:pPr>
              <w:spacing w:after="40"/>
              <w:jc w:val="center"/>
            </w:pPr>
            <w:r w:rsidRPr="00D4164E">
              <w:t>63-100</w:t>
            </w:r>
            <w:r w:rsidRPr="00490DC0">
              <w:t xml:space="preserve"> </w:t>
            </w:r>
            <w:r w:rsidRPr="00D4164E">
              <w:t>Śrem</w:t>
            </w:r>
          </w:p>
        </w:tc>
        <w:tc>
          <w:tcPr>
            <w:tcW w:w="511" w:type="pct"/>
            <w:shd w:val="clear" w:color="auto" w:fill="auto"/>
            <w:vAlign w:val="center"/>
          </w:tcPr>
          <w:p w14:paraId="4826F3BF" w14:textId="77777777" w:rsidR="0089563D" w:rsidRPr="00490DC0" w:rsidRDefault="0089563D" w:rsidP="0089563D">
            <w:pPr>
              <w:spacing w:before="120" w:after="120"/>
              <w:jc w:val="center"/>
            </w:pPr>
            <w:r>
              <w:t>8.39 zł</w:t>
            </w:r>
          </w:p>
        </w:tc>
        <w:tc>
          <w:tcPr>
            <w:tcW w:w="455" w:type="pct"/>
            <w:vAlign w:val="center"/>
          </w:tcPr>
          <w:p w14:paraId="1961BFA1" w14:textId="77777777" w:rsidR="0089563D" w:rsidRPr="00D4164E" w:rsidRDefault="0089563D" w:rsidP="0089563D">
            <w:pPr>
              <w:spacing w:before="120" w:after="120"/>
              <w:jc w:val="center"/>
            </w:pPr>
            <w:r>
              <w:t>2 pojazdy</w:t>
            </w:r>
          </w:p>
        </w:tc>
        <w:tc>
          <w:tcPr>
            <w:tcW w:w="455" w:type="pct"/>
            <w:vAlign w:val="center"/>
          </w:tcPr>
          <w:p w14:paraId="560143C7" w14:textId="77777777" w:rsidR="0089563D" w:rsidRPr="00D4164E" w:rsidRDefault="0089563D" w:rsidP="0089563D">
            <w:pPr>
              <w:spacing w:before="120" w:after="120"/>
              <w:jc w:val="center"/>
            </w:pPr>
            <w:r>
              <w:t>30 minut</w:t>
            </w:r>
          </w:p>
        </w:tc>
        <w:tc>
          <w:tcPr>
            <w:tcW w:w="455" w:type="pct"/>
            <w:vAlign w:val="center"/>
          </w:tcPr>
          <w:p w14:paraId="0991FD4B" w14:textId="77777777" w:rsidR="0089563D" w:rsidRPr="00D4164E" w:rsidRDefault="0089563D" w:rsidP="0089563D">
            <w:pPr>
              <w:spacing w:before="120" w:after="120"/>
              <w:jc w:val="center"/>
            </w:pPr>
            <w:r>
              <w:t>19 500.00 zł</w:t>
            </w:r>
          </w:p>
        </w:tc>
        <w:tc>
          <w:tcPr>
            <w:tcW w:w="455" w:type="pct"/>
            <w:shd w:val="clear" w:color="auto" w:fill="auto"/>
            <w:vAlign w:val="center"/>
          </w:tcPr>
          <w:p w14:paraId="40AECB1C" w14:textId="77777777" w:rsidR="0089563D" w:rsidRPr="00490DC0" w:rsidRDefault="0089563D" w:rsidP="0089563D">
            <w:pPr>
              <w:spacing w:before="120" w:after="120"/>
              <w:jc w:val="center"/>
            </w:pPr>
            <w:r w:rsidRPr="00D4164E">
              <w:t>Zgodnie z SIWZ</w:t>
            </w:r>
          </w:p>
        </w:tc>
        <w:tc>
          <w:tcPr>
            <w:tcW w:w="625" w:type="pct"/>
            <w:shd w:val="clear" w:color="auto" w:fill="auto"/>
            <w:vAlign w:val="center"/>
          </w:tcPr>
          <w:p w14:paraId="0CB2D91A" w14:textId="77777777" w:rsidR="0089563D" w:rsidRPr="00490DC0" w:rsidRDefault="0089563D" w:rsidP="0089563D">
            <w:pPr>
              <w:spacing w:before="120" w:after="120"/>
              <w:jc w:val="center"/>
            </w:pPr>
            <w:r w:rsidRPr="00D4164E">
              <w:t>Nie dotyczy</w:t>
            </w:r>
          </w:p>
        </w:tc>
        <w:tc>
          <w:tcPr>
            <w:tcW w:w="682" w:type="pct"/>
            <w:shd w:val="clear" w:color="auto" w:fill="auto"/>
            <w:vAlign w:val="center"/>
          </w:tcPr>
          <w:p w14:paraId="443F6B73" w14:textId="77777777" w:rsidR="0089563D" w:rsidRPr="00490DC0" w:rsidRDefault="0089563D" w:rsidP="0089563D">
            <w:pPr>
              <w:spacing w:before="120" w:after="120"/>
              <w:jc w:val="center"/>
            </w:pPr>
            <w:r w:rsidRPr="00D4164E">
              <w:t>Zgodnie z SIWZ</w:t>
            </w:r>
          </w:p>
        </w:tc>
      </w:tr>
    </w:tbl>
    <w:p w14:paraId="27C970C8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5F86A84" w14:textId="77777777"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14:paraId="561B3D31" w14:textId="77777777" w:rsidR="00A80738" w:rsidRDefault="00A80738" w:rsidP="00A80738">
      <w:pPr>
        <w:jc w:val="right"/>
        <w:rPr>
          <w:sz w:val="24"/>
        </w:rPr>
      </w:pPr>
    </w:p>
    <w:p w14:paraId="6E0768B9" w14:textId="77777777" w:rsidR="00C236D3" w:rsidRDefault="0089563D" w:rsidP="00173B20">
      <w:pPr>
        <w:jc w:val="right"/>
      </w:pPr>
      <w:r>
        <w:rPr>
          <w:sz w:val="22"/>
        </w:rPr>
        <w:t>Hanna Matyjewicz</w:t>
      </w:r>
    </w:p>
    <w:sectPr w:rsidR="00C236D3" w:rsidSect="008956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EAD165" w14:textId="77777777" w:rsidR="005E1E6D" w:rsidRDefault="005E1E6D">
      <w:r>
        <w:separator/>
      </w:r>
    </w:p>
  </w:endnote>
  <w:endnote w:type="continuationSeparator" w:id="0">
    <w:p w14:paraId="726B5C9E" w14:textId="77777777" w:rsidR="005E1E6D" w:rsidRDefault="005E1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5F03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184EE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B4A87" w14:textId="77777777" w:rsidR="009F189D" w:rsidRDefault="00B63D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5A9414" wp14:editId="42EF8C0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3D2D0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446E47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3D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63DA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9D66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B43140" w14:textId="77777777" w:rsidR="009F189D" w:rsidRDefault="009F189D">
    <w:pPr>
      <w:pStyle w:val="Stopka"/>
      <w:tabs>
        <w:tab w:val="clear" w:pos="4536"/>
      </w:tabs>
      <w:jc w:val="center"/>
    </w:pPr>
  </w:p>
  <w:p w14:paraId="24D21E5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1E6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497EF0" w14:textId="77777777" w:rsidR="005E1E6D" w:rsidRDefault="005E1E6D">
      <w:r>
        <w:separator/>
      </w:r>
    </w:p>
  </w:footnote>
  <w:footnote w:type="continuationSeparator" w:id="0">
    <w:p w14:paraId="0C5EC6AB" w14:textId="77777777" w:rsidR="005E1E6D" w:rsidRDefault="005E1E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FFDE" w14:textId="77777777" w:rsidR="00D4164E" w:rsidRDefault="00D416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76ED63" w14:textId="77777777" w:rsidR="00D4164E" w:rsidRDefault="00D416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57D38" w14:textId="77777777" w:rsidR="00D4164E" w:rsidRDefault="00D416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E6D"/>
    <w:rsid w:val="00007727"/>
    <w:rsid w:val="00017720"/>
    <w:rsid w:val="00035488"/>
    <w:rsid w:val="000D3C54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E1E6D"/>
    <w:rsid w:val="0069085C"/>
    <w:rsid w:val="00843263"/>
    <w:rsid w:val="00861E75"/>
    <w:rsid w:val="0089563D"/>
    <w:rsid w:val="009D19BD"/>
    <w:rsid w:val="009F189D"/>
    <w:rsid w:val="00A80738"/>
    <w:rsid w:val="00B63DA8"/>
    <w:rsid w:val="00C236D3"/>
    <w:rsid w:val="00C34E83"/>
    <w:rsid w:val="00C659E2"/>
    <w:rsid w:val="00CB0802"/>
    <w:rsid w:val="00D4164E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2628700"/>
  <w15:docId w15:val="{B5410617-CDFB-4CA8-8B1B-6B293D55D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uiPriority w:val="99"/>
    <w:rsid w:val="0089563D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91F95-0C75-43BB-9860-88433D372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196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Sławomir Baum</cp:lastModifiedBy>
  <cp:revision>3</cp:revision>
  <dcterms:created xsi:type="dcterms:W3CDTF">2019-12-13T09:39:00Z</dcterms:created>
  <dcterms:modified xsi:type="dcterms:W3CDTF">2019-12-13T09:41:00Z</dcterms:modified>
</cp:coreProperties>
</file>