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01410">
      <w:pPr>
        <w:spacing w:before="360"/>
        <w:rPr>
          <w:b/>
          <w:bCs/>
        </w:rPr>
      </w:pPr>
      <w:r w:rsidRPr="00701410">
        <w:rPr>
          <w:b/>
          <w:bCs/>
        </w:rPr>
        <w:t>Gmina Śrem</w:t>
      </w:r>
    </w:p>
    <w:p w:rsidR="0033076C" w:rsidRDefault="00701410">
      <w:pPr>
        <w:rPr>
          <w:b/>
          <w:bCs/>
        </w:rPr>
      </w:pPr>
      <w:r w:rsidRPr="00701410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701410">
        <w:rPr>
          <w:b/>
          <w:bCs/>
        </w:rPr>
        <w:t>1</w:t>
      </w:r>
    </w:p>
    <w:p w:rsidR="0033076C" w:rsidRDefault="00701410">
      <w:pPr>
        <w:rPr>
          <w:b/>
          <w:bCs/>
        </w:rPr>
      </w:pPr>
      <w:r w:rsidRPr="00701410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701410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701410" w:rsidRPr="00701410">
        <w:rPr>
          <w:b/>
          <w:bCs/>
        </w:rPr>
        <w:t>BP.271.39.2019.BS/4</w:t>
      </w:r>
      <w:r>
        <w:tab/>
        <w:t xml:space="preserve"> </w:t>
      </w:r>
      <w:r w:rsidR="00701410" w:rsidRPr="00701410">
        <w:t>Śrem</w:t>
      </w:r>
      <w:r>
        <w:t xml:space="preserve"> dnia: </w:t>
      </w:r>
      <w:r w:rsidR="00701410" w:rsidRPr="00701410">
        <w:t>2019-12-04</w:t>
      </w:r>
    </w:p>
    <w:p w:rsidR="0033076C" w:rsidRDefault="0033076C">
      <w:pPr>
        <w:ind w:left="5245"/>
        <w:rPr>
          <w:b/>
        </w:rPr>
      </w:pPr>
    </w:p>
    <w:p w:rsidR="0033076C" w:rsidRDefault="00A25E51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Informacja o udzieleniu zamówienia 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01410" w:rsidRPr="00701410">
        <w:t>(</w:t>
      </w:r>
      <w:proofErr w:type="spellStart"/>
      <w:r w:rsidR="00701410" w:rsidRPr="00701410">
        <w:t>t.j</w:t>
      </w:r>
      <w:proofErr w:type="spellEnd"/>
      <w:r w:rsidR="00701410" w:rsidRPr="00701410">
        <w:t xml:space="preserve">. </w:t>
      </w:r>
      <w:proofErr w:type="spellStart"/>
      <w:r w:rsidR="00701410" w:rsidRPr="00701410">
        <w:t>Dz.U</w:t>
      </w:r>
      <w:proofErr w:type="spellEnd"/>
      <w:r w:rsidR="00701410" w:rsidRPr="00701410">
        <w:t>. z 2019 r. poz. 1843)</w:t>
      </w:r>
      <w:r>
        <w:t xml:space="preserve"> </w:t>
      </w:r>
      <w:r>
        <w:rPr>
          <w:bCs/>
        </w:rPr>
        <w:t xml:space="preserve">w trybie </w:t>
      </w:r>
      <w:r w:rsidR="00A25E51">
        <w:rPr>
          <w:b/>
          <w:bCs/>
        </w:rPr>
        <w:t xml:space="preserve">art. 138o 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01410">
      <w:pPr>
        <w:spacing w:before="120" w:after="120"/>
        <w:jc w:val="center"/>
        <w:rPr>
          <w:b/>
        </w:rPr>
      </w:pPr>
      <w:r w:rsidRPr="00701410">
        <w:rPr>
          <w:b/>
        </w:rPr>
        <w:t>Świadczenie usług pocztowych w obrocie krajowym i zagranicznym w zakresie przyjmowania, przemieszczania i doręczania przesyłek pocztowych i ewentualnych zwrotów (przesyłki listowe i paczki pocztowe) dla Urzędu Miejskiego w Śremie</w:t>
      </w:r>
    </w:p>
    <w:p w:rsidR="00A25E51" w:rsidRDefault="00A25E51">
      <w:pPr>
        <w:spacing w:before="120" w:after="120"/>
        <w:jc w:val="center"/>
        <w:rPr>
          <w:b/>
        </w:rPr>
      </w:pP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 xml:space="preserve">informujemy, iż </w:t>
      </w:r>
      <w:r w:rsidR="00A25E51">
        <w:rPr>
          <w:bCs/>
        </w:rPr>
        <w:t>zamówienie zostało udzielone w dniu 30 października 2019 r. firmie</w:t>
      </w:r>
      <w:r>
        <w:rPr>
          <w:bCs/>
        </w:rPr>
        <w:t>:</w:t>
      </w:r>
    </w:p>
    <w:p w:rsidR="00A25E51" w:rsidRDefault="00A25E51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01410" w:rsidTr="003C13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:rsidR="00A25E51" w:rsidRDefault="00701410" w:rsidP="003C1318">
            <w:pPr>
              <w:spacing w:line="360" w:lineRule="auto"/>
              <w:ind w:firstLine="284"/>
              <w:jc w:val="both"/>
              <w:rPr>
                <w:b/>
              </w:rPr>
            </w:pPr>
            <w:r w:rsidRPr="00701410">
              <w:rPr>
                <w:b/>
              </w:rPr>
              <w:t xml:space="preserve">POCZTA POLSKA S.A. </w:t>
            </w:r>
          </w:p>
          <w:p w:rsidR="00701410" w:rsidRDefault="00A25E51" w:rsidP="003C1318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Ul. Rodziny Hiszpańskich 8, </w:t>
            </w:r>
          </w:p>
          <w:p w:rsidR="00701410" w:rsidRDefault="00A25E51" w:rsidP="003C1318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00-940 Warszawa </w:t>
            </w:r>
          </w:p>
          <w:p w:rsidR="00701410" w:rsidRDefault="00701410" w:rsidP="003C131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01410" w:rsidRDefault="00701410" w:rsidP="003C1318">
            <w:pPr>
              <w:spacing w:line="360" w:lineRule="auto"/>
              <w:ind w:firstLine="284"/>
              <w:jc w:val="both"/>
              <w:rPr>
                <w:b/>
              </w:rPr>
            </w:pPr>
            <w:r w:rsidRPr="00701410">
              <w:t>Świadczenie usług pocztowych w obrocie krajowym i zagranicznym w zakresie przyjmowania, przemieszczania i doręczania przesyłek pocztowych i ewentualnych zwrotów (przesyłki listowe i paczki pocztowe) dla Urzędu Miejskiego w Śremie</w:t>
            </w:r>
            <w:r>
              <w:t xml:space="preserve"> za cenę </w:t>
            </w:r>
            <w:r w:rsidR="00A25E51">
              <w:rPr>
                <w:b/>
              </w:rPr>
              <w:t xml:space="preserve"> 176 114,90 </w:t>
            </w:r>
            <w:r w:rsidRPr="00701410">
              <w:rPr>
                <w:b/>
              </w:rPr>
              <w:t>zł</w:t>
            </w:r>
          </w:p>
          <w:p w:rsidR="00701410" w:rsidRDefault="00701410" w:rsidP="003C131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01410" w:rsidRDefault="00A25E51" w:rsidP="003C1318">
            <w:pPr>
              <w:spacing w:line="360" w:lineRule="auto"/>
              <w:ind w:firstLine="284"/>
              <w:jc w:val="both"/>
            </w:pPr>
            <w:r>
              <w:t>Wybrana przez Zamawiającego oferta spełniła wymagania SIWZ oraz była najkorzystniejsza względem stawianych kryteriów oceny ofert</w:t>
            </w:r>
            <w:r w:rsidR="00701410" w:rsidRPr="00701410">
              <w:t>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A25E51" w:rsidRDefault="00A25E51" w:rsidP="000B6515">
      <w:pPr>
        <w:spacing w:before="120" w:after="120"/>
        <w:jc w:val="both"/>
        <w:rPr>
          <w:color w:val="000000"/>
        </w:rPr>
      </w:pPr>
    </w:p>
    <w:p w:rsidR="00A25E51" w:rsidRDefault="00A25E51" w:rsidP="000B6515">
      <w:pPr>
        <w:spacing w:before="120" w:after="120"/>
        <w:jc w:val="both"/>
        <w:rPr>
          <w:color w:val="000000"/>
        </w:rPr>
      </w:pPr>
    </w:p>
    <w:p w:rsidR="00A25E51" w:rsidRDefault="00A25E51" w:rsidP="000B6515">
      <w:pPr>
        <w:spacing w:before="120" w:after="120"/>
        <w:jc w:val="both"/>
        <w:rPr>
          <w:color w:val="000000"/>
        </w:rPr>
      </w:pPr>
    </w:p>
    <w:p w:rsidR="00A25E51" w:rsidRDefault="00A25E51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6"/>
        <w:gridCol w:w="4598"/>
        <w:gridCol w:w="1406"/>
        <w:gridCol w:w="2298"/>
      </w:tblGrid>
      <w:tr w:rsidR="00A25E51" w:rsidRPr="005811DF" w:rsidTr="00A25E51">
        <w:tc>
          <w:tcPr>
            <w:tcW w:w="530" w:type="pct"/>
            <w:vAlign w:val="center"/>
          </w:tcPr>
          <w:p w:rsidR="00A25E51" w:rsidRPr="005811DF" w:rsidRDefault="00A25E5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475" w:type="pct"/>
            <w:vAlign w:val="center"/>
          </w:tcPr>
          <w:p w:rsidR="00A25E51" w:rsidRPr="005811DF" w:rsidRDefault="00A25E5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25E51" w:rsidRPr="005811DF" w:rsidRDefault="00A25E51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57" w:type="pct"/>
            <w:vAlign w:val="center"/>
          </w:tcPr>
          <w:p w:rsidR="00A25E51" w:rsidRPr="005811DF" w:rsidRDefault="00A25E5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41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37" w:type="pct"/>
            <w:vAlign w:val="center"/>
          </w:tcPr>
          <w:p w:rsidR="00A25E51" w:rsidRPr="005811DF" w:rsidRDefault="00A25E5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25E51" w:rsidRPr="005811DF" w:rsidTr="00A25E51">
        <w:tc>
          <w:tcPr>
            <w:tcW w:w="530" w:type="pct"/>
            <w:vAlign w:val="center"/>
          </w:tcPr>
          <w:p w:rsidR="00A25E51" w:rsidRPr="005811DF" w:rsidRDefault="00A25E51" w:rsidP="003C13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4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75" w:type="pct"/>
            <w:vAlign w:val="center"/>
          </w:tcPr>
          <w:p w:rsidR="00A25E51" w:rsidRPr="005811DF" w:rsidRDefault="00A25E51" w:rsidP="003C13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141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POCZTA POLSKA S.A. </w:t>
            </w:r>
          </w:p>
          <w:p w:rsidR="00A25E51" w:rsidRPr="005811DF" w:rsidRDefault="00A25E51" w:rsidP="003C13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Rodziny Hiszpańskich 8 </w:t>
            </w:r>
          </w:p>
          <w:p w:rsidR="00A25E51" w:rsidRPr="005811DF" w:rsidRDefault="00A25E51" w:rsidP="003C131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00-940 Warszawa</w:t>
            </w:r>
          </w:p>
          <w:p w:rsidR="00A25E51" w:rsidRPr="005811DF" w:rsidRDefault="00A25E51" w:rsidP="003C13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0141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57" w:type="pct"/>
            <w:vAlign w:val="center"/>
          </w:tcPr>
          <w:p w:rsidR="00A25E51" w:rsidRPr="005811DF" w:rsidRDefault="00A25E51" w:rsidP="003C13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41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70141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37" w:type="pct"/>
            <w:vAlign w:val="center"/>
          </w:tcPr>
          <w:p w:rsidR="00A25E51" w:rsidRPr="005811DF" w:rsidRDefault="00A25E51" w:rsidP="003C13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41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70141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A25E51" w:rsidRDefault="00A25E51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01410">
      <w:pPr>
        <w:spacing w:before="120" w:after="120"/>
        <w:ind w:left="4680"/>
        <w:jc w:val="center"/>
        <w:rPr>
          <w:bCs/>
          <w:vertAlign w:val="superscript"/>
        </w:rPr>
      </w:pPr>
      <w:r w:rsidRPr="00701410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701410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FAA" w:rsidRDefault="00BA2FAA">
      <w:r>
        <w:separator/>
      </w:r>
    </w:p>
  </w:endnote>
  <w:endnote w:type="continuationSeparator" w:id="0">
    <w:p w:rsidR="00BA2FAA" w:rsidRDefault="00BA2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410" w:rsidRDefault="007014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410" w:rsidRDefault="007014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FAA" w:rsidRDefault="00BA2FAA">
      <w:r>
        <w:separator/>
      </w:r>
    </w:p>
  </w:footnote>
  <w:footnote w:type="continuationSeparator" w:id="0">
    <w:p w:rsidR="00BA2FAA" w:rsidRDefault="00BA2F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410" w:rsidRDefault="007014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410" w:rsidRDefault="007014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410" w:rsidRDefault="007014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FAA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01410"/>
    <w:rsid w:val="007E5104"/>
    <w:rsid w:val="007E7D8F"/>
    <w:rsid w:val="00802201"/>
    <w:rsid w:val="008113FF"/>
    <w:rsid w:val="008569BA"/>
    <w:rsid w:val="008C0372"/>
    <w:rsid w:val="00917FEB"/>
    <w:rsid w:val="00953D9A"/>
    <w:rsid w:val="00A25E51"/>
    <w:rsid w:val="00A70902"/>
    <w:rsid w:val="00AD5B8D"/>
    <w:rsid w:val="00AE6513"/>
    <w:rsid w:val="00B37924"/>
    <w:rsid w:val="00BA1245"/>
    <w:rsid w:val="00BA2FAA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2</cp:revision>
  <cp:lastPrinted>2019-12-04T08:00:00Z</cp:lastPrinted>
  <dcterms:created xsi:type="dcterms:W3CDTF">2019-12-04T08:02:00Z</dcterms:created>
  <dcterms:modified xsi:type="dcterms:W3CDTF">2019-12-04T08:02:00Z</dcterms:modified>
</cp:coreProperties>
</file>