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67D7" w:rsidRDefault="009067D7">
      <w:pPr>
        <w:spacing w:before="360"/>
        <w:rPr>
          <w:b/>
          <w:bCs/>
        </w:rPr>
      </w:pPr>
      <w:r w:rsidRPr="009377DD">
        <w:rPr>
          <w:b/>
          <w:bCs/>
        </w:rPr>
        <w:t>Gmina Śrem</w:t>
      </w:r>
    </w:p>
    <w:p w:rsidR="009067D7" w:rsidRDefault="009067D7">
      <w:pPr>
        <w:rPr>
          <w:b/>
          <w:bCs/>
        </w:rPr>
      </w:pPr>
      <w:r w:rsidRPr="009377DD">
        <w:rPr>
          <w:b/>
          <w:bCs/>
        </w:rPr>
        <w:t>Plac 20 Października</w:t>
      </w:r>
      <w:r>
        <w:rPr>
          <w:b/>
          <w:bCs/>
        </w:rPr>
        <w:t xml:space="preserve"> </w:t>
      </w:r>
      <w:r w:rsidRPr="009377DD">
        <w:rPr>
          <w:b/>
          <w:bCs/>
        </w:rPr>
        <w:t>1</w:t>
      </w:r>
    </w:p>
    <w:p w:rsidR="009067D7" w:rsidRDefault="009067D7">
      <w:pPr>
        <w:rPr>
          <w:b/>
          <w:bCs/>
        </w:rPr>
      </w:pPr>
      <w:r w:rsidRPr="009377DD">
        <w:rPr>
          <w:b/>
          <w:bCs/>
        </w:rPr>
        <w:t>63-100</w:t>
      </w:r>
      <w:r>
        <w:rPr>
          <w:b/>
          <w:bCs/>
        </w:rPr>
        <w:t xml:space="preserve"> </w:t>
      </w:r>
      <w:r w:rsidRPr="009377DD">
        <w:rPr>
          <w:b/>
          <w:bCs/>
        </w:rPr>
        <w:t>Śrem</w:t>
      </w:r>
    </w:p>
    <w:p w:rsidR="009067D7" w:rsidRPr="00547F76" w:rsidRDefault="009067D7" w:rsidP="00547F76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Pr="009377DD">
        <w:rPr>
          <w:b/>
          <w:bCs/>
        </w:rPr>
        <w:t>BP.271.36.2019.BS/7</w:t>
      </w:r>
      <w:r>
        <w:tab/>
        <w:t xml:space="preserve"> </w:t>
      </w:r>
      <w:r w:rsidRPr="009377DD">
        <w:t>Śrem</w:t>
      </w:r>
      <w:r>
        <w:t xml:space="preserve"> dnia: </w:t>
      </w:r>
      <w:r w:rsidRPr="009377DD">
        <w:t>2019-11-22</w:t>
      </w:r>
    </w:p>
    <w:p w:rsidR="009067D7" w:rsidRDefault="009067D7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9067D7" w:rsidRDefault="009067D7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p w:rsidR="009067D7" w:rsidRDefault="009067D7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9067D7" w:rsidRDefault="009067D7">
      <w:pPr>
        <w:spacing w:before="120" w:after="120"/>
        <w:jc w:val="both"/>
        <w:rPr>
          <w:bCs/>
        </w:rPr>
      </w:pPr>
      <w:r>
        <w:rPr>
          <w:bCs/>
        </w:rPr>
        <w:t xml:space="preserve">W związku z zakończeniem postępowania i dokonaniem wyboru najkorzystniejszej oferty w procedurze prowadzonej na podstawie ustawy z dnia </w:t>
      </w:r>
      <w:r>
        <w:t xml:space="preserve">29 stycznia 2004 roku Prawo Zamówień Publicznych </w:t>
      </w:r>
      <w:r w:rsidRPr="009377DD">
        <w:t>(</w:t>
      </w:r>
      <w:proofErr w:type="spellStart"/>
      <w:r w:rsidRPr="009377DD">
        <w:t>t.j</w:t>
      </w:r>
      <w:proofErr w:type="spellEnd"/>
      <w:r w:rsidRPr="009377DD">
        <w:t xml:space="preserve">. </w:t>
      </w:r>
      <w:proofErr w:type="spellStart"/>
      <w:r w:rsidRPr="009377DD">
        <w:t>Dz.U</w:t>
      </w:r>
      <w:proofErr w:type="spellEnd"/>
      <w:r w:rsidRPr="009377DD">
        <w:t>. z 2019 r. poz. 1843)</w:t>
      </w:r>
      <w:r>
        <w:t xml:space="preserve"> </w:t>
      </w:r>
      <w:r>
        <w:rPr>
          <w:bCs/>
        </w:rPr>
        <w:t xml:space="preserve">w trybie </w:t>
      </w:r>
      <w:r w:rsidRPr="009377DD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9067D7" w:rsidRDefault="009067D7">
      <w:pPr>
        <w:spacing w:before="120" w:after="120"/>
        <w:jc w:val="center"/>
        <w:rPr>
          <w:b/>
        </w:rPr>
      </w:pPr>
      <w:r w:rsidRPr="009377DD">
        <w:rPr>
          <w:b/>
        </w:rPr>
        <w:t>Dostawa energii elektrycznej dla potrzeb Śremskiej Grupy Zakupowej w okresie 01.01.2020 r. - 31.12.2021 r.</w:t>
      </w:r>
    </w:p>
    <w:p w:rsidR="009067D7" w:rsidRDefault="009067D7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9067D7" w:rsidTr="00FA2238">
        <w:trPr>
          <w:cantSplit/>
        </w:trPr>
        <w:tc>
          <w:tcPr>
            <w:tcW w:w="9210" w:type="dxa"/>
          </w:tcPr>
          <w:p w:rsidR="009067D7" w:rsidRDefault="009067D7" w:rsidP="00FA2238">
            <w:pPr>
              <w:spacing w:line="360" w:lineRule="auto"/>
              <w:ind w:firstLine="284"/>
              <w:jc w:val="both"/>
              <w:rPr>
                <w:b/>
              </w:rPr>
            </w:pPr>
            <w:r w:rsidRPr="009377DD">
              <w:rPr>
                <w:b/>
              </w:rPr>
              <w:t>Energa Obrót SA</w:t>
            </w:r>
          </w:p>
          <w:p w:rsidR="009067D7" w:rsidRDefault="009067D7" w:rsidP="00FA2238">
            <w:pPr>
              <w:spacing w:line="360" w:lineRule="auto"/>
              <w:ind w:firstLine="284"/>
              <w:jc w:val="both"/>
              <w:rPr>
                <w:b/>
              </w:rPr>
            </w:pPr>
            <w:r w:rsidRPr="009377DD">
              <w:rPr>
                <w:b/>
              </w:rPr>
              <w:t>Aleja Grunwaldzka</w:t>
            </w:r>
            <w:r>
              <w:rPr>
                <w:b/>
              </w:rPr>
              <w:t xml:space="preserve"> </w:t>
            </w:r>
            <w:r w:rsidRPr="009377DD">
              <w:rPr>
                <w:b/>
              </w:rPr>
              <w:t>472</w:t>
            </w:r>
          </w:p>
          <w:p w:rsidR="009067D7" w:rsidRDefault="009067D7" w:rsidP="00FA2238">
            <w:pPr>
              <w:spacing w:line="360" w:lineRule="auto"/>
              <w:ind w:firstLine="284"/>
              <w:jc w:val="both"/>
              <w:rPr>
                <w:b/>
              </w:rPr>
            </w:pPr>
            <w:r w:rsidRPr="009377DD">
              <w:rPr>
                <w:b/>
              </w:rPr>
              <w:t>80-309</w:t>
            </w:r>
            <w:r>
              <w:rPr>
                <w:b/>
              </w:rPr>
              <w:t xml:space="preserve"> </w:t>
            </w:r>
            <w:r w:rsidRPr="009377DD">
              <w:rPr>
                <w:b/>
              </w:rPr>
              <w:t>Gdańsk</w:t>
            </w:r>
          </w:p>
          <w:p w:rsidR="009067D7" w:rsidRDefault="009067D7" w:rsidP="00FA2238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9067D7" w:rsidRDefault="009067D7" w:rsidP="00FA2238">
            <w:pPr>
              <w:spacing w:line="360" w:lineRule="auto"/>
              <w:ind w:firstLine="284"/>
              <w:jc w:val="both"/>
              <w:rPr>
                <w:b/>
              </w:rPr>
            </w:pPr>
            <w:r w:rsidRPr="009377DD">
              <w:t>Dostawa energii elektrycznej dla potrzeb Śremskiej Grupy Zakupowej w okresie 01.01.2020 r. - 31.12.2021 r.</w:t>
            </w:r>
            <w:r>
              <w:t xml:space="preserve"> za cenę </w:t>
            </w:r>
            <w:r w:rsidRPr="009377DD">
              <w:rPr>
                <w:b/>
              </w:rPr>
              <w:t>6 295 331.72 zł</w:t>
            </w:r>
          </w:p>
          <w:p w:rsidR="009067D7" w:rsidRDefault="009067D7" w:rsidP="00FA2238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9067D7" w:rsidRPr="009377DD" w:rsidRDefault="009067D7" w:rsidP="00FA2238">
            <w:pPr>
              <w:spacing w:line="360" w:lineRule="auto"/>
              <w:ind w:firstLine="284"/>
              <w:jc w:val="both"/>
            </w:pPr>
            <w:r w:rsidRPr="009377DD">
              <w:t>Uzasadnienie prawne: art. 91 ust. 1 ustawy PZP.</w:t>
            </w:r>
          </w:p>
          <w:p w:rsidR="009067D7" w:rsidRDefault="009067D7" w:rsidP="00FA2238">
            <w:pPr>
              <w:spacing w:line="360" w:lineRule="auto"/>
              <w:ind w:firstLine="284"/>
              <w:jc w:val="both"/>
            </w:pPr>
            <w:r w:rsidRPr="009377DD">
              <w:t>Uzasadnienie faktyczne: Najkorzystniejsza ze złożonych ofert w postępowaniu, która jest w pełni zgodna z SIWZ.</w:t>
            </w:r>
          </w:p>
        </w:tc>
      </w:tr>
    </w:tbl>
    <w:p w:rsidR="009067D7" w:rsidRDefault="009067D7" w:rsidP="000B6515">
      <w:pPr>
        <w:spacing w:before="120" w:after="120"/>
        <w:jc w:val="both"/>
        <w:rPr>
          <w:color w:val="000000"/>
        </w:rPr>
      </w:pPr>
    </w:p>
    <w:p w:rsidR="00547F76" w:rsidRDefault="00547F76" w:rsidP="000B6515">
      <w:pPr>
        <w:spacing w:before="120" w:after="120"/>
        <w:jc w:val="both"/>
        <w:rPr>
          <w:color w:val="000000"/>
        </w:rPr>
      </w:pPr>
    </w:p>
    <w:p w:rsidR="00547F76" w:rsidRDefault="00547F76" w:rsidP="000B6515">
      <w:pPr>
        <w:spacing w:before="120" w:after="120"/>
        <w:jc w:val="both"/>
        <w:rPr>
          <w:color w:val="000000"/>
        </w:rPr>
      </w:pPr>
    </w:p>
    <w:p w:rsidR="00547F76" w:rsidRDefault="00547F76" w:rsidP="000B6515">
      <w:pPr>
        <w:spacing w:before="120" w:after="120"/>
        <w:jc w:val="both"/>
        <w:rPr>
          <w:color w:val="000000"/>
        </w:rPr>
      </w:pPr>
    </w:p>
    <w:p w:rsidR="00547F76" w:rsidRDefault="00547F76" w:rsidP="000B6515">
      <w:pPr>
        <w:spacing w:before="120" w:after="120"/>
        <w:jc w:val="both"/>
        <w:rPr>
          <w:color w:val="000000"/>
        </w:rPr>
      </w:pPr>
    </w:p>
    <w:p w:rsidR="00547F76" w:rsidRDefault="00547F76" w:rsidP="000B6515">
      <w:pPr>
        <w:spacing w:before="120" w:after="120"/>
        <w:jc w:val="both"/>
        <w:rPr>
          <w:color w:val="000000"/>
        </w:rPr>
      </w:pPr>
    </w:p>
    <w:p w:rsidR="009067D7" w:rsidRDefault="009067D7" w:rsidP="000B6515">
      <w:pPr>
        <w:spacing w:before="120" w:after="120"/>
        <w:jc w:val="both"/>
        <w:rPr>
          <w:color w:val="000000"/>
        </w:rPr>
      </w:pPr>
      <w:bookmarkStart w:id="0" w:name="_GoBack"/>
      <w:bookmarkEnd w:id="0"/>
      <w:r>
        <w:rPr>
          <w:color w:val="000000"/>
        </w:rPr>
        <w:lastRenderedPageBreak/>
        <w:t>Streszczenie oceny i porównania złożonych ofert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6"/>
        <w:gridCol w:w="4598"/>
        <w:gridCol w:w="1406"/>
        <w:gridCol w:w="2298"/>
      </w:tblGrid>
      <w:tr w:rsidR="009067D7" w:rsidRPr="005811DF" w:rsidTr="00760097">
        <w:tc>
          <w:tcPr>
            <w:tcW w:w="530" w:type="pct"/>
            <w:vAlign w:val="center"/>
          </w:tcPr>
          <w:p w:rsidR="009067D7" w:rsidRPr="005811DF" w:rsidRDefault="009067D7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475" w:type="pct"/>
            <w:vAlign w:val="center"/>
          </w:tcPr>
          <w:p w:rsidR="009067D7" w:rsidRPr="005811DF" w:rsidRDefault="009067D7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9067D7" w:rsidRPr="005811DF" w:rsidRDefault="009067D7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57" w:type="pct"/>
            <w:vAlign w:val="center"/>
          </w:tcPr>
          <w:p w:rsidR="009067D7" w:rsidRPr="005811DF" w:rsidRDefault="009067D7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77DD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237" w:type="pct"/>
            <w:vAlign w:val="center"/>
          </w:tcPr>
          <w:p w:rsidR="009067D7" w:rsidRPr="005811DF" w:rsidRDefault="009067D7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9067D7" w:rsidRPr="005811DF" w:rsidTr="00760097">
        <w:tc>
          <w:tcPr>
            <w:tcW w:w="530" w:type="pct"/>
            <w:vAlign w:val="center"/>
          </w:tcPr>
          <w:p w:rsidR="009067D7" w:rsidRPr="005811DF" w:rsidRDefault="009067D7" w:rsidP="00FA223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77D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475" w:type="pct"/>
            <w:vAlign w:val="center"/>
          </w:tcPr>
          <w:p w:rsidR="009067D7" w:rsidRPr="005811DF" w:rsidRDefault="009067D7" w:rsidP="0076009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77DD">
              <w:rPr>
                <w:rFonts w:ascii="Times New Roman" w:hAnsi="Times New Roman" w:cs="Times New Roman"/>
                <w:bCs/>
                <w:sz w:val="18"/>
                <w:szCs w:val="18"/>
              </w:rPr>
              <w:t>Energa Obrót SA</w:t>
            </w:r>
          </w:p>
          <w:p w:rsidR="009067D7" w:rsidRPr="005811DF" w:rsidRDefault="009067D7" w:rsidP="0076009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77DD">
              <w:rPr>
                <w:rFonts w:ascii="Times New Roman" w:hAnsi="Times New Roman" w:cs="Times New Roman"/>
                <w:bCs/>
                <w:sz w:val="18"/>
                <w:szCs w:val="18"/>
              </w:rPr>
              <w:t>Aleja Grunwaldzka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377DD">
              <w:rPr>
                <w:rFonts w:ascii="Times New Roman" w:hAnsi="Times New Roman" w:cs="Times New Roman"/>
                <w:bCs/>
                <w:sz w:val="18"/>
                <w:szCs w:val="18"/>
              </w:rPr>
              <w:t>472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9067D7" w:rsidRPr="005811DF" w:rsidRDefault="009067D7" w:rsidP="0076009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77DD">
              <w:rPr>
                <w:rFonts w:ascii="Times New Roman" w:hAnsi="Times New Roman" w:cs="Times New Roman"/>
                <w:bCs/>
                <w:sz w:val="18"/>
                <w:szCs w:val="18"/>
              </w:rPr>
              <w:t>80-309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377DD">
              <w:rPr>
                <w:rFonts w:ascii="Times New Roman" w:hAnsi="Times New Roman" w:cs="Times New Roman"/>
                <w:bCs/>
                <w:sz w:val="18"/>
                <w:szCs w:val="18"/>
              </w:rPr>
              <w:t>Gdańsk</w:t>
            </w:r>
          </w:p>
          <w:p w:rsidR="009067D7" w:rsidRPr="005811DF" w:rsidRDefault="009067D7" w:rsidP="0076009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9377DD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57" w:type="pct"/>
            <w:vAlign w:val="center"/>
          </w:tcPr>
          <w:p w:rsidR="009067D7" w:rsidRPr="005811DF" w:rsidRDefault="009067D7" w:rsidP="00FA223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77DD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Pr="009377DD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237" w:type="pct"/>
            <w:vAlign w:val="center"/>
          </w:tcPr>
          <w:p w:rsidR="009067D7" w:rsidRPr="005811DF" w:rsidRDefault="009067D7" w:rsidP="00FA223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77DD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Pr="009377DD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9067D7" w:rsidRPr="005811DF" w:rsidTr="00760097">
        <w:tc>
          <w:tcPr>
            <w:tcW w:w="530" w:type="pct"/>
            <w:vAlign w:val="center"/>
          </w:tcPr>
          <w:p w:rsidR="009067D7" w:rsidRPr="005811DF" w:rsidRDefault="009067D7" w:rsidP="00FA223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77D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475" w:type="pct"/>
            <w:vAlign w:val="center"/>
          </w:tcPr>
          <w:p w:rsidR="009067D7" w:rsidRDefault="009067D7" w:rsidP="00763C1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77DD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ENEA S.A. </w:t>
            </w:r>
          </w:p>
          <w:p w:rsidR="00763C12" w:rsidRPr="005811DF" w:rsidRDefault="00763C12" w:rsidP="00763C1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Górecka 1</w:t>
            </w:r>
          </w:p>
          <w:p w:rsidR="009067D7" w:rsidRPr="00760097" w:rsidRDefault="009067D7" w:rsidP="00763C1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77DD">
              <w:rPr>
                <w:rFonts w:ascii="Times New Roman" w:hAnsi="Times New Roman" w:cs="Times New Roman"/>
                <w:bCs/>
                <w:sz w:val="18"/>
                <w:szCs w:val="18"/>
              </w:rPr>
              <w:t>60-</w:t>
            </w:r>
            <w:r w:rsidR="00763C12">
              <w:rPr>
                <w:rFonts w:ascii="Times New Roman" w:hAnsi="Times New Roman" w:cs="Times New Roman"/>
                <w:bCs/>
                <w:sz w:val="18"/>
                <w:szCs w:val="18"/>
              </w:rPr>
              <w:t>201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377DD">
              <w:rPr>
                <w:rFonts w:ascii="Times New Roman" w:hAnsi="Times New Roman" w:cs="Times New Roman"/>
                <w:bCs/>
                <w:sz w:val="18"/>
                <w:szCs w:val="18"/>
              </w:rPr>
              <w:t>Poznań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9377DD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57" w:type="pct"/>
            <w:vAlign w:val="center"/>
          </w:tcPr>
          <w:p w:rsidR="009067D7" w:rsidRPr="005811DF" w:rsidRDefault="009067D7" w:rsidP="00FA223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77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37" w:type="pct"/>
            <w:vAlign w:val="center"/>
          </w:tcPr>
          <w:p w:rsidR="009067D7" w:rsidRPr="005811DF" w:rsidRDefault="009067D7" w:rsidP="00FA223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77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</w:tbl>
    <w:p w:rsidR="009067D7" w:rsidRDefault="009067D7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9067D7">
        <w:tc>
          <w:tcPr>
            <w:tcW w:w="941" w:type="dxa"/>
            <w:shd w:val="clear" w:color="auto" w:fill="F3F3F3"/>
            <w:vAlign w:val="center"/>
          </w:tcPr>
          <w:p w:rsidR="009067D7" w:rsidRDefault="009067D7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9067D7" w:rsidRDefault="009067D7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9067D7" w:rsidRDefault="009067D7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9067D7" w:rsidTr="00FA2238">
        <w:tc>
          <w:tcPr>
            <w:tcW w:w="941" w:type="dxa"/>
            <w:vAlign w:val="center"/>
          </w:tcPr>
          <w:p w:rsidR="009067D7" w:rsidRDefault="009067D7" w:rsidP="00FA2238">
            <w:r w:rsidRPr="009377DD">
              <w:t>1</w:t>
            </w:r>
          </w:p>
        </w:tc>
        <w:tc>
          <w:tcPr>
            <w:tcW w:w="2796" w:type="dxa"/>
            <w:vAlign w:val="center"/>
          </w:tcPr>
          <w:p w:rsidR="009067D7" w:rsidRDefault="009067D7" w:rsidP="00FA2238">
            <w:r w:rsidRPr="009377DD">
              <w:t>1</w:t>
            </w:r>
          </w:p>
          <w:p w:rsidR="009067D7" w:rsidRDefault="009067D7" w:rsidP="00FA2238">
            <w:r w:rsidRPr="009377DD">
              <w:t xml:space="preserve">ENEA S.A. </w:t>
            </w:r>
          </w:p>
          <w:p w:rsidR="009067D7" w:rsidRDefault="00742D3F" w:rsidP="00FA2238">
            <w:r>
              <w:t>Górecka 1</w:t>
            </w:r>
          </w:p>
          <w:p w:rsidR="009067D7" w:rsidRDefault="009067D7" w:rsidP="00742D3F">
            <w:r w:rsidRPr="009377DD">
              <w:t>60-</w:t>
            </w:r>
            <w:r w:rsidR="00742D3F">
              <w:t>201</w:t>
            </w:r>
            <w:r>
              <w:t xml:space="preserve"> </w:t>
            </w:r>
            <w:r w:rsidRPr="009377DD">
              <w:t>Poznań</w:t>
            </w:r>
          </w:p>
        </w:tc>
        <w:tc>
          <w:tcPr>
            <w:tcW w:w="5488" w:type="dxa"/>
            <w:vAlign w:val="center"/>
          </w:tcPr>
          <w:p w:rsidR="009067D7" w:rsidRDefault="009067D7" w:rsidP="00760097">
            <w:pPr>
              <w:spacing w:line="360" w:lineRule="auto"/>
            </w:pPr>
            <w:r w:rsidRPr="009377DD">
              <w:t xml:space="preserve">Art. 89 ust. 1 pkt 7b, </w:t>
            </w:r>
          </w:p>
          <w:p w:rsidR="009067D7" w:rsidRDefault="009067D7" w:rsidP="00760097">
            <w:pPr>
              <w:spacing w:line="360" w:lineRule="auto"/>
            </w:pPr>
            <w:r>
              <w:t>Zgodnie z warunkami Rozdziału 15 SIWZ, Wykonawcy byli zobowiązani do wniesienia wadium przed upływem terminu składania ofert, który został wyznaczony na dzień 13 listopada 2019 r. na godzinę 12:00. Zamawiający zaznaczył, że wadium wnoszone w pieniądzu będzie skuteczne, jeżeli w podanym terminie znajdzie się ono na rachunku bankowym Zamawiającego. Z analizy dokumentacji księgowej Zamawiającego wynika, że Wykonawca ENEA S.A. wniósł wadium po upływie terminu składania ofert. Wpłacone przez Wykonawcę wadium zostało zaksięgowane na rachunku bankowym Zamawiającego w dniu 13 listopada 2019 r. o godzinie 14:41, a zatem wadium zostało wniesione w sposób nieprawidłowy.</w:t>
            </w:r>
          </w:p>
        </w:tc>
      </w:tr>
    </w:tbl>
    <w:p w:rsidR="009067D7" w:rsidRDefault="009067D7">
      <w:pPr>
        <w:spacing w:before="120" w:after="120"/>
        <w:jc w:val="both"/>
        <w:rPr>
          <w:color w:val="000000"/>
          <w:sz w:val="16"/>
          <w:szCs w:val="16"/>
        </w:rPr>
      </w:pPr>
    </w:p>
    <w:p w:rsidR="009067D7" w:rsidRDefault="009067D7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9067D7">
        <w:tc>
          <w:tcPr>
            <w:tcW w:w="941" w:type="dxa"/>
            <w:shd w:val="clear" w:color="auto" w:fill="F3F3F3"/>
            <w:vAlign w:val="center"/>
          </w:tcPr>
          <w:p w:rsidR="009067D7" w:rsidRDefault="009067D7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9067D7" w:rsidRDefault="009067D7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9067D7" w:rsidRDefault="009067D7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9067D7" w:rsidTr="00FA2238">
        <w:tc>
          <w:tcPr>
            <w:tcW w:w="941" w:type="dxa"/>
            <w:vAlign w:val="center"/>
          </w:tcPr>
          <w:p w:rsidR="009067D7" w:rsidRDefault="009067D7" w:rsidP="00FA2238">
            <w:r w:rsidRPr="009377DD">
              <w:t>1</w:t>
            </w:r>
          </w:p>
        </w:tc>
        <w:tc>
          <w:tcPr>
            <w:tcW w:w="2796" w:type="dxa"/>
            <w:vAlign w:val="center"/>
          </w:tcPr>
          <w:p w:rsidR="009067D7" w:rsidRDefault="009067D7" w:rsidP="00FA2238">
            <w:pPr>
              <w:jc w:val="both"/>
            </w:pPr>
          </w:p>
        </w:tc>
        <w:tc>
          <w:tcPr>
            <w:tcW w:w="5488" w:type="dxa"/>
            <w:vAlign w:val="center"/>
          </w:tcPr>
          <w:p w:rsidR="009067D7" w:rsidRDefault="009067D7" w:rsidP="00760097">
            <w:pPr>
              <w:jc w:val="both"/>
            </w:pPr>
          </w:p>
        </w:tc>
      </w:tr>
    </w:tbl>
    <w:p w:rsidR="009067D7" w:rsidRDefault="009067D7">
      <w:pPr>
        <w:pStyle w:val="Tekstpodstawowy"/>
        <w:rPr>
          <w:sz w:val="16"/>
          <w:szCs w:val="16"/>
        </w:rPr>
      </w:pPr>
    </w:p>
    <w:p w:rsidR="009067D7" w:rsidRDefault="009067D7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>, w terminie  nie krótszym niż 10 dni od dnia przesłania niniejszego zawiadomienia o wyborze najkorzystniejszej oferty</w:t>
      </w:r>
      <w:r>
        <w:t>.</w:t>
      </w:r>
    </w:p>
    <w:p w:rsidR="009067D7" w:rsidRPr="00EF36C3" w:rsidRDefault="009067D7" w:rsidP="00AD5B8D">
      <w:pPr>
        <w:spacing w:line="360" w:lineRule="auto"/>
        <w:jc w:val="both"/>
      </w:pPr>
      <w:r w:rsidRPr="00EF36C3">
        <w:lastRenderedPageBreak/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9067D7" w:rsidRDefault="009067D7" w:rsidP="00AD5B8D">
      <w:pPr>
        <w:spacing w:line="360" w:lineRule="auto"/>
        <w:jc w:val="both"/>
        <w:rPr>
          <w:bCs/>
        </w:rPr>
      </w:pPr>
    </w:p>
    <w:p w:rsidR="009067D7" w:rsidRDefault="009067D7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9067D7" w:rsidRDefault="009067D7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9067D7" w:rsidRDefault="009067D7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9067D7" w:rsidRDefault="009067D7">
      <w:pPr>
        <w:spacing w:before="120" w:after="120"/>
        <w:ind w:left="4680"/>
        <w:jc w:val="center"/>
        <w:rPr>
          <w:vertAlign w:val="superscript"/>
        </w:rPr>
      </w:pPr>
      <w:r w:rsidRPr="009377DD">
        <w:rPr>
          <w:vertAlign w:val="superscript"/>
        </w:rPr>
        <w:t>mgr Sławomir</w:t>
      </w:r>
      <w:r>
        <w:rPr>
          <w:vertAlign w:val="superscript"/>
        </w:rPr>
        <w:t xml:space="preserve"> </w:t>
      </w:r>
      <w:r w:rsidRPr="009377DD">
        <w:rPr>
          <w:vertAlign w:val="superscript"/>
        </w:rPr>
        <w:t>Baum</w:t>
      </w:r>
    </w:p>
    <w:p w:rsidR="009067D7" w:rsidRDefault="009067D7">
      <w:pPr>
        <w:spacing w:before="120" w:after="120"/>
        <w:ind w:left="4680"/>
        <w:jc w:val="center"/>
        <w:rPr>
          <w:vertAlign w:val="superscript"/>
        </w:rPr>
      </w:pPr>
    </w:p>
    <w:p w:rsidR="009067D7" w:rsidRDefault="009067D7" w:rsidP="00547F76">
      <w:pPr>
        <w:spacing w:before="120" w:after="120"/>
        <w:rPr>
          <w:vertAlign w:val="superscript"/>
        </w:rPr>
        <w:sectPr w:rsidR="009067D7" w:rsidSect="009067D7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9067D7" w:rsidRDefault="009067D7" w:rsidP="00547F76">
      <w:pPr>
        <w:spacing w:before="360"/>
        <w:rPr>
          <w:vertAlign w:val="superscript"/>
        </w:rPr>
      </w:pPr>
    </w:p>
    <w:sectPr w:rsidR="009067D7" w:rsidSect="00547F76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67D7" w:rsidRDefault="009067D7">
      <w:r>
        <w:separator/>
      </w:r>
    </w:p>
  </w:endnote>
  <w:endnote w:type="continuationSeparator" w:id="0">
    <w:p w:rsidR="009067D7" w:rsidRDefault="009067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67D7" w:rsidRDefault="009067D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67D7" w:rsidRDefault="009067D7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9067D7" w:rsidRDefault="009067D7">
    <w:pPr>
      <w:pStyle w:val="Stopka"/>
      <w:tabs>
        <w:tab w:val="clear" w:pos="4536"/>
      </w:tabs>
      <w:jc w:val="center"/>
      <w:rPr>
        <w:sz w:val="18"/>
        <w:szCs w:val="18"/>
      </w:rPr>
    </w:pPr>
  </w:p>
  <w:p w:rsidR="009067D7" w:rsidRDefault="009067D7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67D7" w:rsidRDefault="009067D7">
    <w:pPr>
      <w:pStyle w:val="Stopka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77DD" w:rsidRDefault="009377DD">
    <w:pPr>
      <w:pStyle w:val="Stopka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77DD" w:rsidRDefault="009377D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67D7" w:rsidRDefault="009067D7">
      <w:r>
        <w:separator/>
      </w:r>
    </w:p>
  </w:footnote>
  <w:footnote w:type="continuationSeparator" w:id="0">
    <w:p w:rsidR="009067D7" w:rsidRDefault="009067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67D7" w:rsidRDefault="009067D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67D7" w:rsidRDefault="009067D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67D7" w:rsidRDefault="009067D7">
    <w:pPr>
      <w:pStyle w:val="Nagwek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77DD" w:rsidRDefault="009377DD">
    <w:pPr>
      <w:pStyle w:val="Nagwek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77DD" w:rsidRDefault="009377DD">
    <w:pPr>
      <w:pStyle w:val="Nagwek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77DD" w:rsidRDefault="009377D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15AA"/>
    <w:rsid w:val="00034F15"/>
    <w:rsid w:val="00095FA1"/>
    <w:rsid w:val="000B6515"/>
    <w:rsid w:val="000D1E6C"/>
    <w:rsid w:val="000D6259"/>
    <w:rsid w:val="001F1559"/>
    <w:rsid w:val="001F67FA"/>
    <w:rsid w:val="002325C2"/>
    <w:rsid w:val="002371E6"/>
    <w:rsid w:val="00251690"/>
    <w:rsid w:val="002F587A"/>
    <w:rsid w:val="0033076C"/>
    <w:rsid w:val="003A4EED"/>
    <w:rsid w:val="003C27EC"/>
    <w:rsid w:val="004015AA"/>
    <w:rsid w:val="004B5777"/>
    <w:rsid w:val="00547F76"/>
    <w:rsid w:val="005652D5"/>
    <w:rsid w:val="005811DF"/>
    <w:rsid w:val="00596F83"/>
    <w:rsid w:val="0060301B"/>
    <w:rsid w:val="00654E82"/>
    <w:rsid w:val="0068637A"/>
    <w:rsid w:val="006B7962"/>
    <w:rsid w:val="006F0507"/>
    <w:rsid w:val="00742D3F"/>
    <w:rsid w:val="00760097"/>
    <w:rsid w:val="00763C12"/>
    <w:rsid w:val="007E5104"/>
    <w:rsid w:val="007E7D8F"/>
    <w:rsid w:val="00802201"/>
    <w:rsid w:val="008113FF"/>
    <w:rsid w:val="008569BA"/>
    <w:rsid w:val="008C0372"/>
    <w:rsid w:val="009067D7"/>
    <w:rsid w:val="00917FEB"/>
    <w:rsid w:val="009377DD"/>
    <w:rsid w:val="00953D9A"/>
    <w:rsid w:val="00AD5B8D"/>
    <w:rsid w:val="00AE6513"/>
    <w:rsid w:val="00B37924"/>
    <w:rsid w:val="00BA1245"/>
    <w:rsid w:val="00D05A79"/>
    <w:rsid w:val="00D26C67"/>
    <w:rsid w:val="00D5181E"/>
    <w:rsid w:val="00E05A7A"/>
    <w:rsid w:val="00E4520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742D3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742D3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742D3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742D3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5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microsoft.com/office/2007/relationships/stylesWithEffects" Target="stylesWithEffect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452</Words>
  <Characters>2720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Izabela Jarczyńska</dc:creator>
  <cp:lastModifiedBy>Izabela Jarczyńska</cp:lastModifiedBy>
  <cp:revision>3</cp:revision>
  <cp:lastPrinted>2019-11-22T11:49:00Z</cp:lastPrinted>
  <dcterms:created xsi:type="dcterms:W3CDTF">2019-11-22T12:03:00Z</dcterms:created>
  <dcterms:modified xsi:type="dcterms:W3CDTF">2019-11-22T12:03:00Z</dcterms:modified>
</cp:coreProperties>
</file>