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2555C">
      <w:pPr>
        <w:spacing w:before="360"/>
        <w:rPr>
          <w:b/>
          <w:bCs/>
        </w:rPr>
      </w:pPr>
      <w:r w:rsidRPr="0072555C">
        <w:rPr>
          <w:b/>
          <w:bCs/>
        </w:rPr>
        <w:t>Gmina Śrem</w:t>
      </w:r>
    </w:p>
    <w:p w:rsidR="0033076C" w:rsidRDefault="0072555C">
      <w:pPr>
        <w:rPr>
          <w:b/>
          <w:bCs/>
        </w:rPr>
      </w:pPr>
      <w:r w:rsidRPr="0072555C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72555C">
        <w:rPr>
          <w:b/>
          <w:bCs/>
        </w:rPr>
        <w:t>1</w:t>
      </w:r>
    </w:p>
    <w:p w:rsidR="0033076C" w:rsidRDefault="0072555C">
      <w:pPr>
        <w:rPr>
          <w:b/>
          <w:bCs/>
        </w:rPr>
      </w:pPr>
      <w:r w:rsidRPr="0072555C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72555C">
        <w:rPr>
          <w:b/>
          <w:bCs/>
        </w:rPr>
        <w:t>Śrem</w:t>
      </w:r>
    </w:p>
    <w:p w:rsidR="0033076C" w:rsidRPr="009B3CAD" w:rsidRDefault="0033076C" w:rsidP="009B3CAD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72555C" w:rsidRPr="0072555C">
        <w:rPr>
          <w:b/>
          <w:bCs/>
        </w:rPr>
        <w:t>BP.271.40.2019.BS/2</w:t>
      </w:r>
      <w:r>
        <w:tab/>
        <w:t xml:space="preserve"> </w:t>
      </w:r>
      <w:r w:rsidR="0072555C" w:rsidRPr="0072555C">
        <w:t>Śrem</w:t>
      </w:r>
      <w:r>
        <w:t xml:space="preserve"> dnia: </w:t>
      </w:r>
      <w:r w:rsidR="0072555C" w:rsidRPr="0072555C">
        <w:t>2019-11-21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2555C" w:rsidRPr="0072555C">
        <w:t>(</w:t>
      </w:r>
      <w:proofErr w:type="spellStart"/>
      <w:r w:rsidR="0072555C" w:rsidRPr="0072555C">
        <w:t>t.j</w:t>
      </w:r>
      <w:proofErr w:type="spellEnd"/>
      <w:r w:rsidR="0072555C" w:rsidRPr="0072555C">
        <w:t xml:space="preserve">. </w:t>
      </w:r>
      <w:proofErr w:type="spellStart"/>
      <w:r w:rsidR="0072555C" w:rsidRPr="0072555C">
        <w:t>Dz.U</w:t>
      </w:r>
      <w:proofErr w:type="spellEnd"/>
      <w:r w:rsidR="0072555C" w:rsidRPr="0072555C">
        <w:t>. z 2019 r. poz. 1843)</w:t>
      </w:r>
      <w:r>
        <w:t xml:space="preserve"> </w:t>
      </w:r>
      <w:r>
        <w:rPr>
          <w:bCs/>
        </w:rPr>
        <w:t xml:space="preserve">w trybie </w:t>
      </w:r>
      <w:r w:rsidR="0072555C" w:rsidRPr="0072555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2555C">
      <w:pPr>
        <w:spacing w:before="120" w:after="120"/>
        <w:jc w:val="center"/>
        <w:rPr>
          <w:b/>
        </w:rPr>
      </w:pPr>
      <w:r w:rsidRPr="0072555C">
        <w:rPr>
          <w:b/>
        </w:rPr>
        <w:t>Budowa dróg gminnych w Nochowie - etap II - ul. Słoneczna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2555C" w:rsidTr="00140BD1">
        <w:trPr>
          <w:cantSplit/>
        </w:trPr>
        <w:tc>
          <w:tcPr>
            <w:tcW w:w="9210" w:type="dxa"/>
          </w:tcPr>
          <w:p w:rsidR="0072555C" w:rsidRDefault="0072555C" w:rsidP="00140BD1">
            <w:pPr>
              <w:spacing w:line="360" w:lineRule="auto"/>
              <w:ind w:firstLine="284"/>
              <w:jc w:val="both"/>
              <w:rPr>
                <w:b/>
              </w:rPr>
            </w:pPr>
            <w:r w:rsidRPr="0072555C">
              <w:rPr>
                <w:b/>
              </w:rPr>
              <w:t xml:space="preserve">Firma </w:t>
            </w:r>
            <w:proofErr w:type="spellStart"/>
            <w:r w:rsidRPr="0072555C">
              <w:rPr>
                <w:b/>
              </w:rPr>
              <w:t>Produkcyjno</w:t>
            </w:r>
            <w:proofErr w:type="spellEnd"/>
            <w:r w:rsidRPr="0072555C">
              <w:rPr>
                <w:b/>
              </w:rPr>
              <w:t xml:space="preserve"> Handlowo Usługowa ,,INWEST- BRUK" Paweł Tomczyk</w:t>
            </w:r>
          </w:p>
          <w:p w:rsidR="0072555C" w:rsidRDefault="0072555C" w:rsidP="00140BD1">
            <w:pPr>
              <w:spacing w:line="360" w:lineRule="auto"/>
              <w:ind w:firstLine="284"/>
              <w:jc w:val="both"/>
              <w:rPr>
                <w:b/>
              </w:rPr>
            </w:pPr>
            <w:r w:rsidRPr="0072555C">
              <w:rPr>
                <w:b/>
              </w:rPr>
              <w:t>ul. Ogrodowa</w:t>
            </w:r>
            <w:r>
              <w:rPr>
                <w:b/>
              </w:rPr>
              <w:t xml:space="preserve"> </w:t>
            </w:r>
            <w:r w:rsidRPr="0072555C">
              <w:rPr>
                <w:b/>
              </w:rPr>
              <w:t>2A</w:t>
            </w:r>
          </w:p>
          <w:p w:rsidR="0072555C" w:rsidRDefault="0072555C" w:rsidP="00140BD1">
            <w:pPr>
              <w:spacing w:line="360" w:lineRule="auto"/>
              <w:ind w:firstLine="284"/>
              <w:jc w:val="both"/>
              <w:rPr>
                <w:b/>
              </w:rPr>
            </w:pPr>
            <w:r w:rsidRPr="0072555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72555C">
              <w:rPr>
                <w:b/>
              </w:rPr>
              <w:t>Śrem</w:t>
            </w:r>
          </w:p>
          <w:p w:rsidR="0072555C" w:rsidRDefault="0072555C" w:rsidP="00140BD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2555C" w:rsidRDefault="0072555C" w:rsidP="00140BD1">
            <w:pPr>
              <w:spacing w:line="360" w:lineRule="auto"/>
              <w:ind w:firstLine="284"/>
              <w:jc w:val="both"/>
              <w:rPr>
                <w:b/>
              </w:rPr>
            </w:pPr>
            <w:r w:rsidRPr="0072555C">
              <w:t>Budowa dróg gminnych w Nochowie - etap II - ul. Słoneczna</w:t>
            </w:r>
            <w:r>
              <w:t xml:space="preserve"> za cenę </w:t>
            </w:r>
            <w:r w:rsidRPr="0072555C">
              <w:rPr>
                <w:b/>
              </w:rPr>
              <w:t>462 105.75 zł</w:t>
            </w:r>
          </w:p>
          <w:p w:rsidR="0072555C" w:rsidRDefault="0072555C" w:rsidP="00140BD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2555C" w:rsidRPr="0072555C" w:rsidRDefault="0072555C" w:rsidP="00140BD1">
            <w:pPr>
              <w:spacing w:line="360" w:lineRule="auto"/>
              <w:ind w:firstLine="284"/>
              <w:jc w:val="both"/>
            </w:pPr>
            <w:r w:rsidRPr="0072555C">
              <w:t>Uzasadnienie prawne: art. 91 ust. 1 ustawy PZP.</w:t>
            </w:r>
          </w:p>
          <w:p w:rsidR="0072555C" w:rsidRDefault="0072555C" w:rsidP="00140BD1">
            <w:pPr>
              <w:spacing w:line="360" w:lineRule="auto"/>
              <w:ind w:firstLine="284"/>
              <w:jc w:val="both"/>
            </w:pPr>
            <w:r w:rsidRPr="0072555C">
              <w:t>Uzasadnienie faktyczne: Najkorzystniejsza ze złożonych ofert w postępowaniu, która jest w pełni zgodna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2076BF" w:rsidRDefault="002076BF" w:rsidP="000B6515">
      <w:pPr>
        <w:spacing w:before="120" w:after="120"/>
        <w:jc w:val="both"/>
        <w:rPr>
          <w:color w:val="000000"/>
        </w:rPr>
      </w:pPr>
    </w:p>
    <w:p w:rsidR="002076BF" w:rsidRDefault="002076BF" w:rsidP="000B6515">
      <w:pPr>
        <w:spacing w:before="120" w:after="120"/>
        <w:jc w:val="both"/>
        <w:rPr>
          <w:color w:val="000000"/>
        </w:rPr>
      </w:pPr>
    </w:p>
    <w:p w:rsidR="000C4DFC" w:rsidRDefault="000C4DFC" w:rsidP="000B6515">
      <w:pPr>
        <w:spacing w:before="120" w:after="120"/>
        <w:jc w:val="both"/>
        <w:rPr>
          <w:color w:val="000000"/>
        </w:rPr>
      </w:pPr>
    </w:p>
    <w:p w:rsidR="000C4DFC" w:rsidRDefault="000C4DFC" w:rsidP="000B6515">
      <w:pPr>
        <w:spacing w:before="120" w:after="120"/>
        <w:jc w:val="both"/>
        <w:rPr>
          <w:color w:val="000000"/>
        </w:rPr>
      </w:pPr>
    </w:p>
    <w:p w:rsidR="000C4DFC" w:rsidRDefault="000C4DFC" w:rsidP="000B6515">
      <w:pPr>
        <w:spacing w:before="120" w:after="120"/>
        <w:jc w:val="both"/>
        <w:rPr>
          <w:color w:val="000000"/>
        </w:rPr>
      </w:pPr>
    </w:p>
    <w:p w:rsidR="000C4DFC" w:rsidRDefault="000C4DFC" w:rsidP="000B6515">
      <w:pPr>
        <w:spacing w:before="120" w:after="120"/>
        <w:jc w:val="both"/>
        <w:rPr>
          <w:color w:val="000000"/>
        </w:rPr>
      </w:pPr>
    </w:p>
    <w:p w:rsidR="000C4DFC" w:rsidRDefault="000C4DFC" w:rsidP="000B6515">
      <w:pPr>
        <w:spacing w:before="120" w:after="120"/>
        <w:jc w:val="both"/>
        <w:rPr>
          <w:color w:val="000000"/>
        </w:rPr>
      </w:pPr>
    </w:p>
    <w:p w:rsidR="000C4DFC" w:rsidRDefault="000C4DFC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3971"/>
        <w:gridCol w:w="1201"/>
        <w:gridCol w:w="1306"/>
        <w:gridCol w:w="1975"/>
      </w:tblGrid>
      <w:tr w:rsidR="002076BF" w:rsidRPr="005811DF" w:rsidTr="002076BF">
        <w:tc>
          <w:tcPr>
            <w:tcW w:w="461" w:type="pct"/>
            <w:vAlign w:val="center"/>
          </w:tcPr>
          <w:p w:rsidR="002076BF" w:rsidRPr="005811DF" w:rsidRDefault="002076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2076BF" w:rsidRPr="005811DF" w:rsidRDefault="002076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076BF" w:rsidRPr="005811DF" w:rsidRDefault="002076BF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2076BF" w:rsidRPr="005811DF" w:rsidRDefault="002076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2076BF" w:rsidRPr="005811DF" w:rsidRDefault="002076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075" w:type="pct"/>
            <w:vAlign w:val="center"/>
          </w:tcPr>
          <w:p w:rsidR="002076BF" w:rsidRPr="005811DF" w:rsidRDefault="002076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076BF" w:rsidRPr="005811DF" w:rsidTr="002076BF">
        <w:tc>
          <w:tcPr>
            <w:tcW w:w="461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,,INWEST- BRUK" Paweł Tomczyk</w:t>
            </w:r>
          </w:p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ul. 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658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075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076BF" w:rsidRPr="005811DF" w:rsidTr="002076BF">
        <w:tc>
          <w:tcPr>
            <w:tcW w:w="461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2076BF" w:rsidRPr="005811DF" w:rsidRDefault="002076BF" w:rsidP="002076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Robert </w:t>
            </w:r>
            <w:proofErr w:type="spellStart"/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</w:p>
          <w:p w:rsidR="002076BF" w:rsidRPr="005811DF" w:rsidRDefault="002076BF" w:rsidP="002076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2076BF" w:rsidRPr="005811DF" w:rsidRDefault="002076BF" w:rsidP="002076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076BF" w:rsidRPr="005811DF" w:rsidRDefault="002076BF" w:rsidP="002076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56,5</w:t>
            </w: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58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075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96,5</w:t>
            </w: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2076BF" w:rsidRPr="005811DF" w:rsidTr="002076BF">
        <w:tc>
          <w:tcPr>
            <w:tcW w:w="461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2076BF" w:rsidRPr="005811DF" w:rsidRDefault="002076BF" w:rsidP="002076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NODO Sp. z o.o.</w:t>
            </w:r>
          </w:p>
          <w:p w:rsidR="002076BF" w:rsidRPr="005811DF" w:rsidRDefault="002076BF" w:rsidP="002076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ul. Gronowska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46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076BF" w:rsidRDefault="002076BF" w:rsidP="002076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2076BF" w:rsidRPr="002076BF" w:rsidRDefault="002076BF" w:rsidP="002076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52</w:t>
            </w: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658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075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92</w:t>
            </w: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</w:tr>
      <w:tr w:rsidR="002076BF" w:rsidRPr="005811DF" w:rsidTr="002076BF">
        <w:tc>
          <w:tcPr>
            <w:tcW w:w="461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2076BF" w:rsidRPr="005811DF" w:rsidRDefault="002076BF" w:rsidP="002076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P.W. "LECH-DRÓG" Grześkowiak Leszek</w:t>
            </w:r>
          </w:p>
          <w:p w:rsidR="002076BF" w:rsidRPr="005811DF" w:rsidRDefault="002076BF" w:rsidP="002076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ul. Dezyderego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2076BF" w:rsidRPr="005811DF" w:rsidRDefault="002076BF" w:rsidP="002076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076BF" w:rsidRPr="005811DF" w:rsidRDefault="002076BF" w:rsidP="002076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2555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47</w:t>
            </w: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658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075" w:type="pct"/>
            <w:vAlign w:val="center"/>
          </w:tcPr>
          <w:p w:rsidR="002076BF" w:rsidRPr="005811DF" w:rsidRDefault="002076BF" w:rsidP="00140B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87</w:t>
            </w:r>
            <w:r w:rsidRPr="0072555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72555C">
            <w:r w:rsidRPr="0072555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72555C">
            <w:r w:rsidRPr="0072555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72555C">
        <w:t xml:space="preserve"> </w:t>
      </w:r>
      <w:r w:rsidR="0072555C" w:rsidRPr="0012155B">
        <w:t>nie krótszym niż 5 dni od dnia przesłania niniejszego zawiadomienia o wyborze najkorzystniejszej oferty</w:t>
      </w:r>
      <w:r w:rsidR="0072555C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</w:t>
      </w:r>
      <w:r w:rsidRPr="00745DBF">
        <w:rPr>
          <w:bCs/>
        </w:rPr>
        <w:lastRenderedPageBreak/>
        <w:t>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2555C">
      <w:pPr>
        <w:spacing w:before="120" w:after="120"/>
        <w:ind w:left="4680"/>
        <w:jc w:val="center"/>
        <w:rPr>
          <w:bCs/>
          <w:vertAlign w:val="superscript"/>
        </w:rPr>
      </w:pPr>
      <w:r w:rsidRPr="0072555C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72555C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327" w:rsidRDefault="000B1327">
      <w:r>
        <w:separator/>
      </w:r>
    </w:p>
  </w:endnote>
  <w:endnote w:type="continuationSeparator" w:id="0">
    <w:p w:rsidR="000B1327" w:rsidRDefault="000B1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55C" w:rsidRDefault="007255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55C" w:rsidRDefault="007255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327" w:rsidRDefault="000B1327">
      <w:r>
        <w:separator/>
      </w:r>
    </w:p>
  </w:footnote>
  <w:footnote w:type="continuationSeparator" w:id="0">
    <w:p w:rsidR="000B1327" w:rsidRDefault="000B13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55C" w:rsidRDefault="007255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55C" w:rsidRDefault="007255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55C" w:rsidRDefault="007255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327"/>
    <w:rsid w:val="00034F15"/>
    <w:rsid w:val="00095FA1"/>
    <w:rsid w:val="000B1327"/>
    <w:rsid w:val="000B6515"/>
    <w:rsid w:val="000C4DFC"/>
    <w:rsid w:val="000D1E6C"/>
    <w:rsid w:val="000D6259"/>
    <w:rsid w:val="001F1559"/>
    <w:rsid w:val="001F67FA"/>
    <w:rsid w:val="002076BF"/>
    <w:rsid w:val="002371E6"/>
    <w:rsid w:val="00251690"/>
    <w:rsid w:val="002F587A"/>
    <w:rsid w:val="0033076C"/>
    <w:rsid w:val="003C27EC"/>
    <w:rsid w:val="00480BC4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2555C"/>
    <w:rsid w:val="007E5104"/>
    <w:rsid w:val="007E7D8F"/>
    <w:rsid w:val="00802201"/>
    <w:rsid w:val="008113FF"/>
    <w:rsid w:val="008569BA"/>
    <w:rsid w:val="008C0372"/>
    <w:rsid w:val="00917FEB"/>
    <w:rsid w:val="00953D9A"/>
    <w:rsid w:val="009B3CAD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389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1900-12-31T23:00:00Z</cp:lastPrinted>
  <dcterms:created xsi:type="dcterms:W3CDTF">2019-11-21T10:29:00Z</dcterms:created>
  <dcterms:modified xsi:type="dcterms:W3CDTF">2019-11-21T11:04:00Z</dcterms:modified>
</cp:coreProperties>
</file>