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9D" w:rsidRDefault="0009539D">
      <w:pPr>
        <w:spacing w:before="360"/>
        <w:rPr>
          <w:b/>
          <w:bCs/>
        </w:rPr>
      </w:pPr>
      <w:r w:rsidRPr="00B822D8">
        <w:rPr>
          <w:b/>
          <w:bCs/>
        </w:rPr>
        <w:t>Gmina Śrem</w:t>
      </w:r>
    </w:p>
    <w:p w:rsidR="0009539D" w:rsidRDefault="0009539D">
      <w:pPr>
        <w:rPr>
          <w:b/>
          <w:bCs/>
        </w:rPr>
      </w:pPr>
      <w:r w:rsidRPr="00B822D8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B822D8">
        <w:rPr>
          <w:b/>
          <w:bCs/>
        </w:rPr>
        <w:t>1</w:t>
      </w:r>
    </w:p>
    <w:p w:rsidR="0009539D" w:rsidRDefault="0009539D">
      <w:pPr>
        <w:rPr>
          <w:b/>
          <w:bCs/>
        </w:rPr>
      </w:pPr>
      <w:r w:rsidRPr="00B822D8">
        <w:rPr>
          <w:b/>
          <w:bCs/>
        </w:rPr>
        <w:t>63-100</w:t>
      </w:r>
      <w:r>
        <w:rPr>
          <w:b/>
          <w:bCs/>
        </w:rPr>
        <w:t xml:space="preserve"> </w:t>
      </w:r>
      <w:r w:rsidRPr="00B822D8">
        <w:rPr>
          <w:b/>
          <w:bCs/>
        </w:rPr>
        <w:t>Śrem</w:t>
      </w:r>
    </w:p>
    <w:p w:rsidR="004C7EA5" w:rsidRDefault="0009539D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Pr="00B822D8">
        <w:rPr>
          <w:b/>
          <w:bCs/>
        </w:rPr>
        <w:t>BP.271.37.2019.BS/2</w:t>
      </w:r>
    </w:p>
    <w:p w:rsidR="0009539D" w:rsidRDefault="0009539D">
      <w:pPr>
        <w:pStyle w:val="Nagwek"/>
        <w:tabs>
          <w:tab w:val="clear" w:pos="4536"/>
        </w:tabs>
        <w:spacing w:before="720" w:after="720"/>
      </w:pPr>
      <w:r>
        <w:tab/>
        <w:t xml:space="preserve"> </w:t>
      </w:r>
      <w:r w:rsidR="00FA0807">
        <w:tab/>
      </w:r>
      <w:r w:rsidR="00FA0807">
        <w:tab/>
      </w:r>
      <w:r w:rsidR="00FA0807">
        <w:tab/>
      </w:r>
      <w:r w:rsidR="00FA0807">
        <w:tab/>
      </w:r>
      <w:r w:rsidRPr="00B822D8">
        <w:t>Śrem</w:t>
      </w:r>
      <w:r>
        <w:t xml:space="preserve"> dnia: </w:t>
      </w:r>
      <w:r w:rsidRPr="00B822D8">
        <w:t>2019-11-04</w:t>
      </w:r>
    </w:p>
    <w:p w:rsidR="0009539D" w:rsidRDefault="0009539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09539D" w:rsidRDefault="0009539D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09539D" w:rsidRDefault="0009539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09539D" w:rsidRDefault="0009539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B822D8">
        <w:t>(</w:t>
      </w:r>
      <w:proofErr w:type="spellStart"/>
      <w:r w:rsidRPr="00B822D8">
        <w:t>t.j</w:t>
      </w:r>
      <w:proofErr w:type="spellEnd"/>
      <w:r w:rsidRPr="00B822D8">
        <w:t xml:space="preserve">. </w:t>
      </w:r>
      <w:proofErr w:type="spellStart"/>
      <w:r w:rsidRPr="00B822D8">
        <w:t>Dz.U</w:t>
      </w:r>
      <w:proofErr w:type="spellEnd"/>
      <w:r w:rsidRPr="00B822D8">
        <w:t>. z 2019 r. poz. 1843)</w:t>
      </w:r>
      <w:r>
        <w:t xml:space="preserve"> </w:t>
      </w:r>
      <w:r>
        <w:rPr>
          <w:bCs/>
        </w:rPr>
        <w:t xml:space="preserve">w trybie </w:t>
      </w:r>
      <w:r w:rsidRPr="00B822D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09539D" w:rsidRDefault="0009539D">
      <w:pPr>
        <w:spacing w:before="120" w:after="120"/>
        <w:jc w:val="center"/>
        <w:rPr>
          <w:b/>
        </w:rPr>
      </w:pPr>
      <w:r w:rsidRPr="00B822D8">
        <w:rPr>
          <w:b/>
        </w:rPr>
        <w:t>Prowadzenie i obsługa akcji zimowej 2019/2020 i 2020/2021 na drogach będących w zarządzie gminy Śrem</w:t>
      </w:r>
    </w:p>
    <w:p w:rsidR="00FA0807" w:rsidRDefault="00FA0807">
      <w:pPr>
        <w:spacing w:before="120" w:after="120"/>
        <w:jc w:val="both"/>
        <w:rPr>
          <w:bCs/>
        </w:rPr>
      </w:pPr>
    </w:p>
    <w:p w:rsidR="00FA0807" w:rsidRDefault="00FA0807">
      <w:pPr>
        <w:spacing w:before="120" w:after="120"/>
        <w:jc w:val="both"/>
        <w:rPr>
          <w:bCs/>
        </w:rPr>
      </w:pPr>
    </w:p>
    <w:p w:rsidR="004C7EA5" w:rsidRDefault="004C7EA5">
      <w:pPr>
        <w:spacing w:before="120" w:after="120"/>
        <w:jc w:val="both"/>
        <w:rPr>
          <w:bCs/>
        </w:rPr>
      </w:pPr>
    </w:p>
    <w:p w:rsidR="004C7EA5" w:rsidRDefault="004C7EA5">
      <w:pPr>
        <w:spacing w:before="120" w:after="120"/>
        <w:jc w:val="both"/>
        <w:rPr>
          <w:bCs/>
        </w:rPr>
      </w:pPr>
    </w:p>
    <w:p w:rsidR="004C7EA5" w:rsidRDefault="004C7EA5">
      <w:pPr>
        <w:spacing w:before="120" w:after="120"/>
        <w:jc w:val="both"/>
        <w:rPr>
          <w:bCs/>
        </w:rPr>
      </w:pPr>
      <w:bookmarkStart w:id="0" w:name="_GoBack"/>
      <w:bookmarkEnd w:id="0"/>
    </w:p>
    <w:p w:rsidR="00272BE1" w:rsidRDefault="00272BE1">
      <w:pPr>
        <w:spacing w:before="120" w:after="120"/>
        <w:jc w:val="both"/>
        <w:rPr>
          <w:bCs/>
        </w:rPr>
      </w:pPr>
    </w:p>
    <w:p w:rsidR="0009539D" w:rsidRDefault="0009539D">
      <w:pPr>
        <w:spacing w:before="120" w:after="120"/>
        <w:jc w:val="both"/>
        <w:rPr>
          <w:bCs/>
        </w:rPr>
      </w:pPr>
      <w:r>
        <w:rPr>
          <w:bCs/>
        </w:rPr>
        <w:lastRenderedPageBreak/>
        <w:t>informujemy, iż najkorzystniejszą ofertę złożyła firma: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4"/>
      </w:tblGrid>
      <w:tr w:rsidR="0009539D" w:rsidTr="00FA0807">
        <w:trPr>
          <w:cantSplit/>
        </w:trPr>
        <w:tc>
          <w:tcPr>
            <w:tcW w:w="5000" w:type="pct"/>
          </w:tcPr>
          <w:p w:rsidR="0009539D" w:rsidRDefault="0009539D" w:rsidP="009D18B0">
            <w:pPr>
              <w:spacing w:line="360" w:lineRule="auto"/>
              <w:ind w:firstLine="284"/>
              <w:jc w:val="both"/>
              <w:rPr>
                <w:b/>
              </w:rPr>
            </w:pPr>
            <w:r w:rsidRPr="00B822D8">
              <w:rPr>
                <w:b/>
              </w:rPr>
              <w:t>PGK sp. z o.o.</w:t>
            </w:r>
          </w:p>
          <w:p w:rsidR="0009539D" w:rsidRDefault="0009539D" w:rsidP="009D18B0">
            <w:pPr>
              <w:spacing w:line="360" w:lineRule="auto"/>
              <w:ind w:firstLine="284"/>
              <w:jc w:val="both"/>
              <w:rPr>
                <w:b/>
              </w:rPr>
            </w:pPr>
            <w:r w:rsidRPr="00B822D8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B822D8">
              <w:rPr>
                <w:b/>
              </w:rPr>
              <w:t>6</w:t>
            </w:r>
          </w:p>
          <w:p w:rsidR="0009539D" w:rsidRDefault="0009539D" w:rsidP="009D18B0">
            <w:pPr>
              <w:spacing w:line="360" w:lineRule="auto"/>
              <w:ind w:firstLine="284"/>
              <w:jc w:val="both"/>
              <w:rPr>
                <w:b/>
              </w:rPr>
            </w:pPr>
            <w:r w:rsidRPr="00B822D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822D8">
              <w:rPr>
                <w:b/>
              </w:rPr>
              <w:t>Śrem</w:t>
            </w:r>
          </w:p>
          <w:p w:rsidR="0009539D" w:rsidRDefault="0009539D" w:rsidP="009D18B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FA0807" w:rsidRDefault="0009539D" w:rsidP="009D18B0">
            <w:pPr>
              <w:spacing w:line="360" w:lineRule="auto"/>
              <w:ind w:firstLine="284"/>
              <w:jc w:val="both"/>
            </w:pPr>
            <w:r w:rsidRPr="00B822D8">
              <w:t>Prowadzenie i obsługa akcji zimowej 2019/2020 i 2020/2021 na drogach będących w zarządzie gminy Śrem</w:t>
            </w:r>
            <w:r>
              <w:t xml:space="preserve"> za cenę</w:t>
            </w:r>
            <w:r w:rsidR="00FA0807">
              <w:t>:</w:t>
            </w:r>
            <w:r>
              <w:t xml:space="preserve"> </w:t>
            </w:r>
          </w:p>
          <w:p w:rsidR="00A927E3" w:rsidRPr="00A927E3" w:rsidRDefault="00A927E3" w:rsidP="00A927E3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 w:rsidRPr="00A927E3">
              <w:rPr>
                <w:b/>
              </w:rPr>
              <w:t xml:space="preserve">Samochód o nośności 3 – 8 t z pługiem </w:t>
            </w:r>
            <w:r>
              <w:rPr>
                <w:b/>
              </w:rPr>
              <w:t>–</w:t>
            </w:r>
            <w:r w:rsidRPr="00A927E3">
              <w:rPr>
                <w:b/>
              </w:rPr>
              <w:t xml:space="preserve"> </w:t>
            </w:r>
            <w:r>
              <w:rPr>
                <w:b/>
              </w:rPr>
              <w:t xml:space="preserve">62.64 zł/km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FA0807" w:rsidRPr="00A927E3">
              <w:rPr>
                <w:b/>
              </w:rPr>
              <w:t>amochód o noś</w:t>
            </w:r>
            <w:r w:rsidR="0009539D" w:rsidRPr="00A927E3">
              <w:rPr>
                <w:b/>
              </w:rPr>
              <w:t>ności 3 - 8 t z piaskarką z mieszanką soli z piaskiem</w:t>
            </w:r>
            <w:r w:rsidRPr="00A927E3">
              <w:rPr>
                <w:b/>
              </w:rPr>
              <w:t xml:space="preserve"> w stosunku 50 do 50%</w:t>
            </w:r>
            <w:r w:rsidR="0009539D" w:rsidRPr="00A927E3">
              <w:rPr>
                <w:b/>
              </w:rPr>
              <w:t xml:space="preserve">  - 102.60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09539D" w:rsidRPr="00A927E3">
              <w:rPr>
                <w:b/>
              </w:rPr>
              <w:t>amochód o nośności 3 - 8 t z piaskarką z solą 100%  - 118.80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09539D" w:rsidRPr="00A927E3">
              <w:rPr>
                <w:b/>
              </w:rPr>
              <w:t>amochód o nośności 3 - 8 t do utylizacji (wywózki) śniegu  - 108.00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</w:t>
            </w:r>
            <w:r w:rsidR="0009539D" w:rsidRPr="00A927E3">
              <w:rPr>
                <w:b/>
              </w:rPr>
              <w:t>ały pojazd do odśnieżania chodników z pługiem  - 64.80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</w:t>
            </w:r>
            <w:r w:rsidR="0009539D" w:rsidRPr="00A927E3">
              <w:rPr>
                <w:b/>
              </w:rPr>
              <w:t>ały pojazd do posypywania chodników z piaskarką z piaskiem</w:t>
            </w:r>
            <w:r w:rsidR="00FA0807" w:rsidRPr="00A927E3">
              <w:rPr>
                <w:b/>
              </w:rPr>
              <w:t xml:space="preserve"> 100% - 81.00 zł</w:t>
            </w:r>
            <w:r>
              <w:rPr>
                <w:b/>
              </w:rPr>
              <w:t>/km</w:t>
            </w:r>
            <w:r w:rsidR="00FA0807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FA0807" w:rsidRPr="00A927E3">
              <w:rPr>
                <w:b/>
              </w:rPr>
              <w:t>amochód o noś</w:t>
            </w:r>
            <w:r w:rsidR="0009539D" w:rsidRPr="00A927E3">
              <w:rPr>
                <w:b/>
              </w:rPr>
              <w:t>ności 8 - 9 t z pługiem  - 70.20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09539D" w:rsidRPr="00A927E3">
              <w:rPr>
                <w:b/>
              </w:rPr>
              <w:t xml:space="preserve">amochód o nośności 8 - 9 t z piaskarką z mieszanką soli z piaskiem </w:t>
            </w:r>
            <w:r w:rsidRPr="00A927E3">
              <w:rPr>
                <w:b/>
              </w:rPr>
              <w:t>w stosunku 50 do 50%</w:t>
            </w:r>
            <w:r w:rsidR="0009539D" w:rsidRPr="00A927E3">
              <w:rPr>
                <w:b/>
              </w:rPr>
              <w:t>- 110.16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09539D" w:rsidRPr="00A927E3">
              <w:rPr>
                <w:b/>
              </w:rPr>
              <w:t>amochód o nośności 8 - 9 t z piaskarką z solą 100% - 129.60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09539D" w:rsidRPr="00A927E3">
              <w:rPr>
                <w:b/>
              </w:rPr>
              <w:t>amochód o nośności 8 - 9 t do utylizacji (wywózki) śniegu - 118.80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 xml:space="preserve">; </w:t>
            </w:r>
          </w:p>
          <w:p w:rsidR="0009539D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P</w:t>
            </w:r>
            <w:r w:rsidR="0009539D" w:rsidRPr="00A927E3">
              <w:rPr>
                <w:b/>
              </w:rPr>
              <w:t>ług wirnikowy do odśnieżania jezdni  - 216.00 zł</w:t>
            </w:r>
            <w:r>
              <w:rPr>
                <w:b/>
              </w:rPr>
              <w:t>/km</w:t>
            </w:r>
            <w:r w:rsidR="0009539D" w:rsidRPr="00A927E3">
              <w:rPr>
                <w:b/>
              </w:rPr>
              <w:t>;</w:t>
            </w:r>
          </w:p>
          <w:p w:rsidR="00FA0807" w:rsidRPr="00A927E3" w:rsidRDefault="00A927E3" w:rsidP="00FA0807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 w:rsidRPr="00A927E3">
              <w:rPr>
                <w:b/>
              </w:rPr>
              <w:t xml:space="preserve">Koszt pracy pracownika </w:t>
            </w:r>
            <w:r>
              <w:rPr>
                <w:b/>
              </w:rPr>
              <w:t>–</w:t>
            </w:r>
            <w:r w:rsidRPr="00A927E3">
              <w:rPr>
                <w:b/>
              </w:rPr>
              <w:t xml:space="preserve"> </w:t>
            </w:r>
            <w:r>
              <w:rPr>
                <w:b/>
              </w:rPr>
              <w:t>69.12 zł/</w:t>
            </w:r>
            <w:proofErr w:type="spellStart"/>
            <w:r>
              <w:rPr>
                <w:b/>
              </w:rPr>
              <w:t>godz</w:t>
            </w:r>
            <w:proofErr w:type="spellEnd"/>
            <w:r>
              <w:rPr>
                <w:b/>
              </w:rPr>
              <w:t xml:space="preserve"> </w:t>
            </w:r>
          </w:p>
          <w:p w:rsidR="0009539D" w:rsidRDefault="0009539D" w:rsidP="009D18B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9539D" w:rsidRPr="00B822D8" w:rsidRDefault="0009539D" w:rsidP="009D18B0">
            <w:pPr>
              <w:spacing w:line="360" w:lineRule="auto"/>
              <w:ind w:firstLine="284"/>
              <w:jc w:val="both"/>
            </w:pPr>
            <w:r w:rsidRPr="00B822D8">
              <w:t>Uzasadnienie prawne: art. 91 ust. 1 ustawy PZP.</w:t>
            </w:r>
          </w:p>
          <w:p w:rsidR="0009539D" w:rsidRDefault="0009539D" w:rsidP="009D18B0">
            <w:pPr>
              <w:spacing w:line="360" w:lineRule="auto"/>
              <w:ind w:firstLine="284"/>
              <w:jc w:val="both"/>
            </w:pPr>
            <w:r w:rsidRPr="00B822D8">
              <w:t>Uzasadnienie faktyczne: Najkorzystniejsza ze złożonych ofert w postępowaniu, która jest w pełni zgodna z SIWZ.</w:t>
            </w:r>
          </w:p>
        </w:tc>
      </w:tr>
    </w:tbl>
    <w:p w:rsidR="0009539D" w:rsidRDefault="0009539D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"/>
        <w:gridCol w:w="3569"/>
        <w:gridCol w:w="1704"/>
        <w:gridCol w:w="1843"/>
        <w:gridCol w:w="4255"/>
        <w:gridCol w:w="1775"/>
      </w:tblGrid>
      <w:tr w:rsidR="00FA0807" w:rsidRPr="005811DF" w:rsidTr="00FA0807">
        <w:tc>
          <w:tcPr>
            <w:tcW w:w="378" w:type="pct"/>
            <w:vAlign w:val="center"/>
          </w:tcPr>
          <w:p w:rsidR="00FA0807" w:rsidRPr="005811DF" w:rsidRDefault="00FA08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255" w:type="pct"/>
            <w:vAlign w:val="center"/>
          </w:tcPr>
          <w:p w:rsidR="00FA0807" w:rsidRPr="005811DF" w:rsidRDefault="00FA08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A0807" w:rsidRPr="005811DF" w:rsidRDefault="00FA0807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599" w:type="pct"/>
            <w:vAlign w:val="center"/>
          </w:tcPr>
          <w:p w:rsidR="00FA0807" w:rsidRPr="005811DF" w:rsidRDefault="00FA08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>lość osób zatrudnionych na umowę o pracę</w:t>
            </w:r>
          </w:p>
        </w:tc>
        <w:tc>
          <w:tcPr>
            <w:tcW w:w="648" w:type="pct"/>
            <w:vAlign w:val="center"/>
          </w:tcPr>
          <w:p w:rsidR="00FA0807" w:rsidRPr="005811DF" w:rsidRDefault="00FA08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>lość pojazdów napędzanych alternatywnym paliwem do benzyny i oleju napędowego</w:t>
            </w:r>
          </w:p>
        </w:tc>
        <w:tc>
          <w:tcPr>
            <w:tcW w:w="1496" w:type="pct"/>
            <w:vAlign w:val="center"/>
          </w:tcPr>
          <w:p w:rsidR="00FA0807" w:rsidRPr="005811DF" w:rsidRDefault="00FA08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Ceny jednostkowe (Razem max. 60,00)</w:t>
            </w:r>
          </w:p>
        </w:tc>
        <w:tc>
          <w:tcPr>
            <w:tcW w:w="624" w:type="pct"/>
            <w:vAlign w:val="center"/>
          </w:tcPr>
          <w:p w:rsidR="00FA0807" w:rsidRPr="005811DF" w:rsidRDefault="00FA08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A0807" w:rsidRPr="005811DF" w:rsidTr="00FA0807">
        <w:tc>
          <w:tcPr>
            <w:tcW w:w="378" w:type="pct"/>
            <w:vAlign w:val="center"/>
          </w:tcPr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55" w:type="pct"/>
            <w:vAlign w:val="center"/>
          </w:tcPr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2D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2D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2D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2D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2D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22D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99" w:type="pct"/>
            <w:vAlign w:val="center"/>
          </w:tcPr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48" w:type="pct"/>
            <w:vAlign w:val="center"/>
          </w:tcPr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96" w:type="pct"/>
            <w:vAlign w:val="center"/>
          </w:tcPr>
          <w:p w:rsidR="00A927E3" w:rsidRPr="00A927E3" w:rsidRDefault="00A927E3" w:rsidP="00A927E3">
            <w:pPr>
              <w:pStyle w:val="Bezodstpw"/>
            </w:pPr>
            <w:r>
              <w:t xml:space="preserve">1) </w:t>
            </w:r>
            <w:r w:rsidRPr="00A927E3">
              <w:t xml:space="preserve">Samochód o nośności 3 – 8 t z pługiem – </w:t>
            </w:r>
            <w:r>
              <w:t>7,00;</w:t>
            </w:r>
            <w:r w:rsidRPr="00A927E3">
              <w:t xml:space="preserve">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2) </w:t>
            </w:r>
            <w:r w:rsidRPr="00A927E3">
              <w:t xml:space="preserve">Samochód o nośności 3 - 8 t z piaskarką z mieszanką soli z piaskiem w stosunku 50 do 50%  - </w:t>
            </w:r>
            <w:r>
              <w:t>6,00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3) </w:t>
            </w:r>
            <w:r w:rsidRPr="00A927E3">
              <w:t xml:space="preserve">Samochód o nośności 3 - 8 t z piaskarką z solą 100%  - </w:t>
            </w:r>
            <w:r w:rsidR="00272BE1">
              <w:t>5,00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4)  </w:t>
            </w:r>
            <w:r w:rsidRPr="00A927E3">
              <w:t xml:space="preserve">Samochód o nośności 3 - 8 t do utylizacji (wywózki) śniegu  - </w:t>
            </w:r>
            <w:r w:rsidR="00272BE1">
              <w:t>5,00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5) </w:t>
            </w:r>
            <w:r w:rsidRPr="00A927E3">
              <w:t xml:space="preserve">Mały pojazd do odśnieżania chodników z pługiem  - </w:t>
            </w:r>
            <w:r w:rsidR="00272BE1">
              <w:t>8,00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6) </w:t>
            </w:r>
            <w:r w:rsidRPr="00A927E3">
              <w:t xml:space="preserve">Mały pojazd do posypywania chodników z piaskarką z piaskiem 100% - </w:t>
            </w:r>
            <w:r w:rsidR="00272BE1">
              <w:t>8,00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7) </w:t>
            </w:r>
            <w:r w:rsidRPr="00A927E3">
              <w:t xml:space="preserve">Samochód o nośności 8 - 9 t z pługiem  - </w:t>
            </w:r>
            <w:r w:rsidR="00272BE1">
              <w:t>3,00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8) </w:t>
            </w:r>
            <w:r w:rsidRPr="00A927E3">
              <w:t xml:space="preserve">Samochód o nośności 8 - 9 t z piaskarką z mieszanką soli z piaskiem w stosunku 50 do 50%- </w:t>
            </w:r>
            <w:r w:rsidR="00272BE1">
              <w:t>3,00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9) </w:t>
            </w:r>
            <w:r w:rsidRPr="00A927E3">
              <w:t xml:space="preserve">Samochód o nośności 8 - 9 t z piaskarką z solą 100% - </w:t>
            </w:r>
            <w:r w:rsidR="00272BE1">
              <w:t>6,00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10) </w:t>
            </w:r>
            <w:r w:rsidRPr="00A927E3">
              <w:t xml:space="preserve">Samochód o nośności 8 - 9 t do utylizacji (wywózki) śniegu </w:t>
            </w:r>
            <w:r w:rsidR="00272BE1">
              <w:t>–</w:t>
            </w:r>
            <w:r w:rsidRPr="00A927E3">
              <w:t xml:space="preserve"> </w:t>
            </w:r>
            <w:r w:rsidR="00272BE1">
              <w:t>3,00</w:t>
            </w:r>
            <w:r w:rsidRPr="00A927E3">
              <w:t xml:space="preserve">; 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11) </w:t>
            </w:r>
            <w:r w:rsidRPr="00A927E3">
              <w:t xml:space="preserve">Pług wirnikowy do odśnieżania jezdni  - </w:t>
            </w:r>
            <w:r w:rsidR="00272BE1">
              <w:t>3,00</w:t>
            </w:r>
            <w:r w:rsidRPr="00A927E3">
              <w:t>;</w:t>
            </w:r>
          </w:p>
          <w:p w:rsidR="00A927E3" w:rsidRPr="00A927E3" w:rsidRDefault="00A927E3" w:rsidP="00A927E3">
            <w:pPr>
              <w:pStyle w:val="Bezodstpw"/>
            </w:pPr>
            <w:r>
              <w:t xml:space="preserve">L2) </w:t>
            </w:r>
            <w:r w:rsidRPr="00A927E3">
              <w:t xml:space="preserve">Koszt pracy pracownika – </w:t>
            </w:r>
            <w:r w:rsidR="00272BE1">
              <w:t>3,00</w:t>
            </w:r>
          </w:p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pct"/>
            <w:vAlign w:val="center"/>
          </w:tcPr>
          <w:p w:rsidR="00FA0807" w:rsidRPr="005811DF" w:rsidRDefault="00FA0807" w:rsidP="009D18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B822D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09539D" w:rsidRDefault="0009539D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09539D" w:rsidTr="00FA0807">
        <w:tc>
          <w:tcPr>
            <w:tcW w:w="510" w:type="pct"/>
            <w:shd w:val="clear" w:color="auto" w:fill="F3F3F3"/>
            <w:vAlign w:val="center"/>
          </w:tcPr>
          <w:p w:rsidR="0009539D" w:rsidRDefault="0009539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09539D" w:rsidRDefault="0009539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09539D" w:rsidRDefault="0009539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09539D" w:rsidTr="00FA0807">
        <w:tc>
          <w:tcPr>
            <w:tcW w:w="510" w:type="pct"/>
            <w:vAlign w:val="center"/>
          </w:tcPr>
          <w:p w:rsidR="0009539D" w:rsidRDefault="0009539D">
            <w:r w:rsidRPr="00B822D8">
              <w:t>0</w:t>
            </w:r>
          </w:p>
        </w:tc>
        <w:tc>
          <w:tcPr>
            <w:tcW w:w="1515" w:type="pct"/>
            <w:vAlign w:val="center"/>
          </w:tcPr>
          <w:p w:rsidR="0009539D" w:rsidRDefault="0009539D"/>
          <w:p w:rsidR="0009539D" w:rsidRDefault="0009539D"/>
          <w:p w:rsidR="0009539D" w:rsidRDefault="0009539D">
            <w:r>
              <w:t xml:space="preserve">  </w:t>
            </w:r>
          </w:p>
          <w:p w:rsidR="0009539D" w:rsidRDefault="0009539D">
            <w:r>
              <w:t xml:space="preserve"> </w:t>
            </w:r>
          </w:p>
        </w:tc>
        <w:tc>
          <w:tcPr>
            <w:tcW w:w="2975" w:type="pct"/>
            <w:vAlign w:val="center"/>
          </w:tcPr>
          <w:p w:rsidR="0009539D" w:rsidRDefault="0009539D"/>
          <w:p w:rsidR="0009539D" w:rsidRDefault="0009539D">
            <w:pPr>
              <w:jc w:val="both"/>
            </w:pPr>
          </w:p>
        </w:tc>
      </w:tr>
    </w:tbl>
    <w:p w:rsidR="0009539D" w:rsidRDefault="0009539D">
      <w:pPr>
        <w:spacing w:before="120" w:after="120"/>
        <w:jc w:val="both"/>
        <w:rPr>
          <w:color w:val="000000"/>
          <w:sz w:val="16"/>
          <w:szCs w:val="16"/>
        </w:rPr>
      </w:pPr>
    </w:p>
    <w:p w:rsidR="0009539D" w:rsidRDefault="0009539D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09539D" w:rsidTr="00FA0807">
        <w:tc>
          <w:tcPr>
            <w:tcW w:w="510" w:type="pct"/>
            <w:shd w:val="clear" w:color="auto" w:fill="F3F3F3"/>
            <w:vAlign w:val="center"/>
          </w:tcPr>
          <w:p w:rsidR="0009539D" w:rsidRDefault="0009539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09539D" w:rsidRDefault="0009539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09539D" w:rsidRDefault="0009539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09539D" w:rsidTr="00FA0807">
        <w:tc>
          <w:tcPr>
            <w:tcW w:w="510" w:type="pct"/>
            <w:vAlign w:val="center"/>
          </w:tcPr>
          <w:p w:rsidR="0009539D" w:rsidRDefault="0009539D">
            <w:r w:rsidRPr="00B822D8">
              <w:t>0</w:t>
            </w:r>
          </w:p>
        </w:tc>
        <w:tc>
          <w:tcPr>
            <w:tcW w:w="1515" w:type="pct"/>
            <w:vAlign w:val="center"/>
          </w:tcPr>
          <w:p w:rsidR="0009539D" w:rsidRDefault="0009539D">
            <w:pPr>
              <w:jc w:val="both"/>
            </w:pPr>
          </w:p>
          <w:p w:rsidR="0009539D" w:rsidRDefault="0009539D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09539D" w:rsidRDefault="0009539D">
            <w:pPr>
              <w:jc w:val="both"/>
            </w:pPr>
            <w:r>
              <w:t xml:space="preserve"> </w:t>
            </w:r>
          </w:p>
        </w:tc>
        <w:tc>
          <w:tcPr>
            <w:tcW w:w="2975" w:type="pct"/>
            <w:vAlign w:val="center"/>
          </w:tcPr>
          <w:p w:rsidR="0009539D" w:rsidRDefault="0009539D">
            <w:pPr>
              <w:jc w:val="both"/>
              <w:rPr>
                <w:sz w:val="20"/>
                <w:szCs w:val="20"/>
              </w:rPr>
            </w:pPr>
          </w:p>
          <w:p w:rsidR="0009539D" w:rsidRDefault="0009539D">
            <w:pPr>
              <w:jc w:val="both"/>
            </w:pPr>
          </w:p>
        </w:tc>
      </w:tr>
    </w:tbl>
    <w:p w:rsidR="0009539D" w:rsidRDefault="0009539D">
      <w:pPr>
        <w:pStyle w:val="Tekstpodstawowy"/>
        <w:rPr>
          <w:sz w:val="16"/>
          <w:szCs w:val="16"/>
        </w:rPr>
      </w:pPr>
    </w:p>
    <w:p w:rsidR="0009539D" w:rsidRDefault="0009539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09539D" w:rsidRDefault="0009539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72BE1" w:rsidRPr="00272BE1" w:rsidRDefault="00272BE1" w:rsidP="00AD5B8D">
      <w:pPr>
        <w:spacing w:line="360" w:lineRule="auto"/>
        <w:jc w:val="both"/>
      </w:pPr>
    </w:p>
    <w:p w:rsidR="0009539D" w:rsidRDefault="0009539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09539D" w:rsidRDefault="0009539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09539D" w:rsidRDefault="0009539D">
      <w:pPr>
        <w:spacing w:before="120" w:after="120"/>
        <w:ind w:left="4680"/>
        <w:jc w:val="center"/>
        <w:rPr>
          <w:vertAlign w:val="superscript"/>
        </w:rPr>
        <w:sectPr w:rsidR="0009539D" w:rsidSect="00FA080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B822D8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272BE1">
        <w:rPr>
          <w:vertAlign w:val="superscript"/>
        </w:rPr>
        <w:t xml:space="preserve">Baum </w:t>
      </w:r>
    </w:p>
    <w:p w:rsidR="0009539D" w:rsidRDefault="0009539D" w:rsidP="00272BE1">
      <w:pPr>
        <w:spacing w:before="120" w:after="120"/>
        <w:rPr>
          <w:bCs/>
          <w:vertAlign w:val="superscript"/>
        </w:rPr>
      </w:pPr>
    </w:p>
    <w:sectPr w:rsidR="0009539D" w:rsidSect="00272BE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39D" w:rsidRDefault="0009539D">
      <w:r>
        <w:separator/>
      </w:r>
    </w:p>
  </w:endnote>
  <w:endnote w:type="continuationSeparator" w:id="0">
    <w:p w:rsidR="0009539D" w:rsidRDefault="00095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39D" w:rsidRDefault="000953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39D" w:rsidRDefault="0009539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9539D" w:rsidRDefault="0009539D">
    <w:pPr>
      <w:pStyle w:val="Stopka"/>
      <w:tabs>
        <w:tab w:val="clear" w:pos="4536"/>
      </w:tabs>
      <w:jc w:val="center"/>
      <w:rPr>
        <w:sz w:val="18"/>
        <w:szCs w:val="18"/>
      </w:rPr>
    </w:pPr>
  </w:p>
  <w:p w:rsidR="0009539D" w:rsidRDefault="000953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39D" w:rsidRDefault="0009539D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D8" w:rsidRDefault="00B822D8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D8" w:rsidRDefault="00B822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39D" w:rsidRDefault="0009539D">
      <w:r>
        <w:separator/>
      </w:r>
    </w:p>
  </w:footnote>
  <w:footnote w:type="continuationSeparator" w:id="0">
    <w:p w:rsidR="0009539D" w:rsidRDefault="00095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39D" w:rsidRDefault="000953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39D" w:rsidRDefault="000953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39D" w:rsidRDefault="0009539D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D8" w:rsidRDefault="00B822D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D8" w:rsidRDefault="00B822D8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D8" w:rsidRDefault="00B822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103EE"/>
    <w:multiLevelType w:val="hybridMultilevel"/>
    <w:tmpl w:val="102E0716"/>
    <w:lvl w:ilvl="0" w:tplc="829E7D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0FB7384"/>
    <w:multiLevelType w:val="hybridMultilevel"/>
    <w:tmpl w:val="102E0716"/>
    <w:lvl w:ilvl="0" w:tplc="829E7D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2E87ED4"/>
    <w:multiLevelType w:val="hybridMultilevel"/>
    <w:tmpl w:val="D7684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C26"/>
    <w:rsid w:val="00034F15"/>
    <w:rsid w:val="0009539D"/>
    <w:rsid w:val="00095FA1"/>
    <w:rsid w:val="000B36B6"/>
    <w:rsid w:val="000B6515"/>
    <w:rsid w:val="000D1E6C"/>
    <w:rsid w:val="000D6259"/>
    <w:rsid w:val="00144C22"/>
    <w:rsid w:val="001C611D"/>
    <w:rsid w:val="001F1559"/>
    <w:rsid w:val="001F67FA"/>
    <w:rsid w:val="002371E6"/>
    <w:rsid w:val="00251690"/>
    <w:rsid w:val="00272BE1"/>
    <w:rsid w:val="002F587A"/>
    <w:rsid w:val="0033076C"/>
    <w:rsid w:val="003C27EC"/>
    <w:rsid w:val="004B5777"/>
    <w:rsid w:val="004C7EA5"/>
    <w:rsid w:val="005652D5"/>
    <w:rsid w:val="005811DF"/>
    <w:rsid w:val="00596F83"/>
    <w:rsid w:val="0060301B"/>
    <w:rsid w:val="00654E82"/>
    <w:rsid w:val="0068637A"/>
    <w:rsid w:val="006B7962"/>
    <w:rsid w:val="006F0507"/>
    <w:rsid w:val="007C0C26"/>
    <w:rsid w:val="007E5104"/>
    <w:rsid w:val="007E7D8F"/>
    <w:rsid w:val="00802201"/>
    <w:rsid w:val="008113FF"/>
    <w:rsid w:val="008569BA"/>
    <w:rsid w:val="008C0372"/>
    <w:rsid w:val="00917FEB"/>
    <w:rsid w:val="00953D9A"/>
    <w:rsid w:val="00A927E3"/>
    <w:rsid w:val="00AD5B8D"/>
    <w:rsid w:val="00AE6513"/>
    <w:rsid w:val="00B37924"/>
    <w:rsid w:val="00B822D8"/>
    <w:rsid w:val="00BA1245"/>
    <w:rsid w:val="00C45F5C"/>
    <w:rsid w:val="00D05A79"/>
    <w:rsid w:val="00D26C67"/>
    <w:rsid w:val="00D5181E"/>
    <w:rsid w:val="00E05A7A"/>
    <w:rsid w:val="00E4520D"/>
    <w:rsid w:val="00EB4311"/>
    <w:rsid w:val="00EF36C3"/>
    <w:rsid w:val="00F973C8"/>
    <w:rsid w:val="00FA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A0807"/>
    <w:pPr>
      <w:ind w:left="720"/>
      <w:contextualSpacing/>
    </w:pPr>
  </w:style>
  <w:style w:type="paragraph" w:styleId="Bezodstpw">
    <w:name w:val="No Spacing"/>
    <w:uiPriority w:val="1"/>
    <w:qFormat/>
    <w:rsid w:val="00A927E3"/>
    <w:rPr>
      <w:sz w:val="24"/>
      <w:szCs w:val="24"/>
    </w:rPr>
  </w:style>
  <w:style w:type="paragraph" w:styleId="Tekstdymka">
    <w:name w:val="Balloon Text"/>
    <w:basedOn w:val="Normalny"/>
    <w:link w:val="TekstdymkaZnak"/>
    <w:rsid w:val="00272B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2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A0807"/>
    <w:pPr>
      <w:ind w:left="720"/>
      <w:contextualSpacing/>
    </w:pPr>
  </w:style>
  <w:style w:type="paragraph" w:styleId="Bezodstpw">
    <w:name w:val="No Spacing"/>
    <w:uiPriority w:val="1"/>
    <w:qFormat/>
    <w:rsid w:val="00A927E3"/>
    <w:rPr>
      <w:sz w:val="24"/>
      <w:szCs w:val="24"/>
    </w:rPr>
  </w:style>
  <w:style w:type="paragraph" w:styleId="Tekstdymka">
    <w:name w:val="Balloon Text"/>
    <w:basedOn w:val="Normalny"/>
    <w:link w:val="TekstdymkaZnak"/>
    <w:rsid w:val="00272B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2B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683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2019-11-04T10:03:00Z</cp:lastPrinted>
  <dcterms:created xsi:type="dcterms:W3CDTF">2019-11-04T10:04:00Z</dcterms:created>
  <dcterms:modified xsi:type="dcterms:W3CDTF">2019-11-04T10:04:00Z</dcterms:modified>
</cp:coreProperties>
</file>