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A6A76" w:rsidP="00007727">
      <w:pPr>
        <w:jc w:val="right"/>
        <w:rPr>
          <w:b/>
          <w:bCs/>
          <w:sz w:val="24"/>
        </w:rPr>
      </w:pPr>
      <w:r w:rsidRPr="008A6A7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A6A76">
        <w:rPr>
          <w:sz w:val="24"/>
        </w:rPr>
        <w:t>2019-10-28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A6A76" w:rsidP="00173B20">
      <w:pPr>
        <w:spacing w:after="40"/>
        <w:rPr>
          <w:b/>
          <w:bCs/>
          <w:sz w:val="24"/>
        </w:rPr>
      </w:pPr>
      <w:r w:rsidRPr="008A6A76">
        <w:rPr>
          <w:b/>
          <w:bCs/>
          <w:sz w:val="24"/>
        </w:rPr>
        <w:t>Gmina Śrem</w:t>
      </w:r>
    </w:p>
    <w:p w:rsidR="00A80738" w:rsidRPr="00173B20" w:rsidRDefault="008A6A76" w:rsidP="00A80738">
      <w:pPr>
        <w:rPr>
          <w:bCs/>
          <w:sz w:val="24"/>
        </w:rPr>
      </w:pPr>
      <w:r w:rsidRPr="008A6A7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8A6A76">
        <w:rPr>
          <w:bCs/>
          <w:sz w:val="24"/>
        </w:rPr>
        <w:t>1</w:t>
      </w:r>
    </w:p>
    <w:p w:rsidR="00A80738" w:rsidRPr="00173B20" w:rsidRDefault="008A6A76" w:rsidP="00A80738">
      <w:pPr>
        <w:rPr>
          <w:bCs/>
          <w:sz w:val="24"/>
        </w:rPr>
      </w:pPr>
      <w:r w:rsidRPr="008A6A7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8A6A7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A6A76" w:rsidRPr="008A6A76">
        <w:rPr>
          <w:b/>
          <w:sz w:val="24"/>
          <w:szCs w:val="24"/>
        </w:rPr>
        <w:t>BP.271.37.2019.BS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A6A76" w:rsidRPr="008A6A7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A6A76" w:rsidP="00C659E2">
      <w:pPr>
        <w:pStyle w:val="Tekstpodstawowywcity"/>
        <w:spacing w:before="120" w:after="240"/>
        <w:ind w:firstLine="0"/>
        <w:jc w:val="center"/>
      </w:pPr>
      <w:r w:rsidRPr="008A6A76">
        <w:rPr>
          <w:b/>
        </w:rPr>
        <w:t>Prowadzenie i obsługa akcji zimowej 2019/2020 i 2020/2021 na drogach będących w zarządzie gminy Śrem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A6A76" w:rsidRPr="008A6A76">
        <w:rPr>
          <w:sz w:val="24"/>
          <w:szCs w:val="24"/>
        </w:rPr>
        <w:t>(</w:t>
      </w:r>
      <w:proofErr w:type="spellStart"/>
      <w:r w:rsidR="008A6A76" w:rsidRPr="008A6A76">
        <w:rPr>
          <w:sz w:val="24"/>
          <w:szCs w:val="24"/>
        </w:rPr>
        <w:t>t.j</w:t>
      </w:r>
      <w:proofErr w:type="spellEnd"/>
      <w:r w:rsidR="008A6A76" w:rsidRPr="008A6A76">
        <w:rPr>
          <w:sz w:val="24"/>
          <w:szCs w:val="24"/>
        </w:rPr>
        <w:t xml:space="preserve">. </w:t>
      </w:r>
      <w:proofErr w:type="spellStart"/>
      <w:r w:rsidR="008A6A76" w:rsidRPr="008A6A76">
        <w:rPr>
          <w:sz w:val="24"/>
          <w:szCs w:val="24"/>
        </w:rPr>
        <w:t>Dz.U</w:t>
      </w:r>
      <w:proofErr w:type="spellEnd"/>
      <w:r w:rsidR="008A6A76" w:rsidRPr="008A6A76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619B4">
        <w:rPr>
          <w:sz w:val="24"/>
          <w:szCs w:val="24"/>
        </w:rPr>
        <w:t>28/10</w:t>
      </w:r>
      <w:r w:rsidR="008A6A76" w:rsidRPr="008A6A76">
        <w:rPr>
          <w:sz w:val="24"/>
          <w:szCs w:val="24"/>
        </w:rPr>
        <w:t>/2019</w:t>
      </w:r>
      <w:r w:rsidR="00FF4AB1" w:rsidRPr="00FF4AB1">
        <w:rPr>
          <w:sz w:val="24"/>
          <w:szCs w:val="24"/>
        </w:rPr>
        <w:t xml:space="preserve"> o godz. </w:t>
      </w:r>
      <w:r w:rsidR="008A6A76" w:rsidRPr="008A6A7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A6A76" w:rsidRPr="008A6A76">
        <w:rPr>
          <w:sz w:val="24"/>
          <w:szCs w:val="24"/>
        </w:rPr>
        <w:t>700 000.00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565B60" w:rsidRDefault="00565B60" w:rsidP="00A80738">
      <w:pPr>
        <w:spacing w:before="120" w:after="120"/>
        <w:jc w:val="both"/>
        <w:rPr>
          <w:sz w:val="24"/>
        </w:rPr>
      </w:pPr>
    </w:p>
    <w:p w:rsidR="00565B60" w:rsidRDefault="00565B60" w:rsidP="00A80738">
      <w:pPr>
        <w:spacing w:before="120" w:after="120"/>
        <w:jc w:val="both"/>
        <w:rPr>
          <w:sz w:val="24"/>
        </w:rPr>
      </w:pPr>
    </w:p>
    <w:p w:rsidR="00565B60" w:rsidRDefault="00565B60" w:rsidP="00A80738">
      <w:pPr>
        <w:spacing w:before="120" w:after="120"/>
        <w:jc w:val="both"/>
        <w:rPr>
          <w:sz w:val="24"/>
        </w:rPr>
      </w:pPr>
    </w:p>
    <w:p w:rsidR="00565B60" w:rsidRDefault="00565B60" w:rsidP="00A80738">
      <w:pPr>
        <w:spacing w:before="120" w:after="120"/>
        <w:jc w:val="both"/>
        <w:rPr>
          <w:sz w:val="24"/>
        </w:rPr>
      </w:pPr>
    </w:p>
    <w:p w:rsidR="00565B60" w:rsidRDefault="00565B60" w:rsidP="00A80738">
      <w:pPr>
        <w:spacing w:before="120" w:after="120"/>
        <w:jc w:val="both"/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3429"/>
        <w:gridCol w:w="3427"/>
        <w:gridCol w:w="1362"/>
        <w:gridCol w:w="1416"/>
        <w:gridCol w:w="1240"/>
        <w:gridCol w:w="1240"/>
        <w:gridCol w:w="1234"/>
      </w:tblGrid>
      <w:tr w:rsidR="000619B4" w:rsidRPr="00493F8C" w:rsidTr="00CC493E">
        <w:tc>
          <w:tcPr>
            <w:tcW w:w="306" w:type="pct"/>
            <w:shd w:val="clear" w:color="auto" w:fill="auto"/>
            <w:vAlign w:val="center"/>
          </w:tcPr>
          <w:p w:rsidR="000619B4" w:rsidRPr="00490DC0" w:rsidRDefault="000619B4" w:rsidP="0023318D">
            <w:pPr>
              <w:spacing w:before="40"/>
              <w:jc w:val="center"/>
            </w:pPr>
            <w:r w:rsidRPr="00490DC0">
              <w:lastRenderedPageBreak/>
              <w:t>Nr oferty</w:t>
            </w:r>
          </w:p>
        </w:tc>
        <w:tc>
          <w:tcPr>
            <w:tcW w:w="1206" w:type="pct"/>
            <w:shd w:val="clear" w:color="auto" w:fill="auto"/>
            <w:vAlign w:val="center"/>
          </w:tcPr>
          <w:p w:rsidR="000619B4" w:rsidRDefault="000619B4" w:rsidP="0023318D">
            <w:pPr>
              <w:spacing w:before="40"/>
              <w:jc w:val="center"/>
            </w:pPr>
            <w:r w:rsidRPr="00490DC0">
              <w:t>Nazw</w:t>
            </w:r>
            <w:bookmarkStart w:id="0" w:name="_GoBack"/>
            <w:bookmarkEnd w:id="0"/>
            <w:r w:rsidRPr="00490DC0">
              <w:t xml:space="preserve">a (firma) </w:t>
            </w:r>
          </w:p>
          <w:p w:rsidR="000619B4" w:rsidRPr="00490DC0" w:rsidRDefault="000619B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05" w:type="pct"/>
            <w:shd w:val="clear" w:color="auto" w:fill="auto"/>
            <w:vAlign w:val="center"/>
          </w:tcPr>
          <w:p w:rsidR="000619B4" w:rsidRPr="00490DC0" w:rsidRDefault="000619B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479" w:type="pct"/>
            <w:vAlign w:val="center"/>
          </w:tcPr>
          <w:p w:rsidR="000619B4" w:rsidRPr="00490DC0" w:rsidRDefault="00565B60" w:rsidP="00CC493E">
            <w:pPr>
              <w:spacing w:before="40" w:after="40"/>
              <w:jc w:val="center"/>
            </w:pPr>
            <w:r>
              <w:t>Ilość osób zatrudnionych na podstawie umowy o pracę</w:t>
            </w:r>
          </w:p>
        </w:tc>
        <w:tc>
          <w:tcPr>
            <w:tcW w:w="498" w:type="pct"/>
            <w:vAlign w:val="center"/>
          </w:tcPr>
          <w:p w:rsidR="000619B4" w:rsidRPr="00490DC0" w:rsidRDefault="00565B60" w:rsidP="00CC493E">
            <w:pPr>
              <w:spacing w:before="40" w:after="40"/>
              <w:jc w:val="center"/>
            </w:pPr>
            <w:r>
              <w:t>Ilość pojazdów napędzanych alternatywnym paliwem do benzyny i oleju napędowego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0619B4" w:rsidRPr="00490DC0" w:rsidRDefault="000619B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0619B4" w:rsidRPr="00490DC0" w:rsidRDefault="000619B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0619B4" w:rsidRPr="00490DC0" w:rsidRDefault="000619B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619B4" w:rsidRPr="00493F8C" w:rsidTr="00CF79EC">
        <w:trPr>
          <w:trHeight w:val="6080"/>
        </w:trPr>
        <w:tc>
          <w:tcPr>
            <w:tcW w:w="306" w:type="pct"/>
            <w:shd w:val="clear" w:color="auto" w:fill="auto"/>
            <w:vAlign w:val="center"/>
          </w:tcPr>
          <w:p w:rsidR="000619B4" w:rsidRPr="00490DC0" w:rsidRDefault="000619B4" w:rsidP="006A3BA9">
            <w:pPr>
              <w:spacing w:before="120" w:after="120"/>
              <w:jc w:val="center"/>
            </w:pPr>
            <w:r w:rsidRPr="008A6A76">
              <w:t>1</w:t>
            </w:r>
          </w:p>
        </w:tc>
        <w:tc>
          <w:tcPr>
            <w:tcW w:w="1206" w:type="pct"/>
            <w:shd w:val="clear" w:color="auto" w:fill="auto"/>
            <w:vAlign w:val="center"/>
          </w:tcPr>
          <w:p w:rsidR="000619B4" w:rsidRPr="00490DC0" w:rsidRDefault="000619B4" w:rsidP="00565B60">
            <w:pPr>
              <w:spacing w:before="40"/>
              <w:jc w:val="center"/>
            </w:pPr>
            <w:r w:rsidRPr="008A6A76">
              <w:t>PGK sp. z o.o.</w:t>
            </w:r>
          </w:p>
          <w:p w:rsidR="000619B4" w:rsidRPr="00490DC0" w:rsidRDefault="000619B4" w:rsidP="00565B60">
            <w:pPr>
              <w:jc w:val="center"/>
            </w:pPr>
            <w:r w:rsidRPr="008A6A76">
              <w:t>Parkowa</w:t>
            </w:r>
            <w:r w:rsidRPr="00490DC0">
              <w:t xml:space="preserve"> </w:t>
            </w:r>
            <w:r w:rsidRPr="008A6A76">
              <w:t>6</w:t>
            </w:r>
          </w:p>
          <w:p w:rsidR="000619B4" w:rsidRPr="00490DC0" w:rsidRDefault="000619B4" w:rsidP="00565B60">
            <w:pPr>
              <w:spacing w:after="40"/>
              <w:jc w:val="center"/>
            </w:pPr>
            <w:r w:rsidRPr="008A6A76">
              <w:t>63-100</w:t>
            </w:r>
            <w:r w:rsidRPr="00490DC0">
              <w:t xml:space="preserve"> </w:t>
            </w:r>
            <w:r w:rsidRPr="008A6A76">
              <w:t>Śrem</w:t>
            </w:r>
          </w:p>
        </w:tc>
        <w:tc>
          <w:tcPr>
            <w:tcW w:w="1205" w:type="pct"/>
            <w:shd w:val="clear" w:color="auto" w:fill="auto"/>
            <w:vAlign w:val="center"/>
          </w:tcPr>
          <w:p w:rsidR="000619B4" w:rsidRDefault="000619B4" w:rsidP="000619B4">
            <w:pPr>
              <w:pStyle w:val="Bezodstpw"/>
              <w:numPr>
                <w:ilvl w:val="0"/>
                <w:numId w:val="3"/>
              </w:numPr>
            </w:pPr>
            <w:r>
              <w:t xml:space="preserve"> samochód o nośności 3 - 8 t  z pługiem - </w:t>
            </w:r>
            <w:r w:rsidRPr="000619B4">
              <w:rPr>
                <w:b/>
              </w:rPr>
              <w:t>62,64 zł</w:t>
            </w:r>
            <w:r w:rsidR="00565B60">
              <w:rPr>
                <w:b/>
              </w:rPr>
              <w:t>/km;</w:t>
            </w:r>
            <w:r w:rsidRPr="000619B4">
              <w:rPr>
                <w:b/>
              </w:rPr>
              <w:t xml:space="preserve"> </w:t>
            </w:r>
          </w:p>
          <w:p w:rsidR="000619B4" w:rsidRDefault="000619B4" w:rsidP="000619B4">
            <w:pPr>
              <w:pStyle w:val="Bezodstpw"/>
              <w:numPr>
                <w:ilvl w:val="0"/>
                <w:numId w:val="3"/>
              </w:numPr>
            </w:pPr>
            <w:r>
              <w:t>samochód o noś</w:t>
            </w:r>
            <w:r w:rsidRPr="008A6A76">
              <w:t xml:space="preserve">ności 3 - 8 t z piaskarką z mieszanką soli z piaskiem </w:t>
            </w:r>
            <w:r>
              <w:t xml:space="preserve"> w stosunku 50 do 50%</w:t>
            </w:r>
            <w:r w:rsidRPr="008A6A76">
              <w:t xml:space="preserve"> - </w:t>
            </w:r>
            <w:r w:rsidRPr="000619B4">
              <w:rPr>
                <w:b/>
              </w:rPr>
              <w:t>102.60 zł</w:t>
            </w:r>
            <w:r w:rsidR="00565B60">
              <w:rPr>
                <w:b/>
              </w:rPr>
              <w:t>/km</w:t>
            </w:r>
            <w:r w:rsidRPr="008A6A76">
              <w:t xml:space="preserve">; </w:t>
            </w:r>
          </w:p>
          <w:p w:rsidR="000619B4" w:rsidRDefault="000619B4" w:rsidP="000619B4">
            <w:pPr>
              <w:pStyle w:val="Bezodstpw"/>
              <w:numPr>
                <w:ilvl w:val="0"/>
                <w:numId w:val="3"/>
              </w:numPr>
            </w:pPr>
            <w:r w:rsidRPr="008A6A76">
              <w:t xml:space="preserve">samochód o nośności 3 - 8 t z piaskarką z solą 100%  - </w:t>
            </w:r>
            <w:r w:rsidRPr="000619B4">
              <w:rPr>
                <w:b/>
              </w:rPr>
              <w:t>118.80 zł</w:t>
            </w:r>
            <w:r w:rsidR="00565B60">
              <w:rPr>
                <w:b/>
              </w:rPr>
              <w:t>/km</w:t>
            </w:r>
            <w:r w:rsidRPr="008A6A76">
              <w:t xml:space="preserve">; </w:t>
            </w:r>
          </w:p>
          <w:p w:rsidR="000619B4" w:rsidRDefault="000619B4" w:rsidP="000619B4">
            <w:pPr>
              <w:pStyle w:val="Bezodstpw"/>
              <w:numPr>
                <w:ilvl w:val="0"/>
                <w:numId w:val="3"/>
              </w:numPr>
            </w:pPr>
            <w:r w:rsidRPr="008A6A76">
              <w:t xml:space="preserve">samochód o nośności 3 - 8 t do utylizacji (wywózki) śniegu  - </w:t>
            </w:r>
            <w:r w:rsidRPr="000619B4">
              <w:rPr>
                <w:b/>
              </w:rPr>
              <w:t>108.00 zł</w:t>
            </w:r>
            <w:r w:rsidR="00565B60">
              <w:rPr>
                <w:b/>
              </w:rPr>
              <w:t>/km</w:t>
            </w:r>
            <w:r w:rsidRPr="008A6A76">
              <w:t xml:space="preserve">; </w:t>
            </w:r>
          </w:p>
          <w:p w:rsidR="000619B4" w:rsidRPr="000619B4" w:rsidRDefault="000619B4" w:rsidP="000619B4">
            <w:pPr>
              <w:pStyle w:val="Bezodstpw"/>
              <w:numPr>
                <w:ilvl w:val="0"/>
                <w:numId w:val="3"/>
              </w:numPr>
              <w:rPr>
                <w:b/>
              </w:rPr>
            </w:pPr>
            <w:r w:rsidRPr="008A6A76">
              <w:t xml:space="preserve">mały pojazd do odśnieżania chodników z pługiem  - </w:t>
            </w:r>
            <w:r w:rsidRPr="000619B4">
              <w:rPr>
                <w:b/>
              </w:rPr>
              <w:t>64.80 zł</w:t>
            </w:r>
            <w:r w:rsidR="00565B60">
              <w:rPr>
                <w:b/>
              </w:rPr>
              <w:t>/km</w:t>
            </w:r>
            <w:r w:rsidRPr="000619B4">
              <w:rPr>
                <w:b/>
              </w:rPr>
              <w:t xml:space="preserve">; </w:t>
            </w:r>
          </w:p>
          <w:p w:rsidR="00565B60" w:rsidRDefault="000619B4" w:rsidP="00565B60">
            <w:pPr>
              <w:pStyle w:val="Bezodstpw"/>
              <w:numPr>
                <w:ilvl w:val="0"/>
                <w:numId w:val="3"/>
              </w:numPr>
            </w:pPr>
            <w:r w:rsidRPr="008A6A76">
              <w:t>mały pojazd do posypywania chodników z piaskarką z piaskiem</w:t>
            </w:r>
            <w:r>
              <w:t xml:space="preserve"> 100% - </w:t>
            </w:r>
            <w:r w:rsidRPr="000619B4">
              <w:rPr>
                <w:b/>
              </w:rPr>
              <w:t>81.00 zł</w:t>
            </w:r>
            <w:r w:rsidR="00565B60">
              <w:rPr>
                <w:b/>
              </w:rPr>
              <w:t>/km</w:t>
            </w:r>
            <w:r w:rsidRPr="000619B4">
              <w:rPr>
                <w:b/>
              </w:rPr>
              <w:t>;</w:t>
            </w:r>
          </w:p>
          <w:p w:rsidR="000619B4" w:rsidRDefault="000619B4" w:rsidP="00565B60">
            <w:pPr>
              <w:pStyle w:val="Bezodstpw"/>
              <w:numPr>
                <w:ilvl w:val="0"/>
                <w:numId w:val="3"/>
              </w:numPr>
            </w:pPr>
            <w:r>
              <w:t>samochód o noś</w:t>
            </w:r>
            <w:r w:rsidRPr="008A6A76">
              <w:t xml:space="preserve">ności 8 - 9 t z pługiem  - </w:t>
            </w:r>
            <w:r w:rsidRPr="000619B4">
              <w:rPr>
                <w:b/>
              </w:rPr>
              <w:t>70.20 zł</w:t>
            </w:r>
            <w:r w:rsidR="00565B60">
              <w:rPr>
                <w:b/>
              </w:rPr>
              <w:t>/km</w:t>
            </w:r>
            <w:r w:rsidRPr="008A6A76">
              <w:t xml:space="preserve">; </w:t>
            </w:r>
          </w:p>
          <w:p w:rsidR="00565B60" w:rsidRDefault="000619B4" w:rsidP="00565B60">
            <w:pPr>
              <w:pStyle w:val="Bezodstpw"/>
              <w:numPr>
                <w:ilvl w:val="0"/>
                <w:numId w:val="3"/>
              </w:numPr>
            </w:pPr>
            <w:r w:rsidRPr="008A6A76">
              <w:t>samochód o nośności 8 - 9 t z piaskarką z mieszanką soli z piaskiem</w:t>
            </w:r>
            <w:r w:rsidR="00565B60">
              <w:t xml:space="preserve"> w stosunku 50 do 50 %</w:t>
            </w:r>
            <w:r w:rsidRPr="008A6A76">
              <w:t xml:space="preserve"> - </w:t>
            </w:r>
            <w:r w:rsidRPr="000619B4">
              <w:rPr>
                <w:b/>
              </w:rPr>
              <w:t>110.16 zł</w:t>
            </w:r>
            <w:r w:rsidR="00565B60">
              <w:rPr>
                <w:b/>
              </w:rPr>
              <w:t>/km</w:t>
            </w:r>
            <w:r w:rsidRPr="008A6A76">
              <w:t xml:space="preserve">; </w:t>
            </w:r>
          </w:p>
          <w:p w:rsidR="000619B4" w:rsidRDefault="000619B4" w:rsidP="00565B60">
            <w:pPr>
              <w:pStyle w:val="Bezodstpw"/>
              <w:numPr>
                <w:ilvl w:val="0"/>
                <w:numId w:val="3"/>
              </w:numPr>
            </w:pPr>
            <w:r w:rsidRPr="008A6A76">
              <w:t xml:space="preserve">samochód o nośności 8 - 9 t z piaskarką z solą 100% - </w:t>
            </w:r>
            <w:r w:rsidRPr="000619B4">
              <w:rPr>
                <w:b/>
              </w:rPr>
              <w:t>129.60 zł</w:t>
            </w:r>
            <w:r w:rsidR="00565B60">
              <w:rPr>
                <w:b/>
              </w:rPr>
              <w:t>/km</w:t>
            </w:r>
            <w:r w:rsidRPr="000619B4">
              <w:rPr>
                <w:b/>
              </w:rPr>
              <w:t>;</w:t>
            </w:r>
            <w:r w:rsidRPr="008A6A76">
              <w:t xml:space="preserve"> </w:t>
            </w:r>
          </w:p>
          <w:p w:rsidR="000619B4" w:rsidRDefault="000619B4" w:rsidP="00565B60">
            <w:pPr>
              <w:pStyle w:val="Bezodstpw"/>
              <w:numPr>
                <w:ilvl w:val="0"/>
                <w:numId w:val="3"/>
              </w:numPr>
            </w:pPr>
            <w:r w:rsidRPr="008A6A76">
              <w:t xml:space="preserve">samochód o nośności 8 - 9 t do utylizacji (wywózki) śniegu - </w:t>
            </w:r>
            <w:r w:rsidRPr="000619B4">
              <w:rPr>
                <w:b/>
              </w:rPr>
              <w:t>118.80 zł</w:t>
            </w:r>
            <w:r w:rsidR="00565B60">
              <w:rPr>
                <w:b/>
              </w:rPr>
              <w:t>/km</w:t>
            </w:r>
            <w:r w:rsidRPr="000619B4">
              <w:rPr>
                <w:b/>
              </w:rPr>
              <w:t>;</w:t>
            </w:r>
            <w:r w:rsidRPr="008A6A76">
              <w:t xml:space="preserve"> </w:t>
            </w:r>
          </w:p>
          <w:p w:rsidR="000619B4" w:rsidRPr="00565B60" w:rsidRDefault="000619B4" w:rsidP="00565B60">
            <w:pPr>
              <w:pStyle w:val="Bezodstpw"/>
              <w:numPr>
                <w:ilvl w:val="0"/>
                <w:numId w:val="3"/>
              </w:numPr>
            </w:pPr>
            <w:r w:rsidRPr="008A6A76">
              <w:lastRenderedPageBreak/>
              <w:t xml:space="preserve">pług wirnikowy do odśnieżania jezdni  - </w:t>
            </w:r>
            <w:r w:rsidRPr="000619B4">
              <w:rPr>
                <w:b/>
              </w:rPr>
              <w:t>216.00 zł</w:t>
            </w:r>
            <w:r w:rsidR="00565B60">
              <w:rPr>
                <w:b/>
              </w:rPr>
              <w:t>/km</w:t>
            </w:r>
            <w:r w:rsidRPr="000619B4">
              <w:rPr>
                <w:b/>
              </w:rPr>
              <w:t>;</w:t>
            </w:r>
          </w:p>
          <w:p w:rsidR="00CF79EC" w:rsidRPr="00490DC0" w:rsidRDefault="00565B60" w:rsidP="00CF79EC">
            <w:pPr>
              <w:pStyle w:val="Bezodstpw"/>
              <w:numPr>
                <w:ilvl w:val="0"/>
                <w:numId w:val="3"/>
              </w:numPr>
            </w:pPr>
            <w:r>
              <w:t xml:space="preserve">koszt pracy pracownika – </w:t>
            </w:r>
            <w:r w:rsidRPr="00565B60">
              <w:rPr>
                <w:b/>
              </w:rPr>
              <w:t>69,12 zł/</w:t>
            </w:r>
            <w:proofErr w:type="spellStart"/>
            <w:r w:rsidRPr="00565B60">
              <w:rPr>
                <w:b/>
              </w:rPr>
              <w:t>god</w:t>
            </w:r>
            <w:r w:rsidR="00CF79EC">
              <w:rPr>
                <w:b/>
              </w:rPr>
              <w:t>z</w:t>
            </w:r>
            <w:proofErr w:type="spellEnd"/>
          </w:p>
        </w:tc>
        <w:tc>
          <w:tcPr>
            <w:tcW w:w="479" w:type="pct"/>
            <w:vAlign w:val="center"/>
          </w:tcPr>
          <w:p w:rsidR="000619B4" w:rsidRPr="008A6A76" w:rsidRDefault="00565B60" w:rsidP="00565B60">
            <w:pPr>
              <w:spacing w:before="120" w:after="120"/>
              <w:jc w:val="center"/>
            </w:pPr>
            <w:r>
              <w:lastRenderedPageBreak/>
              <w:t>10 osób</w:t>
            </w:r>
          </w:p>
        </w:tc>
        <w:tc>
          <w:tcPr>
            <w:tcW w:w="498" w:type="pct"/>
            <w:vAlign w:val="center"/>
          </w:tcPr>
          <w:p w:rsidR="000619B4" w:rsidRPr="008A6A76" w:rsidRDefault="00565B60" w:rsidP="00565B60">
            <w:pPr>
              <w:spacing w:before="120" w:after="120"/>
              <w:jc w:val="center"/>
            </w:pPr>
            <w:r>
              <w:t>2 pojazdy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0619B4" w:rsidRPr="00490DC0" w:rsidRDefault="000619B4" w:rsidP="006A3BA9">
            <w:pPr>
              <w:spacing w:before="120" w:after="120"/>
              <w:jc w:val="both"/>
            </w:pPr>
            <w:r w:rsidRPr="008A6A76">
              <w:t>Zgodnie z SIWZ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0619B4" w:rsidRPr="00490DC0" w:rsidRDefault="000619B4" w:rsidP="006A3BA9">
            <w:pPr>
              <w:spacing w:before="120" w:after="120"/>
              <w:jc w:val="both"/>
            </w:pPr>
            <w:r w:rsidRPr="008A6A76">
              <w:t>Zgodnie z SIWZ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0619B4" w:rsidRPr="00490DC0" w:rsidRDefault="000619B4" w:rsidP="006A3BA9">
            <w:pPr>
              <w:spacing w:before="120" w:after="120"/>
              <w:jc w:val="both"/>
            </w:pPr>
            <w:r w:rsidRPr="008A6A7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A6A76" w:rsidP="00173B20">
      <w:pPr>
        <w:jc w:val="right"/>
      </w:pPr>
      <w:r w:rsidRPr="008A6A7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8A6A76">
        <w:rPr>
          <w:sz w:val="22"/>
        </w:rPr>
        <w:t>Baum</w:t>
      </w:r>
    </w:p>
    <w:sectPr w:rsidR="00C236D3" w:rsidSect="000619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098" w:rsidRDefault="008D6098">
      <w:r>
        <w:separator/>
      </w:r>
    </w:p>
  </w:endnote>
  <w:endnote w:type="continuationSeparator" w:id="0">
    <w:p w:rsidR="008D6098" w:rsidRDefault="008D6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B57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6FEEE9" wp14:editId="082D4C6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93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93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79E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098" w:rsidRDefault="008D6098">
      <w:r>
        <w:separator/>
      </w:r>
    </w:p>
  </w:footnote>
  <w:footnote w:type="continuationSeparator" w:id="0">
    <w:p w:rsidR="008D6098" w:rsidRDefault="008D6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A76" w:rsidRDefault="008A6A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A76" w:rsidRDefault="008A6A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A76" w:rsidRDefault="008A6A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91F59"/>
    <w:multiLevelType w:val="hybridMultilevel"/>
    <w:tmpl w:val="9D08B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C65D4"/>
    <w:multiLevelType w:val="hybridMultilevel"/>
    <w:tmpl w:val="A60CBA14"/>
    <w:lvl w:ilvl="0" w:tplc="BCD4B3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BC21D5"/>
    <w:multiLevelType w:val="hybridMultilevel"/>
    <w:tmpl w:val="DEC6F8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98"/>
    <w:rsid w:val="00007727"/>
    <w:rsid w:val="00017720"/>
    <w:rsid w:val="00035488"/>
    <w:rsid w:val="000619B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5B60"/>
    <w:rsid w:val="0069085C"/>
    <w:rsid w:val="00843263"/>
    <w:rsid w:val="00861E75"/>
    <w:rsid w:val="008A6A76"/>
    <w:rsid w:val="008D6098"/>
    <w:rsid w:val="009D19BD"/>
    <w:rsid w:val="009F189D"/>
    <w:rsid w:val="00A80738"/>
    <w:rsid w:val="00C236D3"/>
    <w:rsid w:val="00C659E2"/>
    <w:rsid w:val="00CB0802"/>
    <w:rsid w:val="00CC493E"/>
    <w:rsid w:val="00CF79EC"/>
    <w:rsid w:val="00D7128F"/>
    <w:rsid w:val="00EA3476"/>
    <w:rsid w:val="00EB57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619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61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338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4</cp:revision>
  <cp:lastPrinted>2019-10-28T12:01:00Z</cp:lastPrinted>
  <dcterms:created xsi:type="dcterms:W3CDTF">2019-10-28T11:52:00Z</dcterms:created>
  <dcterms:modified xsi:type="dcterms:W3CDTF">2019-10-28T12:25:00Z</dcterms:modified>
</cp:coreProperties>
</file>