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894" w:rsidRDefault="00511894">
      <w:pPr>
        <w:spacing w:before="360"/>
        <w:rPr>
          <w:b/>
          <w:bCs/>
        </w:rPr>
      </w:pPr>
      <w:r w:rsidRPr="009B50DE">
        <w:rPr>
          <w:b/>
          <w:bCs/>
        </w:rPr>
        <w:t>Gmina Śrem</w:t>
      </w:r>
    </w:p>
    <w:p w:rsidR="00511894" w:rsidRDefault="00511894">
      <w:pPr>
        <w:rPr>
          <w:b/>
          <w:bCs/>
        </w:rPr>
      </w:pPr>
      <w:r w:rsidRPr="009B50DE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9B50DE">
        <w:rPr>
          <w:b/>
          <w:bCs/>
        </w:rPr>
        <w:t>1</w:t>
      </w:r>
    </w:p>
    <w:p w:rsidR="00511894" w:rsidRDefault="00511894">
      <w:pPr>
        <w:rPr>
          <w:b/>
          <w:bCs/>
        </w:rPr>
      </w:pPr>
      <w:r w:rsidRPr="009B50DE">
        <w:rPr>
          <w:b/>
          <w:bCs/>
        </w:rPr>
        <w:t>63-100</w:t>
      </w:r>
      <w:r>
        <w:rPr>
          <w:b/>
          <w:bCs/>
        </w:rPr>
        <w:t xml:space="preserve"> </w:t>
      </w:r>
      <w:r w:rsidRPr="009B50DE">
        <w:rPr>
          <w:b/>
          <w:bCs/>
        </w:rPr>
        <w:t>Śrem</w:t>
      </w:r>
    </w:p>
    <w:p w:rsidR="00511894" w:rsidRPr="007C774C" w:rsidRDefault="00511894" w:rsidP="007C774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9B50DE">
        <w:rPr>
          <w:b/>
          <w:bCs/>
        </w:rPr>
        <w:t>BP.271.21.2019.BS/3</w:t>
      </w:r>
      <w:r>
        <w:tab/>
        <w:t xml:space="preserve"> </w:t>
      </w:r>
      <w:r w:rsidRPr="009B50DE">
        <w:t>Śrem</w:t>
      </w:r>
      <w:r>
        <w:t xml:space="preserve"> dnia: </w:t>
      </w:r>
      <w:r w:rsidRPr="009B50DE">
        <w:t>2019-06-19</w:t>
      </w:r>
    </w:p>
    <w:p w:rsidR="00511894" w:rsidRDefault="0051189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511894" w:rsidRDefault="0051189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511894" w:rsidRDefault="0051189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511894" w:rsidRDefault="0051189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9B50DE">
        <w:t>(</w:t>
      </w:r>
      <w:proofErr w:type="spellStart"/>
      <w:r w:rsidRPr="009B50DE">
        <w:t>t.j</w:t>
      </w:r>
      <w:proofErr w:type="spellEnd"/>
      <w:r w:rsidRPr="009B50DE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9B50D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511894" w:rsidRDefault="00511894">
      <w:pPr>
        <w:spacing w:before="120" w:after="120"/>
        <w:jc w:val="center"/>
        <w:rPr>
          <w:b/>
        </w:rPr>
      </w:pPr>
      <w:r w:rsidRPr="009B50DE">
        <w:rPr>
          <w:b/>
        </w:rPr>
        <w:t>Zakup sprzętu sportowego do 13 szkół z terenu gminy Śrem w ramach realizacji projektu Budżetu Obywatelskiego pn. "SPORTOWA SZKOŁA. ZDROWE POKOLENIA".</w:t>
      </w:r>
    </w:p>
    <w:p w:rsidR="00511894" w:rsidRDefault="0051189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11894" w:rsidTr="00C05218">
        <w:trPr>
          <w:cantSplit/>
        </w:trPr>
        <w:tc>
          <w:tcPr>
            <w:tcW w:w="9210" w:type="dxa"/>
          </w:tcPr>
          <w:p w:rsidR="00511894" w:rsidRDefault="00511894" w:rsidP="00C05218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9B50DE">
              <w:rPr>
                <w:b/>
              </w:rPr>
              <w:t>MadiTech</w:t>
            </w:r>
            <w:proofErr w:type="spellEnd"/>
            <w:r w:rsidRPr="009B50DE">
              <w:rPr>
                <w:b/>
              </w:rPr>
              <w:t xml:space="preserve"> Sp. z o.o.</w:t>
            </w:r>
          </w:p>
          <w:p w:rsidR="00511894" w:rsidRDefault="00511894" w:rsidP="00C05218">
            <w:pPr>
              <w:spacing w:line="360" w:lineRule="auto"/>
              <w:ind w:firstLine="284"/>
              <w:jc w:val="both"/>
              <w:rPr>
                <w:b/>
              </w:rPr>
            </w:pPr>
            <w:r w:rsidRPr="009B50DE">
              <w:rPr>
                <w:b/>
              </w:rPr>
              <w:t>Wesoła</w:t>
            </w:r>
            <w:r>
              <w:rPr>
                <w:b/>
              </w:rPr>
              <w:t xml:space="preserve"> </w:t>
            </w:r>
            <w:r w:rsidRPr="009B50DE">
              <w:rPr>
                <w:b/>
              </w:rPr>
              <w:t>51</w:t>
            </w:r>
          </w:p>
          <w:p w:rsidR="00511894" w:rsidRDefault="00511894" w:rsidP="00C05218">
            <w:pPr>
              <w:spacing w:line="360" w:lineRule="auto"/>
              <w:ind w:firstLine="284"/>
              <w:jc w:val="both"/>
              <w:rPr>
                <w:b/>
              </w:rPr>
            </w:pPr>
            <w:r w:rsidRPr="009B50DE">
              <w:rPr>
                <w:b/>
              </w:rPr>
              <w:t>25-363</w:t>
            </w:r>
            <w:r>
              <w:rPr>
                <w:b/>
              </w:rPr>
              <w:t xml:space="preserve"> </w:t>
            </w:r>
            <w:r w:rsidRPr="009B50DE">
              <w:rPr>
                <w:b/>
              </w:rPr>
              <w:t>Kielce</w:t>
            </w:r>
          </w:p>
          <w:p w:rsidR="00511894" w:rsidRDefault="00511894" w:rsidP="00C0521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11894" w:rsidRDefault="00511894" w:rsidP="00C05218">
            <w:pPr>
              <w:spacing w:line="360" w:lineRule="auto"/>
              <w:ind w:firstLine="284"/>
              <w:jc w:val="both"/>
              <w:rPr>
                <w:b/>
              </w:rPr>
            </w:pPr>
            <w:r w:rsidRPr="009B50DE">
              <w:t>Zakup sprzętu sportowego do 13 szkół z terenu gminy Śrem w ramach realizacji projektu Budżetu Obywatelskiego pn. "SPORTOWA SZKOŁA. ZDROWE POKOLENIA".</w:t>
            </w:r>
            <w:r>
              <w:t xml:space="preserve"> za cenę </w:t>
            </w:r>
            <w:r w:rsidRPr="009B50DE">
              <w:rPr>
                <w:b/>
              </w:rPr>
              <w:t>215 000.00 zł</w:t>
            </w:r>
          </w:p>
          <w:p w:rsidR="00511894" w:rsidRDefault="00511894" w:rsidP="00C0521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11894" w:rsidRPr="009B50DE" w:rsidRDefault="00511894" w:rsidP="00C05218">
            <w:pPr>
              <w:spacing w:line="360" w:lineRule="auto"/>
              <w:ind w:firstLine="284"/>
              <w:jc w:val="both"/>
            </w:pPr>
            <w:r w:rsidRPr="009B50DE">
              <w:t>Uzasadnienie prawne: art. 91 ust. 1 ustawy PZP.</w:t>
            </w:r>
          </w:p>
          <w:p w:rsidR="00511894" w:rsidRDefault="00511894" w:rsidP="00981247">
            <w:pPr>
              <w:spacing w:line="360" w:lineRule="auto"/>
              <w:ind w:firstLine="284"/>
              <w:jc w:val="both"/>
            </w:pPr>
            <w:r w:rsidRPr="009B50DE">
              <w:t xml:space="preserve">Uzasadnienie faktyczne: </w:t>
            </w:r>
            <w:r w:rsidR="00981247">
              <w:t>Jedyna złożona</w:t>
            </w:r>
            <w:r w:rsidRPr="009B50DE">
              <w:t xml:space="preserve"> ofert</w:t>
            </w:r>
            <w:r w:rsidR="00981247">
              <w:t>a</w:t>
            </w:r>
            <w:r w:rsidRPr="009B50DE">
              <w:t xml:space="preserve"> w postępowaniu, która jest w pełni zgodna z SIWZ.</w:t>
            </w:r>
          </w:p>
        </w:tc>
      </w:tr>
    </w:tbl>
    <w:p w:rsidR="00511894" w:rsidRDefault="00511894" w:rsidP="000B6515">
      <w:pPr>
        <w:spacing w:before="120" w:after="120"/>
        <w:jc w:val="both"/>
        <w:rPr>
          <w:color w:val="000000"/>
        </w:rPr>
      </w:pPr>
    </w:p>
    <w:p w:rsidR="007C774C" w:rsidRDefault="007C774C" w:rsidP="000B6515">
      <w:pPr>
        <w:spacing w:before="120" w:after="120"/>
        <w:jc w:val="both"/>
        <w:rPr>
          <w:color w:val="000000"/>
        </w:rPr>
      </w:pPr>
    </w:p>
    <w:p w:rsidR="007C774C" w:rsidRDefault="007C774C" w:rsidP="000B6515">
      <w:pPr>
        <w:spacing w:before="120" w:after="120"/>
        <w:jc w:val="both"/>
        <w:rPr>
          <w:color w:val="000000"/>
        </w:rPr>
      </w:pPr>
    </w:p>
    <w:p w:rsidR="007C774C" w:rsidRDefault="007C774C" w:rsidP="000B6515">
      <w:pPr>
        <w:spacing w:before="120" w:after="120"/>
        <w:jc w:val="both"/>
        <w:rPr>
          <w:color w:val="000000"/>
        </w:rPr>
      </w:pPr>
    </w:p>
    <w:p w:rsidR="00981247" w:rsidRDefault="00981247" w:rsidP="000B6515">
      <w:pPr>
        <w:spacing w:before="120" w:after="120"/>
        <w:jc w:val="both"/>
        <w:rPr>
          <w:color w:val="000000"/>
        </w:rPr>
      </w:pPr>
    </w:p>
    <w:p w:rsidR="00981247" w:rsidRDefault="00981247" w:rsidP="000B6515">
      <w:pPr>
        <w:spacing w:before="120" w:after="120"/>
        <w:jc w:val="both"/>
        <w:rPr>
          <w:color w:val="000000"/>
        </w:rPr>
      </w:pPr>
    </w:p>
    <w:p w:rsidR="00511894" w:rsidRDefault="00511894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511894" w:rsidRPr="005811DF" w:rsidTr="00511894">
        <w:tc>
          <w:tcPr>
            <w:tcW w:w="461" w:type="pct"/>
            <w:vAlign w:val="center"/>
          </w:tcPr>
          <w:p w:rsidR="00511894" w:rsidRPr="005811DF" w:rsidRDefault="005118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511894" w:rsidRPr="005811DF" w:rsidRDefault="005118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11894" w:rsidRPr="005811DF" w:rsidRDefault="0051189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511894" w:rsidRPr="005811DF" w:rsidRDefault="005118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0D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511894" w:rsidRPr="005811DF" w:rsidRDefault="005118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0DE">
              <w:rPr>
                <w:rFonts w:ascii="Times New Roman" w:hAnsi="Times New Roman" w:cs="Times New Roman"/>
                <w:sz w:val="18"/>
                <w:szCs w:val="18"/>
              </w:rPr>
              <w:t>Termin realizacji zamówienia</w:t>
            </w:r>
          </w:p>
        </w:tc>
        <w:tc>
          <w:tcPr>
            <w:tcW w:w="1075" w:type="pct"/>
            <w:vAlign w:val="center"/>
          </w:tcPr>
          <w:p w:rsidR="00511894" w:rsidRPr="005811DF" w:rsidRDefault="005118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11894" w:rsidRPr="005811DF" w:rsidTr="00511894">
        <w:tc>
          <w:tcPr>
            <w:tcW w:w="461" w:type="pct"/>
            <w:vAlign w:val="center"/>
          </w:tcPr>
          <w:p w:rsidR="00511894" w:rsidRPr="005811DF" w:rsidRDefault="00511894" w:rsidP="00C05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0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511894" w:rsidRPr="005811DF" w:rsidRDefault="00511894" w:rsidP="00C052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50DE">
              <w:rPr>
                <w:rFonts w:ascii="Times New Roman" w:hAnsi="Times New Roman" w:cs="Times New Roman"/>
                <w:bCs/>
                <w:sz w:val="18"/>
                <w:szCs w:val="18"/>
              </w:rPr>
              <w:t>MadiTech</w:t>
            </w:r>
            <w:proofErr w:type="spellEnd"/>
            <w:r w:rsidRPr="009B50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511894" w:rsidRPr="005811DF" w:rsidRDefault="00511894" w:rsidP="00C052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0DE">
              <w:rPr>
                <w:rFonts w:ascii="Times New Roman" w:hAnsi="Times New Roman" w:cs="Times New Roman"/>
                <w:bCs/>
                <w:sz w:val="18"/>
                <w:szCs w:val="18"/>
              </w:rPr>
              <w:t>Wesoła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50DE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1894" w:rsidRPr="005811DF" w:rsidRDefault="00511894" w:rsidP="00C052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50DE">
              <w:rPr>
                <w:rFonts w:ascii="Times New Roman" w:hAnsi="Times New Roman" w:cs="Times New Roman"/>
                <w:bCs/>
                <w:sz w:val="18"/>
                <w:szCs w:val="18"/>
              </w:rPr>
              <w:t>25-363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50DE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511894" w:rsidRPr="005811DF" w:rsidRDefault="00511894" w:rsidP="00C05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50D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511894" w:rsidRPr="005811DF" w:rsidRDefault="00511894" w:rsidP="00C05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0D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511894" w:rsidRPr="005811DF" w:rsidRDefault="00511894" w:rsidP="00C05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0D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511894" w:rsidRPr="005811DF" w:rsidRDefault="00511894" w:rsidP="00C05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50D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511894" w:rsidRDefault="0051189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511894">
        <w:tc>
          <w:tcPr>
            <w:tcW w:w="941" w:type="dxa"/>
            <w:shd w:val="clear" w:color="auto" w:fill="F3F3F3"/>
            <w:vAlign w:val="center"/>
          </w:tcPr>
          <w:p w:rsidR="00511894" w:rsidRDefault="0051189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511894" w:rsidRDefault="0051189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511894" w:rsidRDefault="0051189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511894">
        <w:tc>
          <w:tcPr>
            <w:tcW w:w="941" w:type="dxa"/>
            <w:vAlign w:val="center"/>
          </w:tcPr>
          <w:p w:rsidR="00511894" w:rsidRDefault="00511894">
            <w:r w:rsidRPr="009B50DE">
              <w:t>0</w:t>
            </w:r>
          </w:p>
        </w:tc>
        <w:tc>
          <w:tcPr>
            <w:tcW w:w="2796" w:type="dxa"/>
            <w:vAlign w:val="center"/>
          </w:tcPr>
          <w:p w:rsidR="00511894" w:rsidRDefault="00511894"/>
          <w:p w:rsidR="00511894" w:rsidRDefault="00511894"/>
          <w:p w:rsidR="00511894" w:rsidRDefault="00511894">
            <w:r>
              <w:t xml:space="preserve">  </w:t>
            </w:r>
          </w:p>
          <w:p w:rsidR="00511894" w:rsidRDefault="0051189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511894" w:rsidRDefault="00511894"/>
          <w:p w:rsidR="00511894" w:rsidRDefault="00511894">
            <w:pPr>
              <w:jc w:val="both"/>
            </w:pPr>
          </w:p>
        </w:tc>
      </w:tr>
    </w:tbl>
    <w:p w:rsidR="00511894" w:rsidRDefault="00511894">
      <w:pPr>
        <w:spacing w:before="120" w:after="120"/>
        <w:jc w:val="both"/>
        <w:rPr>
          <w:color w:val="000000"/>
          <w:sz w:val="16"/>
          <w:szCs w:val="16"/>
        </w:rPr>
      </w:pPr>
    </w:p>
    <w:p w:rsidR="00511894" w:rsidRDefault="0051189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511894">
        <w:tc>
          <w:tcPr>
            <w:tcW w:w="941" w:type="dxa"/>
            <w:shd w:val="clear" w:color="auto" w:fill="F3F3F3"/>
            <w:vAlign w:val="center"/>
          </w:tcPr>
          <w:p w:rsidR="00511894" w:rsidRDefault="0051189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511894" w:rsidRDefault="0051189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511894" w:rsidRDefault="0051189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511894">
        <w:tc>
          <w:tcPr>
            <w:tcW w:w="941" w:type="dxa"/>
            <w:vAlign w:val="center"/>
          </w:tcPr>
          <w:p w:rsidR="00511894" w:rsidRDefault="00511894">
            <w:r w:rsidRPr="009B50DE">
              <w:t>0</w:t>
            </w:r>
          </w:p>
        </w:tc>
        <w:tc>
          <w:tcPr>
            <w:tcW w:w="2796" w:type="dxa"/>
            <w:vAlign w:val="center"/>
          </w:tcPr>
          <w:p w:rsidR="00511894" w:rsidRDefault="00511894">
            <w:pPr>
              <w:jc w:val="both"/>
            </w:pPr>
          </w:p>
          <w:p w:rsidR="00511894" w:rsidRDefault="0051189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511894" w:rsidRDefault="0051189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511894" w:rsidRDefault="00511894">
            <w:pPr>
              <w:jc w:val="both"/>
              <w:rPr>
                <w:sz w:val="20"/>
                <w:szCs w:val="20"/>
              </w:rPr>
            </w:pPr>
          </w:p>
          <w:p w:rsidR="00511894" w:rsidRDefault="00511894">
            <w:pPr>
              <w:jc w:val="both"/>
            </w:pPr>
          </w:p>
        </w:tc>
      </w:tr>
    </w:tbl>
    <w:p w:rsidR="00511894" w:rsidRDefault="00511894">
      <w:pPr>
        <w:pStyle w:val="Tekstpodstawowy"/>
        <w:rPr>
          <w:sz w:val="16"/>
          <w:szCs w:val="16"/>
        </w:rPr>
      </w:pPr>
    </w:p>
    <w:p w:rsidR="00511894" w:rsidRDefault="0051189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511894" w:rsidRPr="00EF36C3" w:rsidRDefault="0051189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511894" w:rsidRDefault="00511894" w:rsidP="00AD5B8D">
      <w:pPr>
        <w:spacing w:line="360" w:lineRule="auto"/>
        <w:jc w:val="both"/>
        <w:rPr>
          <w:bCs/>
        </w:rPr>
      </w:pPr>
    </w:p>
    <w:p w:rsidR="00511894" w:rsidRDefault="0051189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11894" w:rsidRDefault="0051189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511894" w:rsidRDefault="0051189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511894" w:rsidRDefault="00511894">
      <w:pPr>
        <w:spacing w:before="120" w:after="120"/>
        <w:ind w:left="4680"/>
        <w:jc w:val="center"/>
        <w:rPr>
          <w:vertAlign w:val="superscript"/>
        </w:rPr>
        <w:sectPr w:rsidR="00511894" w:rsidSect="0051189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9B50DE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9B50DE">
        <w:rPr>
          <w:vertAlign w:val="superscript"/>
        </w:rPr>
        <w:t>Baum</w:t>
      </w:r>
    </w:p>
    <w:p w:rsidR="00511894" w:rsidRDefault="00511894">
      <w:pPr>
        <w:spacing w:before="120" w:after="120"/>
        <w:ind w:left="4680"/>
        <w:jc w:val="center"/>
        <w:rPr>
          <w:bCs/>
          <w:vertAlign w:val="superscript"/>
        </w:rPr>
      </w:pPr>
    </w:p>
    <w:sectPr w:rsidR="00511894" w:rsidSect="0051189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894" w:rsidRDefault="00511894">
      <w:r>
        <w:separator/>
      </w:r>
    </w:p>
  </w:endnote>
  <w:endnote w:type="continuationSeparator" w:id="0">
    <w:p w:rsidR="00511894" w:rsidRDefault="00511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894" w:rsidRDefault="005118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894" w:rsidRDefault="0051189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511894" w:rsidRDefault="00511894">
    <w:pPr>
      <w:pStyle w:val="Stopka"/>
      <w:tabs>
        <w:tab w:val="clear" w:pos="4536"/>
      </w:tabs>
      <w:jc w:val="center"/>
      <w:rPr>
        <w:sz w:val="18"/>
        <w:szCs w:val="18"/>
      </w:rPr>
    </w:pPr>
  </w:p>
  <w:p w:rsidR="00511894" w:rsidRDefault="0051189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894" w:rsidRDefault="0051189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0DE" w:rsidRDefault="009B50DE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0DE" w:rsidRDefault="009B50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894" w:rsidRDefault="00511894">
      <w:r>
        <w:separator/>
      </w:r>
    </w:p>
  </w:footnote>
  <w:footnote w:type="continuationSeparator" w:id="0">
    <w:p w:rsidR="00511894" w:rsidRDefault="005118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894" w:rsidRDefault="005118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894" w:rsidRDefault="005118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894" w:rsidRDefault="0051189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0DE" w:rsidRDefault="009B50DE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0DE" w:rsidRDefault="009B50DE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0DE" w:rsidRDefault="009B50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066"/>
    <w:rsid w:val="00027BB4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11894"/>
    <w:rsid w:val="005652D5"/>
    <w:rsid w:val="005811DF"/>
    <w:rsid w:val="00596F83"/>
    <w:rsid w:val="0060301B"/>
    <w:rsid w:val="00654E82"/>
    <w:rsid w:val="0068637A"/>
    <w:rsid w:val="006B7962"/>
    <w:rsid w:val="006F0507"/>
    <w:rsid w:val="007C774C"/>
    <w:rsid w:val="007D6066"/>
    <w:rsid w:val="007E5104"/>
    <w:rsid w:val="007E7D8F"/>
    <w:rsid w:val="00802201"/>
    <w:rsid w:val="008113FF"/>
    <w:rsid w:val="008569BA"/>
    <w:rsid w:val="008C0372"/>
    <w:rsid w:val="00917FEB"/>
    <w:rsid w:val="00953D9A"/>
    <w:rsid w:val="00981247"/>
    <w:rsid w:val="009B50DE"/>
    <w:rsid w:val="00AD5B8D"/>
    <w:rsid w:val="00AE6513"/>
    <w:rsid w:val="00B37924"/>
    <w:rsid w:val="00BA1245"/>
    <w:rsid w:val="00D01EAC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351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1900-12-31T22:00:00Z</cp:lastPrinted>
  <dcterms:created xsi:type="dcterms:W3CDTF">2019-06-19T06:52:00Z</dcterms:created>
  <dcterms:modified xsi:type="dcterms:W3CDTF">2019-06-19T07:15:00Z</dcterms:modified>
</cp:coreProperties>
</file>