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0FD" w:rsidRDefault="00E820FD">
      <w:pPr>
        <w:rPr>
          <w:b/>
          <w:bCs/>
          <w:sz w:val="24"/>
        </w:rPr>
      </w:pPr>
      <w:r w:rsidRPr="007A03AA">
        <w:rPr>
          <w:b/>
          <w:bCs/>
          <w:sz w:val="24"/>
        </w:rPr>
        <w:t>Gmina Śrem</w:t>
      </w:r>
    </w:p>
    <w:p w:rsidR="00E820FD" w:rsidRDefault="00E820FD">
      <w:pPr>
        <w:rPr>
          <w:b/>
          <w:bCs/>
          <w:sz w:val="24"/>
        </w:rPr>
      </w:pPr>
      <w:r w:rsidRPr="007A03AA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7A03AA">
        <w:rPr>
          <w:b/>
          <w:bCs/>
          <w:sz w:val="24"/>
        </w:rPr>
        <w:t>1</w:t>
      </w:r>
    </w:p>
    <w:p w:rsidR="00E820FD" w:rsidRDefault="00E820FD">
      <w:pPr>
        <w:rPr>
          <w:b/>
          <w:bCs/>
          <w:sz w:val="24"/>
        </w:rPr>
      </w:pPr>
      <w:r w:rsidRPr="007A03AA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7A03AA">
        <w:rPr>
          <w:b/>
          <w:bCs/>
          <w:sz w:val="24"/>
        </w:rPr>
        <w:t>Śrem</w:t>
      </w:r>
    </w:p>
    <w:p w:rsidR="00E820FD" w:rsidRDefault="00E820F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820FD" w:rsidRDefault="00E820FD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820FD" w:rsidRDefault="00E820FD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7A03AA">
        <w:rPr>
          <w:b/>
          <w:bCs/>
          <w:sz w:val="24"/>
        </w:rPr>
        <w:t>BP.271.20.2019.BS/4</w:t>
      </w:r>
      <w:r>
        <w:rPr>
          <w:sz w:val="24"/>
        </w:rPr>
        <w:tab/>
        <w:t xml:space="preserve"> </w:t>
      </w:r>
      <w:r w:rsidRPr="007A03AA">
        <w:rPr>
          <w:sz w:val="24"/>
        </w:rPr>
        <w:t>Śrem</w:t>
      </w:r>
      <w:r>
        <w:rPr>
          <w:sz w:val="24"/>
        </w:rPr>
        <w:t xml:space="preserve"> dnia: </w:t>
      </w:r>
      <w:r w:rsidRPr="007A03AA">
        <w:rPr>
          <w:sz w:val="24"/>
        </w:rPr>
        <w:t>2019-06-04</w:t>
      </w:r>
    </w:p>
    <w:p w:rsidR="00E820FD" w:rsidRDefault="00E820F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820FD" w:rsidRDefault="00E820F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820FD" w:rsidRDefault="00E820F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820FD" w:rsidRDefault="00E820F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820FD" w:rsidRDefault="00E820FD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E820FD" w:rsidRDefault="00E820FD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E820FD" w:rsidRDefault="00E820F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E820FD" w:rsidRDefault="00E820F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820FD" w:rsidRDefault="00E820FD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E820FD" w:rsidRDefault="00E820FD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ustawy z dnia 29 stycznia 2004 roku Prawo Zamówień Publicznych </w:t>
      </w:r>
      <w:r w:rsidRPr="007A03AA">
        <w:rPr>
          <w:sz w:val="24"/>
          <w:szCs w:val="24"/>
        </w:rPr>
        <w:t>(</w:t>
      </w:r>
      <w:proofErr w:type="spellStart"/>
      <w:r w:rsidRPr="007A03AA">
        <w:rPr>
          <w:sz w:val="24"/>
          <w:szCs w:val="24"/>
        </w:rPr>
        <w:t>t.j</w:t>
      </w:r>
      <w:proofErr w:type="spellEnd"/>
      <w:r w:rsidRPr="007A03AA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7A03AA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E820FD" w:rsidRDefault="00E820FD">
      <w:pPr>
        <w:spacing w:line="360" w:lineRule="auto"/>
        <w:jc w:val="both"/>
        <w:rPr>
          <w:sz w:val="24"/>
        </w:rPr>
      </w:pPr>
      <w:r w:rsidRPr="007A03AA">
        <w:rPr>
          <w:b/>
          <w:sz w:val="24"/>
        </w:rPr>
        <w:t>Budowa siłowni w Mechlinie - II przetarg</w:t>
      </w:r>
      <w:r>
        <w:rPr>
          <w:sz w:val="24"/>
        </w:rPr>
        <w:t>,</w:t>
      </w:r>
    </w:p>
    <w:p w:rsidR="00E820FD" w:rsidRDefault="00E820FD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Pr="007A03AA">
        <w:rPr>
          <w:sz w:val="24"/>
        </w:rPr>
        <w:t>cena przewyższa przeznaczoną kwotę</w:t>
      </w:r>
      <w:r>
        <w:rPr>
          <w:sz w:val="24"/>
        </w:rPr>
        <w:t>.</w:t>
      </w:r>
    </w:p>
    <w:p w:rsidR="00E820FD" w:rsidRPr="005644C6" w:rsidRDefault="00E820FD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E820FD" w:rsidRDefault="00E820FD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E820FD" w:rsidRPr="00020DF5" w:rsidRDefault="00E820FD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E820FD" w:rsidRDefault="00E820FD">
      <w:pPr>
        <w:spacing w:line="360" w:lineRule="auto"/>
        <w:jc w:val="both"/>
        <w:rPr>
          <w:sz w:val="24"/>
        </w:rPr>
      </w:pPr>
      <w:r w:rsidRPr="007A03AA">
        <w:rPr>
          <w:sz w:val="24"/>
        </w:rPr>
        <w:t>Cena jaką zaproponowano w najniższej ofercie (289 341.38 zł) znacznie przewyższa kwotę jaką Zamawiający jest w stanie przeznaczyć na sfinansowanie zadania (196 400.00 zł). Zamawiający nie ma możliwości zwiększenia środków na realizację przedmiotowego zamówienia.</w:t>
      </w:r>
    </w:p>
    <w:p w:rsidR="00E820FD" w:rsidRPr="00E820FD" w:rsidRDefault="00E820FD" w:rsidP="00E820FD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E820FD" w:rsidRDefault="00E820FD">
      <w:pPr>
        <w:spacing w:line="360" w:lineRule="auto"/>
        <w:jc w:val="right"/>
        <w:rPr>
          <w:sz w:val="24"/>
        </w:rPr>
        <w:sectPr w:rsidR="00E820FD" w:rsidSect="00E820F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  <w:r w:rsidRPr="007A03AA">
        <w:rPr>
          <w:sz w:val="24"/>
        </w:rPr>
        <w:t>mgr Sławomir</w:t>
      </w:r>
      <w:r>
        <w:rPr>
          <w:sz w:val="24"/>
        </w:rPr>
        <w:t xml:space="preserve"> </w:t>
      </w:r>
      <w:r w:rsidRPr="007A03AA">
        <w:rPr>
          <w:sz w:val="24"/>
        </w:rPr>
        <w:t>Baum</w:t>
      </w:r>
    </w:p>
    <w:p w:rsidR="00E820FD" w:rsidRDefault="00E820FD" w:rsidP="00E820FD">
      <w:pPr>
        <w:spacing w:line="360" w:lineRule="auto"/>
        <w:rPr>
          <w:i/>
          <w:sz w:val="24"/>
        </w:rPr>
      </w:pPr>
      <w:bookmarkStart w:id="0" w:name="_GoBack"/>
      <w:bookmarkEnd w:id="0"/>
    </w:p>
    <w:sectPr w:rsidR="00E820FD" w:rsidSect="00E820F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0FD" w:rsidRDefault="00E820FD">
      <w:r>
        <w:separator/>
      </w:r>
    </w:p>
  </w:endnote>
  <w:endnote w:type="continuationSeparator" w:id="0">
    <w:p w:rsidR="00E820FD" w:rsidRDefault="00E82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0FD" w:rsidRDefault="00E820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820FD" w:rsidRDefault="00E820F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0FD" w:rsidRDefault="00E820F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6QW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7y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"/>
          </w:pict>
        </mc:Fallback>
      </mc:AlternateContent>
    </w:r>
  </w:p>
  <w:p w:rsidR="00E820FD" w:rsidRDefault="00E820FD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0FD" w:rsidRDefault="00E820F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820FD" w:rsidRDefault="00E820FD">
    <w:pPr>
      <w:pStyle w:val="Stopka"/>
      <w:tabs>
        <w:tab w:val="clear" w:pos="4536"/>
      </w:tabs>
      <w:jc w:val="center"/>
    </w:pPr>
  </w:p>
  <w:p w:rsidR="00E820FD" w:rsidRDefault="00E820F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E820F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20F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0FD" w:rsidRDefault="00E820FD">
      <w:r>
        <w:separator/>
      </w:r>
    </w:p>
  </w:footnote>
  <w:footnote w:type="continuationSeparator" w:id="0">
    <w:p w:rsidR="00E820FD" w:rsidRDefault="00E82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0FD" w:rsidRDefault="00E820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0FD" w:rsidRDefault="00E820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0FD" w:rsidRDefault="00E820FD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3AA" w:rsidRDefault="007A03AA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3AA" w:rsidRDefault="007A03AA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3AA" w:rsidRDefault="007A03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846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5C4846"/>
    <w:rsid w:val="006E6C0F"/>
    <w:rsid w:val="007A03AA"/>
    <w:rsid w:val="007A2D48"/>
    <w:rsid w:val="008A6EBA"/>
    <w:rsid w:val="009553F8"/>
    <w:rsid w:val="00A86662"/>
    <w:rsid w:val="00AF7988"/>
    <w:rsid w:val="00B1578C"/>
    <w:rsid w:val="00BA77A9"/>
    <w:rsid w:val="00BF7AFB"/>
    <w:rsid w:val="00CC422D"/>
    <w:rsid w:val="00CE52C3"/>
    <w:rsid w:val="00E820FD"/>
    <w:rsid w:val="00E956B9"/>
    <w:rsid w:val="00EB304B"/>
    <w:rsid w:val="00F409C4"/>
    <w:rsid w:val="00FB2936"/>
    <w:rsid w:val="00FD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3</cp:revision>
  <cp:lastPrinted>2019-06-04T06:14:00Z</cp:lastPrinted>
  <dcterms:created xsi:type="dcterms:W3CDTF">2019-06-04T06:15:00Z</dcterms:created>
  <dcterms:modified xsi:type="dcterms:W3CDTF">2019-06-04T06:16:00Z</dcterms:modified>
</cp:coreProperties>
</file>