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9481A">
      <w:pPr>
        <w:pStyle w:val="pkt"/>
        <w:ind w:left="0" w:firstLine="0"/>
        <w:rPr>
          <w:b/>
        </w:rPr>
      </w:pPr>
      <w:r w:rsidRPr="0079481A">
        <w:rPr>
          <w:b/>
        </w:rPr>
        <w:t>Gmina Śrem</w:t>
      </w:r>
    </w:p>
    <w:p w:rsidR="00EB7871" w:rsidRPr="003209A8" w:rsidRDefault="0079481A">
      <w:pPr>
        <w:pStyle w:val="pkt"/>
        <w:ind w:left="0" w:firstLine="0"/>
        <w:rPr>
          <w:b/>
        </w:rPr>
      </w:pPr>
      <w:r w:rsidRPr="0079481A">
        <w:rPr>
          <w:b/>
        </w:rPr>
        <w:t>Plac 20 Października</w:t>
      </w:r>
      <w:r w:rsidR="00EB7871" w:rsidRPr="003209A8">
        <w:rPr>
          <w:b/>
        </w:rPr>
        <w:t xml:space="preserve"> </w:t>
      </w:r>
      <w:r w:rsidRPr="0079481A">
        <w:rPr>
          <w:b/>
        </w:rPr>
        <w:t>1</w:t>
      </w:r>
      <w:r w:rsidR="00EB7871" w:rsidRPr="003209A8">
        <w:rPr>
          <w:b/>
        </w:rPr>
        <w:t xml:space="preserve"> </w:t>
      </w:r>
    </w:p>
    <w:p w:rsidR="00EB7871" w:rsidRPr="003209A8" w:rsidRDefault="0079481A">
      <w:pPr>
        <w:pStyle w:val="pkt"/>
        <w:ind w:left="0" w:firstLine="0"/>
        <w:rPr>
          <w:b/>
        </w:rPr>
      </w:pPr>
      <w:r w:rsidRPr="0079481A">
        <w:rPr>
          <w:b/>
        </w:rPr>
        <w:t>63-100</w:t>
      </w:r>
      <w:r w:rsidR="00EB7871" w:rsidRPr="003209A8">
        <w:rPr>
          <w:b/>
        </w:rPr>
        <w:t xml:space="preserve"> </w:t>
      </w:r>
      <w:r w:rsidRPr="0079481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9481A" w:rsidRPr="0079481A">
        <w:rPr>
          <w:b/>
        </w:rPr>
        <w:t>BP.271.17.2019.BS</w:t>
      </w:r>
      <w:r w:rsidRPr="003209A8">
        <w:tab/>
      </w:r>
      <w:r w:rsidR="0079481A" w:rsidRPr="0079481A">
        <w:t>Śrem</w:t>
      </w:r>
      <w:r w:rsidRPr="003209A8">
        <w:t xml:space="preserve">, </w:t>
      </w:r>
      <w:r w:rsidR="0079481A" w:rsidRPr="0079481A">
        <w:t>2019-04-11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79481A" w:rsidRPr="0079481A">
        <w:rPr>
          <w:b/>
          <w:sz w:val="32"/>
          <w:szCs w:val="32"/>
        </w:rPr>
        <w:t>Pielęgnacja, konserwacja i bieżące utrzymanie zieleni w Parku Śremskich Odlewników (cz. I) w Miejskim Parku im. Powstańców Wielkopolskich w Śremie (cz. II) w Miejskim Parku Ekologicznym im. W. Puchalskiego w Śremie (cz. III)  wzdłuż ciągu pieszo-rowerowego nad rzeką Wartą - Promenada oraz ul. Nadbrzeżna w Śremie (cz. IV)</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rsidP="00AB6F01">
      <w:pPr>
        <w:rPr>
          <w:b/>
          <w:sz w:val="32"/>
          <w:szCs w:val="32"/>
        </w:rPr>
      </w:pPr>
    </w:p>
    <w:p w:rsidR="00020FF3" w:rsidRPr="00876900" w:rsidRDefault="00FC0873" w:rsidP="009838C7">
      <w:pPr>
        <w:jc w:val="both"/>
      </w:pPr>
      <w:r w:rsidRPr="00627ED2">
        <w:t>Postępowanie o udzielenie zamówienia prowadzone jest na podstawie ustawy z dnia 29 stycznia 2004 roku Prawo zamówień publi</w:t>
      </w:r>
      <w:r>
        <w:t xml:space="preserve">cznych </w:t>
      </w:r>
      <w:r w:rsidR="0079481A" w:rsidRPr="0079481A">
        <w:t>(</w:t>
      </w:r>
      <w:proofErr w:type="spellStart"/>
      <w:r w:rsidR="0079481A" w:rsidRPr="0079481A">
        <w:t>t.j</w:t>
      </w:r>
      <w:proofErr w:type="spellEnd"/>
      <w:r w:rsidR="0079481A" w:rsidRPr="0079481A">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9481A">
      <w:pPr>
        <w:ind w:left="5940"/>
      </w:pPr>
      <w:r w:rsidRPr="0079481A">
        <w:t>2019-04-11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9481A">
      <w:pPr>
        <w:ind w:left="5940"/>
      </w:pPr>
      <w:r w:rsidRPr="0079481A">
        <w:t>Sławomir Baum</w:t>
      </w:r>
    </w:p>
    <w:p w:rsidR="009838C7" w:rsidRPr="00876900" w:rsidRDefault="00EB7871" w:rsidP="003C78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79481A" w:rsidRPr="0079481A">
        <w:t>Gmina Śrem</w:t>
      </w:r>
    </w:p>
    <w:p w:rsidR="009838C7" w:rsidRPr="00516BCE" w:rsidRDefault="009838C7" w:rsidP="001644FA">
      <w:pPr>
        <w:pStyle w:val="Tekstpodstawowy"/>
        <w:spacing w:after="0" w:line="276" w:lineRule="auto"/>
        <w:ind w:left="360"/>
      </w:pPr>
      <w:r>
        <w:t xml:space="preserve"> </w:t>
      </w:r>
      <w:r w:rsidR="0079481A" w:rsidRPr="0079481A">
        <w:t>Plac 20 Października</w:t>
      </w:r>
      <w:r w:rsidRPr="00516BCE">
        <w:t xml:space="preserve"> </w:t>
      </w:r>
      <w:r w:rsidR="0079481A" w:rsidRPr="0079481A">
        <w:t>1</w:t>
      </w:r>
      <w:r w:rsidRPr="00516BCE">
        <w:t xml:space="preserve"> </w:t>
      </w:r>
    </w:p>
    <w:p w:rsidR="008B60B4" w:rsidRDefault="009838C7" w:rsidP="008B60B4">
      <w:pPr>
        <w:pStyle w:val="Tekstpodstawowy"/>
        <w:spacing w:after="0" w:line="276" w:lineRule="auto"/>
        <w:ind w:left="360"/>
      </w:pPr>
      <w:r>
        <w:t xml:space="preserve"> </w:t>
      </w:r>
      <w:r w:rsidR="0079481A" w:rsidRPr="0079481A">
        <w:t>63-100</w:t>
      </w:r>
      <w:r w:rsidRPr="00516BCE">
        <w:t xml:space="preserve"> </w:t>
      </w:r>
      <w:r w:rsidR="0079481A" w:rsidRPr="0079481A">
        <w:t>Śrem</w:t>
      </w:r>
    </w:p>
    <w:p w:rsidR="008B60B4" w:rsidRPr="00EE0EF9" w:rsidRDefault="008B60B4" w:rsidP="008B60B4">
      <w:pPr>
        <w:pStyle w:val="Tekstpodstawowy"/>
        <w:spacing w:after="0" w:line="276" w:lineRule="auto"/>
        <w:ind w:left="360"/>
        <w:rPr>
          <w:lang w:val="en-GB"/>
        </w:rPr>
      </w:pPr>
      <w:r>
        <w:t xml:space="preserve"> </w:t>
      </w:r>
      <w:r w:rsidRPr="00EE0EF9">
        <w:rPr>
          <w:lang w:val="en-GB"/>
        </w:rPr>
        <w:t xml:space="preserve">Tel.: </w:t>
      </w:r>
      <w:r w:rsidR="0079481A" w:rsidRPr="0079481A">
        <w:rPr>
          <w:lang w:val="en-GB"/>
        </w:rPr>
        <w:t>61</w:t>
      </w:r>
      <w:r w:rsidRPr="00EE0EF9">
        <w:rPr>
          <w:lang w:val="en-GB"/>
        </w:rPr>
        <w:t xml:space="preserve"> </w:t>
      </w:r>
      <w:r w:rsidR="0079481A" w:rsidRPr="0079481A">
        <w:rPr>
          <w:lang w:val="en-GB"/>
        </w:rPr>
        <w:t>612835225</w:t>
      </w:r>
    </w:p>
    <w:p w:rsidR="008B60B4" w:rsidRPr="00EE0EF9" w:rsidRDefault="008B60B4" w:rsidP="008B60B4">
      <w:pPr>
        <w:pStyle w:val="Tekstpodstawowy"/>
        <w:spacing w:after="0" w:line="276" w:lineRule="auto"/>
        <w:ind w:left="360"/>
        <w:rPr>
          <w:lang w:val="en-GB"/>
        </w:rPr>
      </w:pPr>
      <w:r w:rsidRPr="00EE0EF9">
        <w:rPr>
          <w:lang w:val="en-GB"/>
        </w:rPr>
        <w:t xml:space="preserve"> </w:t>
      </w:r>
      <w:proofErr w:type="spellStart"/>
      <w:r w:rsidRPr="00EE0EF9">
        <w:rPr>
          <w:lang w:val="en-GB"/>
        </w:rPr>
        <w:t>Faks</w:t>
      </w:r>
      <w:proofErr w:type="spellEnd"/>
      <w:r w:rsidRPr="00EE0EF9">
        <w:rPr>
          <w:lang w:val="en-GB"/>
        </w:rPr>
        <w:t xml:space="preserve">: </w:t>
      </w:r>
      <w:r w:rsidR="0079481A" w:rsidRPr="0079481A">
        <w:rPr>
          <w:lang w:val="en-GB"/>
        </w:rPr>
        <w:t>61</w:t>
      </w:r>
      <w:r w:rsidRPr="00EE0EF9">
        <w:rPr>
          <w:sz w:val="18"/>
          <w:szCs w:val="18"/>
          <w:lang w:val="en-GB"/>
        </w:rPr>
        <w:t xml:space="preserve"> </w:t>
      </w:r>
      <w:r w:rsidR="0079481A" w:rsidRPr="0079481A">
        <w:rPr>
          <w:sz w:val="18"/>
          <w:szCs w:val="18"/>
          <w:lang w:val="en-GB"/>
        </w:rPr>
        <w:t>2835337</w:t>
      </w:r>
    </w:p>
    <w:p w:rsidR="000E7443" w:rsidRPr="00EE0EF9" w:rsidRDefault="000E7443" w:rsidP="001644FA">
      <w:pPr>
        <w:pStyle w:val="Tekstpodstawowy"/>
        <w:spacing w:after="0" w:line="276" w:lineRule="auto"/>
        <w:ind w:left="360"/>
        <w:rPr>
          <w:lang w:val="en-GB"/>
        </w:rPr>
      </w:pPr>
      <w:r w:rsidRPr="00EE0EF9">
        <w:rPr>
          <w:lang w:val="en-GB"/>
        </w:rPr>
        <w:t xml:space="preserve"> e-mail: </w:t>
      </w:r>
      <w:r w:rsidR="0079481A" w:rsidRPr="0079481A">
        <w:rPr>
          <w:color w:val="0000FF"/>
          <w:lang w:val="en-GB"/>
        </w:rPr>
        <w:t>urzad@srem.pl</w:t>
      </w:r>
    </w:p>
    <w:p w:rsidR="000E7443" w:rsidRDefault="000E7443" w:rsidP="001644FA">
      <w:pPr>
        <w:pStyle w:val="Tekstpodstawowy"/>
        <w:spacing w:after="0" w:line="276" w:lineRule="auto"/>
        <w:ind w:left="360"/>
      </w:pPr>
      <w:r w:rsidRPr="00D46C51">
        <w:t xml:space="preserve"> </w:t>
      </w:r>
      <w:r>
        <w:t xml:space="preserve">adres strony internetowej: </w:t>
      </w:r>
      <w:r w:rsidR="0079481A" w:rsidRPr="0079481A">
        <w:rPr>
          <w:color w:val="0000FF"/>
          <w:u w:val="single"/>
        </w:rPr>
        <w:t>http://umsrem.bip.eur.pl/public/</w:t>
      </w:r>
    </w:p>
    <w:p w:rsidR="009838C7" w:rsidRPr="007731F5" w:rsidRDefault="009838C7" w:rsidP="003C7856">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79481A" w:rsidRPr="0079481A">
        <w:rPr>
          <w:b/>
        </w:rPr>
        <w:t>przetarg nieograniczony</w:t>
      </w:r>
      <w:r w:rsidR="001644FA">
        <w:t>.</w:t>
      </w:r>
    </w:p>
    <w:p w:rsidR="00EB7871" w:rsidRPr="003209A8" w:rsidRDefault="00F23594" w:rsidP="003C7856">
      <w:pPr>
        <w:pStyle w:val="Nagwek1"/>
      </w:pPr>
      <w:bookmarkStart w:id="2" w:name="_Toc258314244"/>
      <w:r w:rsidRPr="007731F5">
        <w:t>Opis przedmiotu zamówienia</w:t>
      </w:r>
      <w:bookmarkEnd w:id="2"/>
    </w:p>
    <w:p w:rsidR="008F7292" w:rsidRDefault="008F7292" w:rsidP="00843E32">
      <w:pPr>
        <w:pStyle w:val="Nagwek2"/>
      </w:pPr>
      <w:r w:rsidRPr="00D91376">
        <w:t xml:space="preserve">Przedmiotem zamówienia jest </w:t>
      </w:r>
      <w:r w:rsidR="0079481A" w:rsidRPr="0079481A">
        <w:t>Pielęgnacja, konserwacja i bieżące utrzymanie zieleni w Parku Śremskich Odlewników (cz. I) w Miejskim Parku im. Powstańców Wielkopolskich w Śremie (cz. II) w Miejskim Parku Ekologicznym im. W. Puchalskiego w Śremie (cz. III)  wzdłuż ciągu pieszo-rowerowego nad rzeką Wartą - Promenada oraz ul. Nadbrzeżna w Śremie (cz. IV)</w:t>
      </w:r>
      <w:r w:rsidRPr="00D91376">
        <w:t>.</w:t>
      </w:r>
    </w:p>
    <w:p w:rsidR="00B45275" w:rsidRDefault="00B45275" w:rsidP="00843E32">
      <w:pPr>
        <w:pStyle w:val="Nagwek2"/>
      </w:pPr>
      <w:r w:rsidRPr="00B45275">
        <w:t>Zamawiający dopuszcza składanie ofert częściowych</w:t>
      </w:r>
      <w:r>
        <w:t>,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B45275" w:rsidRPr="003209A8" w:rsidTr="00882E8D">
        <w:trPr>
          <w:jc w:val="center"/>
        </w:trPr>
        <w:tc>
          <w:tcPr>
            <w:tcW w:w="1729" w:type="dxa"/>
            <w:shd w:val="clear" w:color="auto" w:fill="FFFFFF"/>
            <w:vAlign w:val="center"/>
          </w:tcPr>
          <w:p w:rsidR="00B45275" w:rsidRPr="003209A8" w:rsidRDefault="00B45275" w:rsidP="00882E8D">
            <w:pPr>
              <w:pStyle w:val="Tekstpodstawowy"/>
              <w:jc w:val="center"/>
              <w:rPr>
                <w:b/>
              </w:rPr>
            </w:pPr>
            <w:r w:rsidRPr="003209A8">
              <w:rPr>
                <w:b/>
              </w:rPr>
              <w:t>Zadanie częściowe nr:</w:t>
            </w:r>
          </w:p>
        </w:tc>
        <w:tc>
          <w:tcPr>
            <w:tcW w:w="7357" w:type="dxa"/>
            <w:shd w:val="clear" w:color="auto" w:fill="FFFFFF"/>
            <w:vAlign w:val="center"/>
          </w:tcPr>
          <w:p w:rsidR="00B45275" w:rsidRPr="003209A8" w:rsidRDefault="00B45275" w:rsidP="00882E8D">
            <w:pPr>
              <w:pStyle w:val="Tekstpodstawowy"/>
              <w:jc w:val="center"/>
              <w:rPr>
                <w:b/>
              </w:rPr>
            </w:pPr>
            <w:r w:rsidRPr="003209A8">
              <w:rPr>
                <w:b/>
              </w:rPr>
              <w:t>Opis:</w:t>
            </w:r>
          </w:p>
        </w:tc>
      </w:tr>
      <w:tr w:rsidR="0079481A" w:rsidRPr="003209A8" w:rsidTr="00044D81">
        <w:trPr>
          <w:jc w:val="center"/>
        </w:trPr>
        <w:tc>
          <w:tcPr>
            <w:tcW w:w="1729" w:type="dxa"/>
          </w:tcPr>
          <w:p w:rsidR="0079481A" w:rsidRPr="003209A8" w:rsidRDefault="0079481A" w:rsidP="00044D81">
            <w:pPr>
              <w:pStyle w:val="Tekstpodstawowy"/>
              <w:jc w:val="right"/>
            </w:pPr>
            <w:r w:rsidRPr="0079481A">
              <w:t>1</w:t>
            </w:r>
          </w:p>
        </w:tc>
        <w:tc>
          <w:tcPr>
            <w:tcW w:w="7357" w:type="dxa"/>
          </w:tcPr>
          <w:p w:rsidR="0079481A" w:rsidRPr="003209A8" w:rsidRDefault="0079481A" w:rsidP="00044D81">
            <w:pPr>
              <w:pStyle w:val="Tekstpodstawowy"/>
            </w:pPr>
            <w:r w:rsidRPr="003209A8">
              <w:rPr>
                <w:b/>
              </w:rPr>
              <w:t>Temat:</w:t>
            </w:r>
            <w:r w:rsidRPr="003209A8">
              <w:t xml:space="preserve"> </w:t>
            </w:r>
            <w:r w:rsidRPr="0079481A">
              <w:t>Pielęgnacja, konserwacja i bieżące utrzymanie zieleni w Parku Śremskich Odlewników o powierzchni 7,1553 ha.</w:t>
            </w:r>
            <w:r w:rsidRPr="003209A8">
              <w:t xml:space="preserve"> </w:t>
            </w:r>
          </w:p>
          <w:p w:rsidR="0079481A" w:rsidRPr="003209A8" w:rsidRDefault="0079481A" w:rsidP="00044D81">
            <w:pPr>
              <w:pStyle w:val="Tekstpodstawowy"/>
              <w:rPr>
                <w:b/>
              </w:rPr>
            </w:pPr>
            <w:r w:rsidRPr="003209A8">
              <w:rPr>
                <w:b/>
              </w:rPr>
              <w:t xml:space="preserve">Wspólny Słownik Zamówień: </w:t>
            </w:r>
            <w:r w:rsidRPr="0079481A">
              <w:t>77211500-7 - Usługi pielęgnacji drzew, 77310000-6 - Usługi sadzenia roślin oraz utrzymania terenów zielonych</w:t>
            </w:r>
            <w:r w:rsidRPr="003209A8">
              <w:t xml:space="preserve"> </w:t>
            </w:r>
          </w:p>
          <w:p w:rsidR="0079481A" w:rsidRPr="0079481A" w:rsidRDefault="0079481A" w:rsidP="00044D81">
            <w:pPr>
              <w:pStyle w:val="Tekstpodstawowy"/>
            </w:pPr>
            <w:r w:rsidRPr="003209A8">
              <w:rPr>
                <w:b/>
              </w:rPr>
              <w:t xml:space="preserve">Opis: </w:t>
            </w:r>
            <w:r w:rsidRPr="0079481A">
              <w:t>Zakres rzeczowy robót:</w:t>
            </w:r>
          </w:p>
          <w:p w:rsidR="0079481A" w:rsidRPr="0079481A" w:rsidRDefault="0079481A" w:rsidP="00044D81">
            <w:pPr>
              <w:pStyle w:val="Tekstpodstawowy"/>
            </w:pPr>
            <w:r w:rsidRPr="0079481A">
              <w:t>1)</w:t>
            </w:r>
            <w:r w:rsidRPr="0079481A">
              <w:tab/>
              <w:t>bieżący nadzór nad terenem parku (wliczając w to soboty, niedziele i święta);</w:t>
            </w:r>
          </w:p>
          <w:p w:rsidR="0079481A" w:rsidRPr="0079481A" w:rsidRDefault="0079481A" w:rsidP="00044D81">
            <w:pPr>
              <w:pStyle w:val="Tekstpodstawowy"/>
            </w:pPr>
            <w:r w:rsidRPr="0079481A">
              <w:t>CZYSTOŚĆ I PORZĄDEK:</w:t>
            </w:r>
          </w:p>
          <w:p w:rsidR="0079481A" w:rsidRPr="0079481A" w:rsidRDefault="0079481A" w:rsidP="00044D81">
            <w:pPr>
              <w:pStyle w:val="Tekstpodstawowy"/>
            </w:pPr>
            <w:r w:rsidRPr="0079481A">
              <w:t>2)</w:t>
            </w:r>
            <w:r w:rsidRPr="0079481A">
              <w:tab/>
              <w:t>bieżące całoroczne utrzymanie czystości i porządku w ciągach alejek parkowych, w tym alejki żużlowe i alejki wyłożone kostką brukową, poprzez odchwaszczenie na całej powierzchni, zamiatanie, usuwanie zanieczyszczeń i przycinanie brzegów alejek;</w:t>
            </w:r>
          </w:p>
          <w:p w:rsidR="0079481A" w:rsidRPr="0079481A" w:rsidRDefault="0079481A" w:rsidP="00044D81">
            <w:pPr>
              <w:pStyle w:val="Tekstpodstawowy"/>
            </w:pPr>
            <w:r w:rsidRPr="0079481A">
              <w:t>3)</w:t>
            </w:r>
            <w:r w:rsidRPr="0079481A">
              <w:tab/>
              <w:t xml:space="preserve">odśnieżanie, usuwanie gołoledzi i zlodowaceń w ciągach alejek parkowych (w przypadku śliskiej nawierzchni należy posypać piaskiem); </w:t>
            </w:r>
          </w:p>
          <w:p w:rsidR="0079481A" w:rsidRPr="0079481A" w:rsidRDefault="0079481A" w:rsidP="00044D81">
            <w:pPr>
              <w:pStyle w:val="Tekstpodstawowy"/>
            </w:pPr>
            <w:r w:rsidRPr="0079481A">
              <w:t>4)</w:t>
            </w:r>
            <w:r w:rsidRPr="0079481A">
              <w:tab/>
              <w:t>bieżące całoroczne utrzymanie czystości i porządku na terenach zielonych (codzienne usuwanie śmieci);</w:t>
            </w:r>
          </w:p>
          <w:p w:rsidR="0079481A" w:rsidRPr="0079481A" w:rsidRDefault="0079481A" w:rsidP="00044D81">
            <w:pPr>
              <w:pStyle w:val="Tekstpodstawowy"/>
            </w:pPr>
            <w:r w:rsidRPr="0079481A">
              <w:t>5)</w:t>
            </w:r>
            <w:r w:rsidRPr="0079481A">
              <w:tab/>
              <w:t>opróżnianie koszy parkowych i psich stacji (od 1 maja do 30 września codziennie, od 1 października do 30 kwietnia wg potrzeb), dodatkowo uzupełnianie wg potrzeb woreczków w psich stacjach - woreczki zapewni Zamawiający;</w:t>
            </w:r>
          </w:p>
          <w:p w:rsidR="0079481A" w:rsidRPr="0079481A" w:rsidRDefault="0079481A" w:rsidP="00044D81">
            <w:pPr>
              <w:pStyle w:val="Tekstpodstawowy"/>
            </w:pPr>
            <w:r w:rsidRPr="0079481A">
              <w:t>6)</w:t>
            </w:r>
            <w:r w:rsidRPr="0079481A">
              <w:tab/>
              <w:t xml:space="preserve">wywóz nieczystości powstałych w trakcie wykonywania prac na </w:t>
            </w:r>
            <w:r w:rsidRPr="0079481A">
              <w:lastRenderedPageBreak/>
              <w:t>składowisko odpadów, oraz ewidencjonowanie wywożonych nieczystości (w przypadku posiadania decyzji na transport oraz odbiór odpadów, bądź zaświadczenia o wpisie do rejestru działalności regulowanej);</w:t>
            </w:r>
          </w:p>
          <w:p w:rsidR="0079481A" w:rsidRPr="0079481A" w:rsidRDefault="0079481A" w:rsidP="00044D81">
            <w:pPr>
              <w:pStyle w:val="Tekstpodstawowy"/>
            </w:pPr>
            <w:r w:rsidRPr="0079481A">
              <w:t>7)</w:t>
            </w:r>
            <w:r w:rsidRPr="0079481A">
              <w:tab/>
              <w:t>zawarcie umowy na odbiór odpadów ze specjalistyczna firmą (w przypadku braku dokumentów wymienionych w pkt powyżej).</w:t>
            </w:r>
          </w:p>
          <w:p w:rsidR="0079481A" w:rsidRPr="0079481A" w:rsidRDefault="0079481A" w:rsidP="00044D81">
            <w:pPr>
              <w:pStyle w:val="Tekstpodstawowy"/>
            </w:pPr>
            <w:r w:rsidRPr="0079481A">
              <w:t>8)</w:t>
            </w:r>
            <w:r w:rsidRPr="0079481A">
              <w:tab/>
              <w:t>bieżące oczyszczanie tablic z regulaminem parkowym;</w:t>
            </w:r>
          </w:p>
          <w:p w:rsidR="0079481A" w:rsidRPr="0079481A" w:rsidRDefault="0079481A" w:rsidP="00044D81">
            <w:pPr>
              <w:pStyle w:val="Tekstpodstawowy"/>
            </w:pPr>
            <w:r w:rsidRPr="0079481A">
              <w:t>9)</w:t>
            </w:r>
            <w:r w:rsidRPr="0079481A">
              <w:tab/>
              <w:t>podejmowanie działań w przypadku stwierdzenia aktów wandalizmu (np. ustawianie przewróconych koszy parkowych, zbieranie wysypanych odpadów oraz zgłoszenie tego faktu Zamawiającemu i powiadomienie odpowiednich służb - Policji, Straży Miejskiej (zgłaszanie Zamawiającemu faktu zaginięcia ławek lub koszy);</w:t>
            </w:r>
          </w:p>
          <w:p w:rsidR="0079481A" w:rsidRPr="0079481A" w:rsidRDefault="0079481A" w:rsidP="00044D81">
            <w:pPr>
              <w:pStyle w:val="Tekstpodstawowy"/>
            </w:pPr>
            <w:r w:rsidRPr="0079481A">
              <w:t>10)</w:t>
            </w:r>
            <w:r w:rsidRPr="0079481A">
              <w:tab/>
              <w:t>bieżące całoroczne oczyszczanie z zanieczyszczeń stawku o powierzchni 1500 m2;</w:t>
            </w:r>
          </w:p>
          <w:p w:rsidR="0079481A" w:rsidRPr="0079481A" w:rsidRDefault="0079481A" w:rsidP="00044D81">
            <w:pPr>
              <w:pStyle w:val="Tekstpodstawowy"/>
            </w:pPr>
            <w:r w:rsidRPr="0079481A">
              <w:t>11)</w:t>
            </w:r>
            <w:r w:rsidRPr="0079481A">
              <w:tab/>
              <w:t xml:space="preserve">w związku z corocznie organizowanymi uroczystościami pod pomnikiem katyńskim (min. 2 razy </w:t>
            </w:r>
            <w:r w:rsidRPr="0079481A">
              <w:tab/>
              <w:t>w roku,-w kwietniu i sierpniu) na terenie parku należy dokładnie oczyścić pomnik katyński oraz uporządkować teren wokół, jak również przystroić pomnik w kwiaty, umieścić stojak z flagami oraz znicz olejowy (transport stojaka i znicza leży po stronie Wykonawcy);</w:t>
            </w:r>
          </w:p>
          <w:p w:rsidR="0079481A" w:rsidRPr="0079481A" w:rsidRDefault="0079481A" w:rsidP="00044D81">
            <w:pPr>
              <w:pStyle w:val="Tekstpodstawowy"/>
            </w:pPr>
          </w:p>
          <w:p w:rsidR="0079481A" w:rsidRPr="0079481A" w:rsidRDefault="0079481A" w:rsidP="00044D81">
            <w:pPr>
              <w:pStyle w:val="Tekstpodstawowy"/>
            </w:pPr>
            <w:r w:rsidRPr="0079481A">
              <w:t>TRAWNIK:</w:t>
            </w:r>
          </w:p>
          <w:p w:rsidR="0079481A" w:rsidRPr="0079481A" w:rsidRDefault="0079481A" w:rsidP="00044D81">
            <w:pPr>
              <w:pStyle w:val="Tekstpodstawowy"/>
            </w:pPr>
            <w:r w:rsidRPr="0079481A">
              <w:t>12)</w:t>
            </w:r>
            <w:r w:rsidRPr="0079481A">
              <w:tab/>
              <w:t>okopywanie trawników przy krawężnikach - prace należy wykonać w terminie do 30 czerwca 2019 r. i 30 czerwca 2020 r., a następnie utrzymywanie ich we właściwym stanie;</w:t>
            </w:r>
          </w:p>
          <w:p w:rsidR="0079481A" w:rsidRPr="0079481A" w:rsidRDefault="0079481A" w:rsidP="00044D81">
            <w:pPr>
              <w:pStyle w:val="Tekstpodstawowy"/>
            </w:pPr>
            <w:r w:rsidRPr="0079481A">
              <w:t>13)</w:t>
            </w:r>
            <w:r w:rsidRPr="0079481A">
              <w:tab/>
              <w:t>rozgrabianie kretowisk;</w:t>
            </w:r>
          </w:p>
          <w:p w:rsidR="0079481A" w:rsidRPr="0079481A" w:rsidRDefault="0079481A" w:rsidP="00044D81">
            <w:pPr>
              <w:pStyle w:val="Tekstpodstawowy"/>
            </w:pPr>
            <w:r w:rsidRPr="0079481A">
              <w:t>14)</w:t>
            </w:r>
            <w:r w:rsidRPr="0079481A">
              <w:tab/>
              <w:t>bieżąca całoroczna pielęgnacja trawników poprzez:</w:t>
            </w:r>
          </w:p>
          <w:p w:rsidR="0079481A" w:rsidRPr="0079481A" w:rsidRDefault="0079481A" w:rsidP="00044D81">
            <w:pPr>
              <w:pStyle w:val="Tekstpodstawowy"/>
            </w:pPr>
            <w:r w:rsidRPr="0079481A">
              <w:t>"</w:t>
            </w:r>
            <w:r w:rsidRPr="0079481A">
              <w:tab/>
              <w:t>koszenie - w okresie wegetacyjnym wraz z wywiezieniem pokosu każdorazowo po wykonaniu przycięcia trawy (utrzymanie wysokości trawy w granicach do 8 cm);</w:t>
            </w:r>
          </w:p>
          <w:p w:rsidR="0079481A" w:rsidRPr="0079481A" w:rsidRDefault="0079481A" w:rsidP="00044D81">
            <w:pPr>
              <w:pStyle w:val="Tekstpodstawowy"/>
            </w:pPr>
            <w:r w:rsidRPr="0079481A">
              <w:t>"</w:t>
            </w:r>
            <w:r w:rsidRPr="0079481A">
              <w:tab/>
              <w:t xml:space="preserve">nawożenie raz w roku - usługa wraz z kosztem zakupu nawozu, zasilanie wszystkich upraw nawozami mineralnymi wieloskładnikowymi NPK, 2,5 kg nawozu na 100 m2 (zakupiony nawóz należy okazać Zamawiającemu). Termin wykonania do 30 czerwca 2019 r. oraz 30 czerwca 2020 r. (należy powiadomić Zamawiającego pisemnie z co najmniej 3 dniowym wyprzedzeniem o terminie wykonywania prac, celem ich kontroli. Prace należy wykonywać w godzinach pracy Urzędu; </w:t>
            </w:r>
          </w:p>
          <w:p w:rsidR="0079481A" w:rsidRPr="0079481A" w:rsidRDefault="0079481A" w:rsidP="00044D81">
            <w:pPr>
              <w:pStyle w:val="Tekstpodstawowy"/>
            </w:pPr>
            <w:r w:rsidRPr="0079481A">
              <w:t>"</w:t>
            </w:r>
            <w:r w:rsidRPr="0079481A">
              <w:tab/>
              <w:t>nawadnianie w okresie suszy - od maja do września, wodę zapewnia Wykonawca;</w:t>
            </w:r>
          </w:p>
          <w:p w:rsidR="0079481A" w:rsidRPr="0079481A" w:rsidRDefault="0079481A" w:rsidP="00044D81">
            <w:pPr>
              <w:pStyle w:val="Tekstpodstawowy"/>
            </w:pPr>
            <w:r w:rsidRPr="0079481A">
              <w:t>"</w:t>
            </w:r>
            <w:r w:rsidRPr="0079481A">
              <w:tab/>
              <w:t>dosiewanie traw - usługa wraz z kosztem zakupu siewu trawy w okresie od połowy kwietnia do końca sierpnia. Bezpośrednio przed wykonaniem usługi Zamawiający wskaże miejsce;</w:t>
            </w:r>
          </w:p>
          <w:p w:rsidR="0079481A" w:rsidRPr="0079481A" w:rsidRDefault="0079481A" w:rsidP="00044D81">
            <w:pPr>
              <w:pStyle w:val="Tekstpodstawowy"/>
            </w:pPr>
            <w:r w:rsidRPr="0079481A">
              <w:t>"</w:t>
            </w:r>
            <w:r w:rsidRPr="0079481A">
              <w:tab/>
              <w:t xml:space="preserve">przygotowywanie terenu pod siew (przekopanie ziemi, </w:t>
            </w:r>
            <w:r w:rsidRPr="0079481A">
              <w:lastRenderedPageBreak/>
              <w:t>odchwaszczenie, wyrównanie terenu, użyźnienie gleby poprzez rozsypanie 10 centymetrowej warstwy żyznej ziemi kompostowej, nawożenie, podlewanie do momentu skiełkowania);</w:t>
            </w:r>
          </w:p>
          <w:p w:rsidR="0079481A" w:rsidRPr="0079481A" w:rsidRDefault="0079481A" w:rsidP="00044D81">
            <w:pPr>
              <w:pStyle w:val="Tekstpodstawowy"/>
            </w:pPr>
            <w:r w:rsidRPr="0079481A">
              <w:t>"</w:t>
            </w:r>
            <w:r w:rsidRPr="0079481A">
              <w:tab/>
              <w:t xml:space="preserve">całoroczne wygrabianie liści - wywiezienie liści każdorazowo po wykonaniu wygrabienia z terenu (nie dopuszcza się zalegania pryzm liści przez okres dłuższy niż 3 dni); </w:t>
            </w:r>
          </w:p>
          <w:p w:rsidR="0079481A" w:rsidRPr="0079481A" w:rsidRDefault="0079481A" w:rsidP="00044D81">
            <w:pPr>
              <w:pStyle w:val="Tekstpodstawowy"/>
            </w:pPr>
          </w:p>
          <w:p w:rsidR="0079481A" w:rsidRPr="0079481A" w:rsidRDefault="0079481A" w:rsidP="00044D81">
            <w:pPr>
              <w:pStyle w:val="Tekstpodstawowy"/>
            </w:pPr>
            <w:r w:rsidRPr="0079481A">
              <w:t>PIELĘGNACJA ORAZ WYCINKA DRZEW I KRZEWÓW</w:t>
            </w:r>
          </w:p>
          <w:p w:rsidR="0079481A" w:rsidRPr="0079481A" w:rsidRDefault="0079481A" w:rsidP="00044D81">
            <w:pPr>
              <w:pStyle w:val="Tekstpodstawowy"/>
            </w:pPr>
            <w:r w:rsidRPr="0079481A">
              <w:t>15)</w:t>
            </w:r>
            <w:r w:rsidRPr="0079481A">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zdejmowanie zawieszonych gałęzi i konarów w koronach drzew; </w:t>
            </w:r>
          </w:p>
          <w:p w:rsidR="0079481A" w:rsidRPr="0079481A" w:rsidRDefault="0079481A" w:rsidP="00044D81">
            <w:pPr>
              <w:pStyle w:val="Tekstpodstawowy"/>
            </w:pPr>
            <w:r w:rsidRPr="0079481A">
              <w:t>16)</w:t>
            </w:r>
            <w:r w:rsidRPr="0079481A">
              <w:tab/>
              <w:t>bieżąca całoroczna pielęgnacja żywopłotów poprzez przycinanie, oczyszczanie ze śmieci podlewanie i uzupełnianie w zależności od potrzeb;</w:t>
            </w:r>
          </w:p>
          <w:p w:rsidR="0079481A" w:rsidRPr="0079481A" w:rsidRDefault="0079481A" w:rsidP="00044D81">
            <w:pPr>
              <w:pStyle w:val="Tekstpodstawowy"/>
            </w:pPr>
            <w:r w:rsidRPr="0079481A">
              <w:t>17)</w:t>
            </w:r>
            <w:r w:rsidRPr="0079481A">
              <w:tab/>
            </w:r>
            <w:proofErr w:type="spellStart"/>
            <w:r w:rsidRPr="0079481A">
              <w:t>zrębkowanie</w:t>
            </w:r>
            <w:proofErr w:type="spellEnd"/>
            <w:r w:rsidRPr="0079481A">
              <w:t xml:space="preserve"> gałęzi (obsypywanie rabat i gazonów zrębkami);</w:t>
            </w:r>
          </w:p>
          <w:p w:rsidR="0079481A" w:rsidRPr="0079481A" w:rsidRDefault="0079481A" w:rsidP="00044D81">
            <w:pPr>
              <w:pStyle w:val="Tekstpodstawowy"/>
            </w:pPr>
            <w:r w:rsidRPr="0079481A">
              <w:t>18)</w:t>
            </w:r>
            <w:r w:rsidRPr="0079481A">
              <w:tab/>
              <w:t>usuwanie jemioły z drzew;</w:t>
            </w:r>
          </w:p>
          <w:p w:rsidR="0079481A" w:rsidRPr="0079481A" w:rsidRDefault="0079481A" w:rsidP="00044D81">
            <w:pPr>
              <w:pStyle w:val="Tekstpodstawowy"/>
            </w:pPr>
            <w:r w:rsidRPr="0079481A">
              <w:t>19)</w:t>
            </w:r>
            <w:r w:rsidRPr="0079481A">
              <w:tab/>
              <w:t>usuwanie wiatrołomów i wiatrowałów;</w:t>
            </w:r>
          </w:p>
          <w:p w:rsidR="0079481A" w:rsidRPr="0079481A" w:rsidRDefault="0079481A" w:rsidP="00044D81">
            <w:pPr>
              <w:pStyle w:val="Tekstpodstawowy"/>
            </w:pPr>
            <w:r w:rsidRPr="0079481A">
              <w:t>20)</w:t>
            </w:r>
            <w:r w:rsidRPr="0079481A">
              <w:tab/>
              <w:t xml:space="preserve">przeprowadzanie wycinki drzew i krzewów w parku (w ilości do 100 drzew) - usuwanie drzew z frezowaniem pniaków (frezowanie niezwłocznie po wycince), usuwanie samosiewów, pocięcie drzew </w:t>
            </w:r>
            <w:r w:rsidRPr="0079481A">
              <w:tab/>
              <w:t xml:space="preserve">na klocki i wywóz pociętych na klocki drzew każdorazowo do Ośrodka Pomocy Społecznej w Śremie (Wykonawca zobowiązany jest uzyskać potwierdzenie OPS zestawienia ilości przekazanego drewna z obmiarem Zamawiającego). Koszty ewentualnej wycinki drzew i krzewów w parku ponosić będzie Wykonawca. Wykonawca zobowiązany jest powiadomić każdorazowo Zamawiającego o terminie przeprowadzania wycinki; </w:t>
            </w:r>
          </w:p>
          <w:p w:rsidR="0079481A" w:rsidRPr="0079481A" w:rsidRDefault="0079481A" w:rsidP="00044D81">
            <w:pPr>
              <w:pStyle w:val="Tekstpodstawowy"/>
            </w:pPr>
            <w:r w:rsidRPr="0079481A">
              <w:t>21)</w:t>
            </w:r>
            <w:r w:rsidRPr="0079481A">
              <w:tab/>
              <w:t>frezowanie 20 pniaków drzew pozostałych po wycince wykonanej w okresie przed obowiązywaniem umowy;</w:t>
            </w:r>
          </w:p>
          <w:p w:rsidR="0079481A" w:rsidRPr="0079481A" w:rsidRDefault="0079481A" w:rsidP="00044D81">
            <w:pPr>
              <w:pStyle w:val="Tekstpodstawowy"/>
            </w:pPr>
          </w:p>
          <w:p w:rsidR="0079481A" w:rsidRPr="0079481A" w:rsidRDefault="0079481A" w:rsidP="00044D81">
            <w:pPr>
              <w:pStyle w:val="Tekstpodstawowy"/>
            </w:pPr>
            <w:r w:rsidRPr="0079481A">
              <w:t>NASADZENIA WIELOLETNIE</w:t>
            </w:r>
          </w:p>
          <w:p w:rsidR="0079481A" w:rsidRPr="0079481A" w:rsidRDefault="0079481A" w:rsidP="00044D81">
            <w:pPr>
              <w:pStyle w:val="Tekstpodstawowy"/>
            </w:pPr>
            <w:r w:rsidRPr="0079481A">
              <w:t>22)</w:t>
            </w:r>
            <w:r w:rsidRPr="0079481A">
              <w:tab/>
              <w:t xml:space="preserve">nasadzenie 15 szt. drzew, w tym 10 świerków serbskich i 5 daglezji zielonych . Każda sadzonka winna mieć wysokość min. 80-100 cm. Grunt pod nasadzenia należy przygotować: odchwaścić, zaprawić urodzajną ziemią ogrodniczą w ilości min. 20l/drzewo. Wokół drzew należy wykonać misy o średnicy 0,5 m i wyściółkować je 3 cm warstwą kory sosnowej. Nasadzenia należy wykonać w terminie do 31 października 2019 r. i - zależnie od potrzeb i warunków atmosferycznych - zapewnić ich podlewanie przez okres min 1 miesiąca od posadzenia. W przypadku, jeżeli drzewa nie zachowają żywotności w kolejnym sezonie wegetacyjnym (niezależnie od przyczyny), wykonawca winien dosadzić </w:t>
            </w:r>
            <w:r w:rsidRPr="0079481A">
              <w:lastRenderedPageBreak/>
              <w:t xml:space="preserve">brakującą ilość drzew w terminie 31 października 2020 r. </w:t>
            </w:r>
          </w:p>
          <w:p w:rsidR="0079481A" w:rsidRPr="0079481A" w:rsidRDefault="0079481A" w:rsidP="00044D81">
            <w:pPr>
              <w:pStyle w:val="Tekstpodstawowy"/>
            </w:pPr>
            <w:r w:rsidRPr="0079481A">
              <w:t>23)</w:t>
            </w:r>
            <w:r w:rsidRPr="0079481A">
              <w:tab/>
              <w:t>uzupełnienie drzewostanu - sadzenie drzew, krzewów, pnączy i bylin (materiał zapewni Zamawiający);</w:t>
            </w:r>
          </w:p>
          <w:p w:rsidR="0079481A" w:rsidRPr="0079481A" w:rsidRDefault="0079481A" w:rsidP="00044D81">
            <w:pPr>
              <w:pStyle w:val="Tekstpodstawowy"/>
            </w:pPr>
          </w:p>
          <w:p w:rsidR="0079481A" w:rsidRPr="0079481A" w:rsidRDefault="0079481A" w:rsidP="00044D81">
            <w:pPr>
              <w:pStyle w:val="Tekstpodstawowy"/>
            </w:pPr>
            <w:r w:rsidRPr="0079481A">
              <w:t>NASADZENIA JEDNOROCZNE:</w:t>
            </w:r>
          </w:p>
          <w:p w:rsidR="0079481A" w:rsidRPr="0079481A" w:rsidRDefault="0079481A" w:rsidP="00044D81">
            <w:pPr>
              <w:pStyle w:val="Tekstpodstawowy"/>
            </w:pPr>
            <w:r w:rsidRPr="0079481A">
              <w:t>24)</w:t>
            </w:r>
            <w:r w:rsidRPr="0079481A">
              <w:tab/>
              <w:t xml:space="preserve">obsadzanie 2 szt. gazonów znajdujących się przy głównym wejściu do parku od strony ul. Chłapowskiego sadzonkami aksamitki rozpierzchłej w ilości 40 szt. wraz z uzupełnieniem ziemi w terminie do 31 maja 2019 r. oraz 31 maja 2020 r., oraz podlewaniem co drugi dzień (odmalowanie gazonów raz w roku przed posadzeniem roślin - kolor biały). Ponadto w razie </w:t>
            </w:r>
            <w:r w:rsidRPr="0079481A">
              <w:tab/>
              <w:t xml:space="preserve">kradzieży sadzonek bądź ich zniszczenia należy uzupełnić brakujące nasadzenia tak aby zapewnić ciągłość nasadzenia od 15 maja do 30 września 2019 i 2020 r.  (zakup materiałów do </w:t>
            </w:r>
            <w:proofErr w:type="spellStart"/>
            <w:r w:rsidRPr="0079481A">
              <w:t>nasadzeń</w:t>
            </w:r>
            <w:proofErr w:type="spellEnd"/>
            <w:r w:rsidRPr="0079481A">
              <w:t xml:space="preserve"> należy wkalkulować w cenę oferty);</w:t>
            </w:r>
          </w:p>
          <w:p w:rsidR="0079481A" w:rsidRPr="0079481A" w:rsidRDefault="0079481A" w:rsidP="00044D81">
            <w:pPr>
              <w:pStyle w:val="Tekstpodstawowy"/>
            </w:pPr>
            <w:r w:rsidRPr="0079481A">
              <w:t>25)</w:t>
            </w:r>
            <w:r w:rsidRPr="0079481A">
              <w:tab/>
              <w:t xml:space="preserve">bieżąca całoroczna pielęgnacja </w:t>
            </w:r>
            <w:proofErr w:type="spellStart"/>
            <w:r w:rsidRPr="0079481A">
              <w:t>nasadzeń</w:t>
            </w:r>
            <w:proofErr w:type="spellEnd"/>
            <w:r w:rsidRPr="0079481A">
              <w:t xml:space="preserve"> w głównej alei, pielęgnacja rabat kwiatowych i gazonów poprzez ich nawożenie, usuwanie przekwitłych kwiatostanów, uzupełnianie brakujących roślin, odchwaszczanie, dosypywanie kory, zwalczanie szkodników i chorób, utrzymanie gleby w odpowiedniej wilgotności;</w:t>
            </w:r>
          </w:p>
          <w:p w:rsidR="0079481A" w:rsidRPr="0079481A" w:rsidRDefault="0079481A" w:rsidP="00044D81">
            <w:pPr>
              <w:pStyle w:val="Tekstpodstawowy"/>
            </w:pPr>
          </w:p>
          <w:p w:rsidR="0079481A" w:rsidRPr="0079481A" w:rsidRDefault="0079481A" w:rsidP="00044D81">
            <w:pPr>
              <w:pStyle w:val="Tekstpodstawowy"/>
            </w:pPr>
            <w:r w:rsidRPr="0079481A">
              <w:t>ELEMENTY MAŁEJ ARCHITEKTURY</w:t>
            </w:r>
          </w:p>
          <w:p w:rsidR="0079481A" w:rsidRPr="0079481A" w:rsidRDefault="0079481A" w:rsidP="00044D81">
            <w:pPr>
              <w:pStyle w:val="Tekstpodstawowy"/>
            </w:pPr>
            <w:r w:rsidRPr="0079481A">
              <w:t>26)</w:t>
            </w:r>
            <w:r w:rsidRPr="0079481A">
              <w:tab/>
              <w:t>mycie ławek i koszy na śmieci (1 raz w roku na wiosnę - należy zgłosić Zamawiającemu termin zakończenia prac);</w:t>
            </w:r>
          </w:p>
          <w:p w:rsidR="0079481A" w:rsidRPr="0079481A" w:rsidRDefault="0079481A" w:rsidP="00044D81">
            <w:pPr>
              <w:pStyle w:val="Tekstpodstawowy"/>
            </w:pPr>
            <w:r w:rsidRPr="0079481A">
              <w:t>27)</w:t>
            </w:r>
            <w:r w:rsidRPr="0079481A">
              <w:tab/>
              <w:t>bieżące naprawy i malowanie ławek parkowych, koszy parkowych, i psich stacji (1 raz w roku na wiosnę - należy zgłosić Zamawiającemu termin zakończenia prac);</w:t>
            </w:r>
          </w:p>
          <w:p w:rsidR="0079481A" w:rsidRPr="0079481A" w:rsidRDefault="0079481A" w:rsidP="00044D81">
            <w:pPr>
              <w:pStyle w:val="Tekstpodstawowy"/>
            </w:pPr>
            <w:r w:rsidRPr="0079481A">
              <w:t>28)</w:t>
            </w:r>
            <w:r w:rsidRPr="0079481A">
              <w:tab/>
              <w:t>montaż dodatkowych koszy i ławek na terenie parku (maksymalnie do 20 szt.), kosze i ławki należy stabilnie i trwale zakotwiczyć w podłożu (kosze i ławki zapewnia Zamawiający). Miejsce pod montaż ławek należy utwardzić (powierzchnia utwardzenia pod ławkę 2 m2). Miejsce należy ograniczyć betonowym obrzeżem i wyłożyć kostką brukową w kolorze szarym (materiały potrzebne do wykonania utwardzenia zapewnia Wykonawca). Termin i lokalizacja wykonania robót zostanie uprzednio uzgodniona z Zamawiającym;</w:t>
            </w:r>
          </w:p>
          <w:p w:rsidR="0079481A" w:rsidRPr="0079481A" w:rsidRDefault="0079481A" w:rsidP="00044D81">
            <w:pPr>
              <w:pStyle w:val="Tekstpodstawowy"/>
            </w:pPr>
            <w:r w:rsidRPr="0079481A">
              <w:t>29)</w:t>
            </w:r>
            <w:r w:rsidRPr="0079481A">
              <w:tab/>
              <w:t>bieżące pionowanie i stabilizowanie koszy parkowych;</w:t>
            </w:r>
          </w:p>
          <w:p w:rsidR="0079481A" w:rsidRPr="0079481A" w:rsidRDefault="0079481A" w:rsidP="00044D81">
            <w:pPr>
              <w:pStyle w:val="Tekstpodstawowy"/>
            </w:pPr>
            <w:r w:rsidRPr="0079481A">
              <w:t>30)</w:t>
            </w:r>
            <w:r w:rsidRPr="0079481A">
              <w:tab/>
              <w:t>prowadzenie ewidencji wyposażenia parkowego (ławki, kosze, psie stacje, kwietniki itp.) wraz z nanoszeniem wszelkich zmian i przedstawianie rejestru na żądanie Zamawiającego;</w:t>
            </w:r>
          </w:p>
          <w:p w:rsidR="0079481A" w:rsidRPr="0079481A" w:rsidRDefault="0079481A" w:rsidP="00044D81">
            <w:pPr>
              <w:pStyle w:val="Tekstpodstawowy"/>
            </w:pPr>
            <w:r w:rsidRPr="0079481A">
              <w:t>31)</w:t>
            </w:r>
            <w:r w:rsidRPr="0079481A">
              <w:tab/>
              <w:t xml:space="preserve">utrzymanie czystości i porządku na terenie placu zabaw, siłowni zewnętrznej, siłowni </w:t>
            </w:r>
            <w:proofErr w:type="spellStart"/>
            <w:r w:rsidRPr="0079481A">
              <w:t>Street</w:t>
            </w:r>
            <w:proofErr w:type="spellEnd"/>
            <w:r w:rsidRPr="0079481A">
              <w:t xml:space="preserve"> </w:t>
            </w:r>
            <w:proofErr w:type="spellStart"/>
            <w:r w:rsidRPr="0079481A">
              <w:t>Workout</w:t>
            </w:r>
            <w:proofErr w:type="spellEnd"/>
            <w:r w:rsidRPr="0079481A">
              <w:t xml:space="preserve"> - sprawdzanie ogólnego stanu technicznego urządzeń (kontrola stanu fundamentów, w których osadzone są urządzenia kontrola stanu powierzchni w strefach upadku), konserwacja urządzeń zabawowych i sportowo - rekreacyjnych, w tym </w:t>
            </w:r>
            <w:r w:rsidRPr="0079481A">
              <w:lastRenderedPageBreak/>
              <w:t xml:space="preserve">dbałość o estetykę i stan techniczny urządzeń (odmalowanie 1 raz w roku na wiosnę urządzeń zabawowych w istniejącej kolorystyce, farbami impregnacyjno-dekoracyjnymi przeznaczonymi do użytku zewnętrznego po uprzednim oczyszczeniu ich z pozostałości starej farby), przesmarowanie dźwigni i łożysk urządzeń siłowni zewnętrznej - 2 razy w roku, wykonywanie bieżących napraw (dokręcanie elementów mocujących urządzenia usuwanie powstałych luzów w elementach ruchomych urządzeń), wymiana piasku w piaskownicy dwa razy w roku w miesiącach maj i sierpień, a później uzupełnianie wg potrzeb (piasek płukany frakcji 0,2 mm lub żwirek 2 - 8 mm); </w:t>
            </w:r>
          </w:p>
          <w:p w:rsidR="0079481A" w:rsidRPr="0079481A" w:rsidRDefault="0079481A" w:rsidP="00044D81">
            <w:pPr>
              <w:pStyle w:val="Tekstpodstawowy"/>
            </w:pPr>
          </w:p>
          <w:p w:rsidR="0079481A" w:rsidRPr="0079481A" w:rsidRDefault="0079481A" w:rsidP="00044D81">
            <w:pPr>
              <w:pStyle w:val="Tekstpodstawowy"/>
            </w:pPr>
            <w:r w:rsidRPr="0079481A">
              <w:t>POZOSTAŁE</w:t>
            </w:r>
          </w:p>
          <w:p w:rsidR="0079481A" w:rsidRPr="0079481A" w:rsidRDefault="0079481A" w:rsidP="00044D81">
            <w:pPr>
              <w:pStyle w:val="Tekstpodstawowy"/>
            </w:pPr>
            <w:r w:rsidRPr="0079481A">
              <w:t>32)</w:t>
            </w:r>
            <w:r w:rsidRPr="0079481A">
              <w:tab/>
              <w:t>prowadzenie dokumentacji dotyczącej stosowanych środków ochrony roślin (nazwa środka, czas, dawka i obszar jego stosowania, a także przyczyna jego stosowania) i coroczne przekazywanie Zlecającemu kopii tej dokumentacji za  dany sezon w terminie do 31 października każdego roku trwania umowy;</w:t>
            </w:r>
          </w:p>
          <w:p w:rsidR="0079481A" w:rsidRPr="0079481A" w:rsidRDefault="0079481A" w:rsidP="00044D81">
            <w:pPr>
              <w:pStyle w:val="Tekstpodstawowy"/>
            </w:pPr>
            <w:r w:rsidRPr="0079481A">
              <w:t>33)</w:t>
            </w:r>
            <w:r w:rsidRPr="0079481A">
              <w:tab/>
              <w:t xml:space="preserve">uzupełnienie brakujących i wymiana uszkodzonych obrzeży betonowych w alejkach </w:t>
            </w:r>
            <w:r w:rsidRPr="0079481A">
              <w:tab/>
              <w:t xml:space="preserve">żużlowych (do 200 </w:t>
            </w:r>
            <w:proofErr w:type="spellStart"/>
            <w:r w:rsidRPr="0079481A">
              <w:t>mb</w:t>
            </w:r>
            <w:proofErr w:type="spellEnd"/>
            <w:r w:rsidRPr="0079481A">
              <w:t xml:space="preserve"> - w terminie bezpośrednio uzgodnionym z Zamawiającym), wyrównanie nierówności powierzchni na terenie parku </w:t>
            </w:r>
            <w:r w:rsidRPr="0079481A">
              <w:tab/>
              <w:t>poprzez nawiezienie ziemi, nawiezienie i uzupełnienie żużla w alejkach żużlowych (prace należy wykonać raz w roku);</w:t>
            </w:r>
          </w:p>
          <w:p w:rsidR="0079481A" w:rsidRPr="003209A8" w:rsidRDefault="0079481A" w:rsidP="00044D81">
            <w:pPr>
              <w:pStyle w:val="Tekstpodstawowy"/>
            </w:pPr>
            <w:r w:rsidRPr="0079481A">
              <w:t>34)</w:t>
            </w:r>
            <w:r w:rsidRPr="0079481A">
              <w:tab/>
              <w:t>zgłaszanie Zamawiającemu wszelkich usterek oświetlenia parkowego;</w:t>
            </w:r>
          </w:p>
          <w:p w:rsidR="0079481A" w:rsidRPr="003209A8" w:rsidRDefault="0079481A" w:rsidP="00044D81">
            <w:pPr>
              <w:pStyle w:val="Tekstpodstawowy"/>
            </w:pPr>
            <w:r w:rsidRPr="0079481A">
              <w:rPr>
                <w:b/>
              </w:rPr>
              <w:t>Zamawiający nie dopuszcza składania ofert równoważnych</w:t>
            </w:r>
          </w:p>
          <w:p w:rsidR="0079481A" w:rsidRDefault="0079481A" w:rsidP="00044D81">
            <w:pPr>
              <w:pStyle w:val="Tekstpodstawowy"/>
            </w:pPr>
            <w:r w:rsidRPr="0079481A">
              <w:rPr>
                <w:b/>
              </w:rPr>
              <w:t>Zamawiający nie dopuszcza składania ofert wariantowych</w:t>
            </w:r>
            <w:r w:rsidRPr="003209A8">
              <w:t xml:space="preserve">. </w:t>
            </w:r>
          </w:p>
          <w:p w:rsidR="0079481A" w:rsidRPr="00635CBF" w:rsidRDefault="0079481A" w:rsidP="00044D81">
            <w:pPr>
              <w:pStyle w:val="Tekstpodstawowy"/>
            </w:pPr>
          </w:p>
        </w:tc>
      </w:tr>
      <w:tr w:rsidR="0079481A" w:rsidRPr="003209A8" w:rsidTr="00044D81">
        <w:trPr>
          <w:jc w:val="center"/>
        </w:trPr>
        <w:tc>
          <w:tcPr>
            <w:tcW w:w="1729" w:type="dxa"/>
          </w:tcPr>
          <w:p w:rsidR="0079481A" w:rsidRPr="003209A8" w:rsidRDefault="0079481A" w:rsidP="00044D81">
            <w:pPr>
              <w:pStyle w:val="Tekstpodstawowy"/>
              <w:jc w:val="right"/>
            </w:pPr>
            <w:r w:rsidRPr="0079481A">
              <w:lastRenderedPageBreak/>
              <w:t>2</w:t>
            </w:r>
          </w:p>
        </w:tc>
        <w:tc>
          <w:tcPr>
            <w:tcW w:w="7357" w:type="dxa"/>
          </w:tcPr>
          <w:p w:rsidR="0079481A" w:rsidRPr="003209A8" w:rsidRDefault="0079481A" w:rsidP="00044D81">
            <w:pPr>
              <w:pStyle w:val="Tekstpodstawowy"/>
            </w:pPr>
            <w:r w:rsidRPr="003209A8">
              <w:rPr>
                <w:b/>
              </w:rPr>
              <w:t>Temat:</w:t>
            </w:r>
            <w:r w:rsidRPr="003209A8">
              <w:t xml:space="preserve"> </w:t>
            </w:r>
            <w:r w:rsidRPr="0079481A">
              <w:t>Pielęgnacja, konserwacja i bieżące utrzymanie zieleni w Miejskim Parku im. Powstańców Wielkopolskich w Śremie - 46 ha</w:t>
            </w:r>
            <w:r w:rsidRPr="003209A8">
              <w:t xml:space="preserve"> </w:t>
            </w:r>
          </w:p>
          <w:p w:rsidR="0079481A" w:rsidRPr="003209A8" w:rsidRDefault="0079481A" w:rsidP="00044D81">
            <w:pPr>
              <w:pStyle w:val="Tekstpodstawowy"/>
              <w:rPr>
                <w:b/>
              </w:rPr>
            </w:pPr>
            <w:r w:rsidRPr="003209A8">
              <w:rPr>
                <w:b/>
              </w:rPr>
              <w:t xml:space="preserve">Wspólny Słownik Zamówień: </w:t>
            </w:r>
            <w:r w:rsidRPr="0079481A">
              <w:t>77211500-7 - Usługi pielęgnacji drzew, 77310000-6 - Usługi sadzenia roślin oraz utrzymania terenów zielonych</w:t>
            </w:r>
            <w:r w:rsidRPr="003209A8">
              <w:t xml:space="preserve"> </w:t>
            </w:r>
          </w:p>
          <w:p w:rsidR="0079481A" w:rsidRPr="0079481A" w:rsidRDefault="0079481A" w:rsidP="00044D81">
            <w:pPr>
              <w:pStyle w:val="Tekstpodstawowy"/>
            </w:pPr>
            <w:r w:rsidRPr="003209A8">
              <w:rPr>
                <w:b/>
              </w:rPr>
              <w:t xml:space="preserve">Opis: </w:t>
            </w:r>
            <w:r w:rsidRPr="0079481A">
              <w:t>Zakres rzeczowy robót (dotyczy terenu od strony ul. Franciszkańskiej do Pomnika Żołnierza Polskiego w parku z wyłączeniem ogrodzonego terenu Śremskiego Zoo - 18 ha):</w:t>
            </w:r>
          </w:p>
          <w:p w:rsidR="0079481A" w:rsidRPr="0079481A" w:rsidRDefault="0079481A" w:rsidP="00044D81">
            <w:pPr>
              <w:pStyle w:val="Tekstpodstawowy"/>
            </w:pPr>
            <w:r w:rsidRPr="0079481A">
              <w:t>1) bieżący nadzór nad terenem parku (wliczając w to soboty, niedziele i święta);</w:t>
            </w:r>
          </w:p>
          <w:p w:rsidR="0079481A" w:rsidRPr="0079481A" w:rsidRDefault="0079481A" w:rsidP="00044D81">
            <w:pPr>
              <w:pStyle w:val="Tekstpodstawowy"/>
            </w:pPr>
          </w:p>
          <w:p w:rsidR="0079481A" w:rsidRPr="0079481A" w:rsidRDefault="0079481A" w:rsidP="00044D81">
            <w:pPr>
              <w:pStyle w:val="Tekstpodstawowy"/>
            </w:pPr>
            <w:r w:rsidRPr="0079481A">
              <w:t>CZYSTOŚĆ I PORZĄDEK</w:t>
            </w:r>
          </w:p>
          <w:p w:rsidR="0079481A" w:rsidRPr="0079481A" w:rsidRDefault="0079481A" w:rsidP="00044D81">
            <w:pPr>
              <w:pStyle w:val="Tekstpodstawowy"/>
            </w:pPr>
            <w:r w:rsidRPr="0079481A">
              <w:t>2) bieżące całoroczne utrzymanie czystości i porządku w ciągach alejek parkowych poprzez odchwaszczanie na całej powierzchni, zamiatanie, usuwanie zanieczyszczeń i przycinanie brzegów alejek;</w:t>
            </w:r>
          </w:p>
          <w:p w:rsidR="0079481A" w:rsidRPr="0079481A" w:rsidRDefault="0079481A" w:rsidP="00044D81">
            <w:pPr>
              <w:pStyle w:val="Tekstpodstawowy"/>
            </w:pPr>
            <w:r w:rsidRPr="0079481A">
              <w:lastRenderedPageBreak/>
              <w:t>3) odśnieżanie, usuwanie gołoledzi i zlodowaceń w ciągach alejek parkowych (w przypadku śliskiej nawierzchni należy posypać piaskiem);</w:t>
            </w:r>
          </w:p>
          <w:p w:rsidR="0079481A" w:rsidRPr="0079481A" w:rsidRDefault="0079481A" w:rsidP="00044D81">
            <w:pPr>
              <w:pStyle w:val="Tekstpodstawowy"/>
            </w:pPr>
            <w:r w:rsidRPr="0079481A">
              <w:t>4) bieżące całoroczne utrzymanie czystości i porządku na terenach zielonych (codzienne usuwanie śmieci);</w:t>
            </w:r>
          </w:p>
          <w:p w:rsidR="0079481A" w:rsidRPr="0079481A" w:rsidRDefault="0079481A" w:rsidP="00044D81">
            <w:pPr>
              <w:pStyle w:val="Tekstpodstawowy"/>
            </w:pPr>
            <w:r w:rsidRPr="0079481A">
              <w:t>5) opróżnianie koszy parkowych i psich stacji (od 1 maja do 30 września codziennie, od 1 października do 30 kwietnia wg potrzeb), dodatkowo uzupełnianie wg potrzeb woreczków w psich stacjach - woreczki zapewni Zamawiający;</w:t>
            </w:r>
          </w:p>
          <w:p w:rsidR="0079481A" w:rsidRPr="0079481A" w:rsidRDefault="0079481A" w:rsidP="00044D81">
            <w:pPr>
              <w:pStyle w:val="Tekstpodstawowy"/>
            </w:pPr>
            <w:r w:rsidRPr="0079481A">
              <w:t>6) 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79481A" w:rsidRPr="0079481A" w:rsidRDefault="0079481A" w:rsidP="00044D81">
            <w:pPr>
              <w:pStyle w:val="Tekstpodstawowy"/>
            </w:pPr>
            <w:r w:rsidRPr="0079481A">
              <w:t>7) zawarcie umowy na odbiór odpadów ze specjalistyczna firmą (w przypadku braku dokumentów wymienionych w pkt powyżej).</w:t>
            </w:r>
          </w:p>
          <w:p w:rsidR="0079481A" w:rsidRPr="0079481A" w:rsidRDefault="0079481A" w:rsidP="00044D81">
            <w:pPr>
              <w:pStyle w:val="Tekstpodstawowy"/>
            </w:pPr>
            <w:r w:rsidRPr="0079481A">
              <w:t xml:space="preserve">8) bieżące oczyszczenie tablic z regulaminem i nazwami alejek; </w:t>
            </w:r>
          </w:p>
          <w:p w:rsidR="0079481A" w:rsidRPr="0079481A" w:rsidRDefault="0079481A" w:rsidP="00044D81">
            <w:pPr>
              <w:pStyle w:val="Tekstpodstawowy"/>
            </w:pPr>
            <w:r w:rsidRPr="0079481A">
              <w:t>9) podejmowanie działań w przypadku stwierdzenia aktów wandalizmu (np. ustawienie przewróconych koszy parkowych, zbieranie wysypanych odpadów oraz zgłoszenie tego faktu Zamawiającemu i powiadomienie odpowiednich służb - Policji, Straży Miejskiej, (zgłaszanie Zamawiającemu faktu zaginięcia ławek lub koszy);</w:t>
            </w:r>
          </w:p>
          <w:p w:rsidR="0079481A" w:rsidRPr="0079481A" w:rsidRDefault="0079481A" w:rsidP="00044D81">
            <w:pPr>
              <w:pStyle w:val="Tekstpodstawowy"/>
            </w:pPr>
            <w:r w:rsidRPr="0079481A">
              <w:t xml:space="preserve">10) utrzymanie i konserwacja obiektów znajdujących się na terenie parku </w:t>
            </w:r>
            <w:r w:rsidRPr="0079481A">
              <w:tab/>
              <w:t xml:space="preserve">tj. istniejących budynków, gazonów, rzeźb (odmalowanie w istniejącej kolorystyce), pomników (dekorowanie pomników zniczami i wiązankami na imprezy o charakterze miejskim i państwowym, umieszczanie stojaków z flagami oraz znicza olejowego - transport stojaków i znicza leży po stronie Wykonawcy) oraz tablic informacyjnych (zakres prac obejmuje: bieżące utrzymanie czystości wokół pomników, rzeźb, tablic, usuwanie na bieżąco </w:t>
            </w:r>
            <w:r w:rsidRPr="0079481A">
              <w:tab/>
              <w:t xml:space="preserve">powstających na nich zanieczyszczeń w tym: plam, napisów itp., oczyszczanie terenu wokół pomników przed i po uroczystościach np. usuwanie wypalonych zniczy i suchych wiązanek kwiatów, </w:t>
            </w:r>
            <w:r w:rsidRPr="0079481A">
              <w:tab/>
              <w:t xml:space="preserve">pielęgnacja istniejących </w:t>
            </w:r>
            <w:proofErr w:type="spellStart"/>
            <w:r w:rsidRPr="0079481A">
              <w:t>nasadzeń</w:t>
            </w:r>
            <w:proofErr w:type="spellEnd"/>
            <w:r w:rsidRPr="0079481A">
              <w:t xml:space="preserve"> wokół ww. obiektów;</w:t>
            </w:r>
          </w:p>
          <w:p w:rsidR="0079481A" w:rsidRPr="0079481A" w:rsidRDefault="0079481A" w:rsidP="00044D81">
            <w:pPr>
              <w:pStyle w:val="Tekstpodstawowy"/>
            </w:pPr>
            <w:r w:rsidRPr="0079481A">
              <w:t>11) całoroczne oczyszczanie schodów znajdujących się na terenie parku;</w:t>
            </w:r>
          </w:p>
          <w:p w:rsidR="0079481A" w:rsidRPr="0079481A" w:rsidRDefault="0079481A" w:rsidP="00044D81">
            <w:pPr>
              <w:pStyle w:val="Tekstpodstawowy"/>
            </w:pPr>
            <w:r w:rsidRPr="0079481A">
              <w:t>12) oczyszczanie lustra wody z nieczystości wraz z wywozem tych odpadów wg potrzeb (dot. Łabędziego Oczka), oraz stała pielęgnacja i utrzymanie porządku terenu wokół lustra wody;</w:t>
            </w:r>
          </w:p>
          <w:p w:rsidR="0079481A" w:rsidRPr="0079481A" w:rsidRDefault="0079481A" w:rsidP="00044D81">
            <w:pPr>
              <w:pStyle w:val="Tekstpodstawowy"/>
            </w:pPr>
          </w:p>
          <w:p w:rsidR="0079481A" w:rsidRPr="0079481A" w:rsidRDefault="0079481A" w:rsidP="00044D81">
            <w:pPr>
              <w:pStyle w:val="Tekstpodstawowy"/>
            </w:pPr>
            <w:r w:rsidRPr="0079481A">
              <w:t>TRAWNIK</w:t>
            </w:r>
          </w:p>
          <w:p w:rsidR="0079481A" w:rsidRPr="0079481A" w:rsidRDefault="0079481A" w:rsidP="00044D81">
            <w:pPr>
              <w:pStyle w:val="Tekstpodstawowy"/>
            </w:pPr>
            <w:r w:rsidRPr="0079481A">
              <w:t>13) okopywanie trawników przy obrzeżach betonowych - prace należy wykonać w terminie do 30 czerwca 2019 r. i 30 czerwca 2020 r., a następnie utrzymywanie ich we właściwym stanie;</w:t>
            </w:r>
          </w:p>
          <w:p w:rsidR="0079481A" w:rsidRPr="0079481A" w:rsidRDefault="0079481A" w:rsidP="00044D81">
            <w:pPr>
              <w:pStyle w:val="Tekstpodstawowy"/>
            </w:pPr>
            <w:r w:rsidRPr="0079481A">
              <w:t>14) rozgrabianie kretowisk;</w:t>
            </w:r>
          </w:p>
          <w:p w:rsidR="0079481A" w:rsidRPr="0079481A" w:rsidRDefault="0079481A" w:rsidP="00044D81">
            <w:pPr>
              <w:pStyle w:val="Tekstpodstawowy"/>
            </w:pPr>
            <w:r w:rsidRPr="0079481A">
              <w:lastRenderedPageBreak/>
              <w:t xml:space="preserve">15) bieżąca całoroczna pielęgnacja trawników poprzez: </w:t>
            </w:r>
          </w:p>
          <w:p w:rsidR="0079481A" w:rsidRPr="0079481A" w:rsidRDefault="0079481A" w:rsidP="00044D81">
            <w:pPr>
              <w:pStyle w:val="Tekstpodstawowy"/>
            </w:pPr>
            <w:r w:rsidRPr="0079481A">
              <w:t>"</w:t>
            </w:r>
            <w:r w:rsidRPr="0079481A">
              <w:tab/>
              <w:t>koszenie - w okresie wegetacyjnym wraz z wywiezieniem pokosu każdorazowo po wykonaniu przycięcia trawy (utrzymanie wysokości trawy w granicach do 8 cm);</w:t>
            </w:r>
          </w:p>
          <w:p w:rsidR="0079481A" w:rsidRPr="0079481A" w:rsidRDefault="0079481A" w:rsidP="00044D81">
            <w:pPr>
              <w:pStyle w:val="Tekstpodstawowy"/>
            </w:pPr>
            <w:r w:rsidRPr="0079481A">
              <w:t>"</w:t>
            </w:r>
            <w:r w:rsidRPr="0079481A">
              <w:tab/>
              <w:t xml:space="preserve">nawożenie raz w roku - usługa wraz z kosztem zakupu nawozu, zasilanie wszystkich upraw nawozami mineralnymi wieloskładnikowymi NPK, 2,5 kg nawozu na 100 m2 (zakupiony nawóz należy okazać Zamawiającemu). Termin wykonania do 30 czerwca 2019 r. oraz 30 czerwca 2020 r. (należy powiadomić Zamawiającego pisemnie z co najmniej 3 dniowym wyprzedzeniem o terminie wykonywania prac, celem ich kontroli. Prace należy wykonywać w godzinach pracy Urzędu; </w:t>
            </w:r>
          </w:p>
          <w:p w:rsidR="0079481A" w:rsidRPr="0079481A" w:rsidRDefault="0079481A" w:rsidP="00044D81">
            <w:pPr>
              <w:pStyle w:val="Tekstpodstawowy"/>
            </w:pPr>
            <w:r w:rsidRPr="0079481A">
              <w:t>"</w:t>
            </w:r>
            <w:r w:rsidRPr="0079481A">
              <w:tab/>
              <w:t>nawadnianie w okresie suszy - w okresie od maja do września, wodę zapewnia Wykonawca;</w:t>
            </w:r>
          </w:p>
          <w:p w:rsidR="0079481A" w:rsidRPr="0079481A" w:rsidRDefault="0079481A" w:rsidP="00044D81">
            <w:pPr>
              <w:pStyle w:val="Tekstpodstawowy"/>
            </w:pPr>
            <w:r w:rsidRPr="0079481A">
              <w:t>"</w:t>
            </w:r>
            <w:r w:rsidRPr="0079481A">
              <w:tab/>
              <w:t>dosiewanie traw - usługa wraz z kosztem zakupu siewu trawy w okresie od połowy kwietnia do końca sierpnia. Bezpośrednio przed wykonaniem usługi Zamawiający wskaże miejsce;</w:t>
            </w:r>
          </w:p>
          <w:p w:rsidR="0079481A" w:rsidRPr="0079481A" w:rsidRDefault="0079481A" w:rsidP="00044D81">
            <w:pPr>
              <w:pStyle w:val="Tekstpodstawowy"/>
            </w:pPr>
            <w:r w:rsidRPr="0079481A">
              <w:t>"</w:t>
            </w:r>
            <w:r w:rsidRPr="0079481A">
              <w:tab/>
              <w:t>przygotowywanie terenu pod siew (przekopanie ziemi, odchwaszczenie, wyrównanie terenu, użyźnienie gleby poprzez rozsypanie 10 centymetrowej warstwy żyznej ziemi kompostowej, nawożenie, podlewanie do momentu skiełkowania);</w:t>
            </w:r>
          </w:p>
          <w:p w:rsidR="0079481A" w:rsidRPr="0079481A" w:rsidRDefault="0079481A" w:rsidP="00044D81">
            <w:pPr>
              <w:pStyle w:val="Tekstpodstawowy"/>
            </w:pPr>
            <w:r w:rsidRPr="0079481A">
              <w:t>"</w:t>
            </w:r>
            <w:r w:rsidRPr="0079481A">
              <w:tab/>
              <w:t xml:space="preserve">całoroczne wygrabianie liści - wywiezienie liści każdorazowo po wykonaniu wygrabienia z terenu (nie dopuszcza się zalegania pryzm liści przez okres dłuższy niż 3 dni); </w:t>
            </w:r>
          </w:p>
          <w:p w:rsidR="0079481A" w:rsidRPr="0079481A" w:rsidRDefault="0079481A" w:rsidP="00044D81">
            <w:pPr>
              <w:pStyle w:val="Tekstpodstawowy"/>
            </w:pPr>
            <w:r w:rsidRPr="0079481A">
              <w:t>16) koszenie trawy wraz z utrzymaniem czystości wzdłuż ulicy Piłsudskiego na wysokości parku (pas zieleni od granic parku do asfaltu wraz z terenem przy tablicy upamiętniającej cmentarz żydowski);</w:t>
            </w:r>
          </w:p>
          <w:p w:rsidR="0079481A" w:rsidRPr="0079481A" w:rsidRDefault="0079481A" w:rsidP="00044D81">
            <w:pPr>
              <w:pStyle w:val="Tekstpodstawowy"/>
            </w:pPr>
          </w:p>
          <w:p w:rsidR="0079481A" w:rsidRPr="0079481A" w:rsidRDefault="0079481A" w:rsidP="00044D81">
            <w:pPr>
              <w:pStyle w:val="Tekstpodstawowy"/>
            </w:pPr>
            <w:r w:rsidRPr="0079481A">
              <w:t>PIELĘGNACJA ORAZ WYCINKA DRZEW I KRZEWÓW</w:t>
            </w:r>
          </w:p>
          <w:p w:rsidR="0079481A" w:rsidRPr="0079481A" w:rsidRDefault="0079481A" w:rsidP="00044D81">
            <w:pPr>
              <w:pStyle w:val="Tekstpodstawowy"/>
            </w:pPr>
            <w:r w:rsidRPr="0079481A">
              <w:t>17) bieżące i całoroczne wykonywanie zabiegów pielęgnacyjnych na drzewach i krzewach, w szczególności wykonywanie cięć sanitarnych, korekcyjnych, prześwietlanie koron drzew, usuwanie połamanych oraz suchych drzew i gałęzi, usuwanie odrostów korzeniowych i pniowych, zdejmowanie zawieszonych gałęzi i konarów w koronach drzew na terenie zalesionym w parku;</w:t>
            </w:r>
          </w:p>
          <w:p w:rsidR="0079481A" w:rsidRPr="0079481A" w:rsidRDefault="0079481A" w:rsidP="00044D81">
            <w:pPr>
              <w:pStyle w:val="Tekstpodstawowy"/>
            </w:pPr>
            <w:r w:rsidRPr="0079481A">
              <w:t xml:space="preserve">18) bieżąca całoroczna pielęgnacja żywopłotów poprzez przycinanie, oczyszczanie ze śmieci, podlewanie i uzupełnianie w zależności od potrzeb; </w:t>
            </w:r>
          </w:p>
          <w:p w:rsidR="0079481A" w:rsidRPr="0079481A" w:rsidRDefault="0079481A" w:rsidP="00044D81">
            <w:pPr>
              <w:pStyle w:val="Tekstpodstawowy"/>
            </w:pPr>
            <w:r w:rsidRPr="0079481A">
              <w:t xml:space="preserve">19) </w:t>
            </w:r>
            <w:proofErr w:type="spellStart"/>
            <w:r w:rsidRPr="0079481A">
              <w:t>zrębkowanie</w:t>
            </w:r>
            <w:proofErr w:type="spellEnd"/>
            <w:r w:rsidRPr="0079481A">
              <w:t xml:space="preserve"> gałęzi (obsypywanie rabat i gazonów zrębkami);</w:t>
            </w:r>
          </w:p>
          <w:p w:rsidR="0079481A" w:rsidRPr="0079481A" w:rsidRDefault="0079481A" w:rsidP="00044D81">
            <w:pPr>
              <w:pStyle w:val="Tekstpodstawowy"/>
            </w:pPr>
            <w:r w:rsidRPr="0079481A">
              <w:t>20) usuwanie jemioły z drzew;</w:t>
            </w:r>
          </w:p>
          <w:p w:rsidR="0079481A" w:rsidRPr="0079481A" w:rsidRDefault="0079481A" w:rsidP="00044D81">
            <w:pPr>
              <w:pStyle w:val="Tekstpodstawowy"/>
            </w:pPr>
            <w:r w:rsidRPr="0079481A">
              <w:t>21) usuwanie wiatrołomów i wiatrowałów;</w:t>
            </w:r>
          </w:p>
          <w:p w:rsidR="0079481A" w:rsidRPr="0079481A" w:rsidRDefault="0079481A" w:rsidP="00044D81">
            <w:pPr>
              <w:pStyle w:val="Tekstpodstawowy"/>
            </w:pPr>
            <w:r w:rsidRPr="0079481A">
              <w:t xml:space="preserve">22) przeprowadzanie wycinki drzew i krzewów w parku (w ilości do 100 drzew) - usuwanie drzew z frezowaniem pniaków (frezowanie </w:t>
            </w:r>
            <w:r w:rsidRPr="0079481A">
              <w:lastRenderedPageBreak/>
              <w:t>niezwłocznie po wycince), usuwanie samosiewów, pocięcie drzew na klocki i wywóz pociętych na klocki drzew każdorazowo do Ośrodka Pomocy Społecznej w Śremie (Wykonawca zobowiązany jest uzyskać potwierdzenie OPS zestawienia ilości przekazanego drewna z obmiarem Zamawiającego). Koszty ewentualnej wycinki drzew i krzewów w parku ponosić będzie Wykonawca. Wykonawca zobowiązany jest powiadomić każdorazowo Zamawiającego o terminie przeprowadzania wycinki;</w:t>
            </w:r>
          </w:p>
          <w:p w:rsidR="0079481A" w:rsidRPr="0079481A" w:rsidRDefault="0079481A" w:rsidP="00044D81">
            <w:pPr>
              <w:pStyle w:val="Tekstpodstawowy"/>
            </w:pPr>
          </w:p>
          <w:p w:rsidR="0079481A" w:rsidRPr="0079481A" w:rsidRDefault="0079481A" w:rsidP="00044D81">
            <w:pPr>
              <w:pStyle w:val="Tekstpodstawowy"/>
            </w:pPr>
            <w:r w:rsidRPr="0079481A">
              <w:t>NASADZENIA WIELOLETNIE</w:t>
            </w:r>
          </w:p>
          <w:p w:rsidR="0079481A" w:rsidRPr="0079481A" w:rsidRDefault="0079481A" w:rsidP="00044D81">
            <w:pPr>
              <w:pStyle w:val="Tekstpodstawowy"/>
            </w:pPr>
            <w:r w:rsidRPr="0079481A">
              <w:t xml:space="preserve">23) nasadzenie 15 szt. drzew, w tym 10 sosen czarnych i 5 daglezji zielonych . Każda sadzonka winna mieć wysokość min. 80-100 cm. Grunt pod nasadzenia należy przygotować: odchwaścić, zaprawić urodzajną ziemią ogrodniczą w ilości min. 20l/drzewo. Wokół drzew należy wykonać misy o średnicy 0,5 m i wyściółkować je 3 cm warstwą kory sosnowej. Nasadzenia należy wykonać w terminie do 31 października 2019 r. i - zależnie od potrzeb i warunków atmosferycznych - zapewnić ich podlewanie przez okres min 1 miesiąca od posadzenia. W przypadku, jeżeli drzewa nie zachowają żywotności w kolejnym sezonie wegetacyjnym (niezależnie od przyczyny), wykonawca winien dosadzić brakującą ilość drzew w terminie 31 października 2020 r. </w:t>
            </w:r>
          </w:p>
          <w:p w:rsidR="0079481A" w:rsidRPr="0079481A" w:rsidRDefault="0079481A" w:rsidP="00044D81">
            <w:pPr>
              <w:pStyle w:val="Tekstpodstawowy"/>
            </w:pPr>
            <w:r w:rsidRPr="0079481A">
              <w:t xml:space="preserve">24) nasadzenie 40 szt. sadzonek bluszczu pospolitego wokół pni drzew w miejscach wskazanych przez Zamawiającego. Sadzonki winny być dobrze </w:t>
            </w:r>
            <w:proofErr w:type="spellStart"/>
            <w:r w:rsidRPr="0079481A">
              <w:t>przekorzenione</w:t>
            </w:r>
            <w:proofErr w:type="spellEnd"/>
            <w:r w:rsidRPr="0079481A">
              <w:t xml:space="preserve">, w doniczkach wielkości C2, o pędach długości min. 30-40 cm. Grunt pod nasadzenia należy odchwaścić. Nasadzenia należy wykonać w terminie do 31 października 2019 r. </w:t>
            </w:r>
          </w:p>
          <w:p w:rsidR="0079481A" w:rsidRPr="0079481A" w:rsidRDefault="0079481A" w:rsidP="00044D81">
            <w:pPr>
              <w:pStyle w:val="Tekstpodstawowy"/>
            </w:pPr>
            <w:r w:rsidRPr="0079481A">
              <w:t xml:space="preserve">25) uzupełnienie drzewostanu - sadzenie drzew, krzewów, pnączy i bylin (materiał zapewni Zamawiający), </w:t>
            </w:r>
          </w:p>
          <w:p w:rsidR="0079481A" w:rsidRPr="0079481A" w:rsidRDefault="0079481A" w:rsidP="00044D81">
            <w:pPr>
              <w:pStyle w:val="Tekstpodstawowy"/>
            </w:pPr>
          </w:p>
          <w:p w:rsidR="0079481A" w:rsidRPr="0079481A" w:rsidRDefault="0079481A" w:rsidP="00044D81">
            <w:pPr>
              <w:pStyle w:val="Tekstpodstawowy"/>
            </w:pPr>
            <w:r w:rsidRPr="0079481A">
              <w:t>NASADZENIA JEDNOROCZNE</w:t>
            </w:r>
          </w:p>
          <w:p w:rsidR="0079481A" w:rsidRPr="0079481A" w:rsidRDefault="0079481A" w:rsidP="00044D81">
            <w:pPr>
              <w:pStyle w:val="Tekstpodstawowy"/>
            </w:pPr>
            <w:r w:rsidRPr="0079481A">
              <w:t xml:space="preserve">26) obsadzenie 2 szt. gazonów znajdujących się przy głównym wejściu do parku (główna alejka) oraz 1 szt. przy Obelisku im. 750 - </w:t>
            </w:r>
            <w:proofErr w:type="spellStart"/>
            <w:r w:rsidRPr="0079481A">
              <w:t>lecia</w:t>
            </w:r>
            <w:proofErr w:type="spellEnd"/>
            <w:r w:rsidRPr="0079481A">
              <w:t xml:space="preserve"> sadzonkami aksamitki rozpierzchłej w ilości 20 szt./gazon wraz z uzupełnieniem ziemi w terminach: do 31 maja 2019 r. oraz  do 31 maja 2020 r. oraz podlewaniem co drugi dzień (odmalowanie gazonów raz w roku przed posadzeniem roślin - kolor biały) Ponadto w razie kradzieży sadzonek bądź ich  zniszczenia należy uzupełnić brakujące nasadzenia tak aby zapewnić ciągłość nasadzenia od 15 maja do 30 września 2019 i 2020 r. (zakup materiałów do </w:t>
            </w:r>
            <w:proofErr w:type="spellStart"/>
            <w:r w:rsidRPr="0079481A">
              <w:t>nasadzeń</w:t>
            </w:r>
            <w:proofErr w:type="spellEnd"/>
            <w:r w:rsidRPr="0079481A">
              <w:t xml:space="preserve"> należy wkalkulować w cenę oferty).</w:t>
            </w:r>
          </w:p>
          <w:p w:rsidR="0079481A" w:rsidRPr="0079481A" w:rsidRDefault="0079481A" w:rsidP="00044D81">
            <w:pPr>
              <w:pStyle w:val="Tekstpodstawowy"/>
            </w:pPr>
            <w:r w:rsidRPr="0079481A">
              <w:t xml:space="preserve">27) całoroczna pielęgnacja kwietników sezonowych: odchwaszczanie, nawożenie, usuwanie przekwitłych kwiatostanów i podlewanie w zależności od potrzeb, wykonywanie nowych </w:t>
            </w:r>
            <w:proofErr w:type="spellStart"/>
            <w:r w:rsidRPr="0079481A">
              <w:t>nasadzeń</w:t>
            </w:r>
            <w:proofErr w:type="spellEnd"/>
            <w:r w:rsidRPr="0079481A">
              <w:t>;</w:t>
            </w:r>
          </w:p>
          <w:p w:rsidR="0079481A" w:rsidRPr="0079481A" w:rsidRDefault="0079481A" w:rsidP="00044D81">
            <w:pPr>
              <w:pStyle w:val="Tekstpodstawowy"/>
            </w:pPr>
            <w:r w:rsidRPr="0079481A">
              <w:t>28) całoroczna pielęgnacja kwietników z róż i bylin: odchwaszczanie, nawożenie, usuwanie przekwitłych kwiatostanów, podlewanie w zależności od potrzeb, przygotowanie do okresu zimy;</w:t>
            </w:r>
          </w:p>
          <w:p w:rsidR="0079481A" w:rsidRPr="0079481A" w:rsidRDefault="0079481A" w:rsidP="00044D81">
            <w:pPr>
              <w:pStyle w:val="Tekstpodstawowy"/>
            </w:pPr>
            <w:r w:rsidRPr="0079481A">
              <w:lastRenderedPageBreak/>
              <w:t>ELEMENTY MAŁEJ ARCHITEKTURY</w:t>
            </w:r>
          </w:p>
          <w:p w:rsidR="0079481A" w:rsidRPr="0079481A" w:rsidRDefault="0079481A" w:rsidP="00044D81">
            <w:pPr>
              <w:pStyle w:val="Tekstpodstawowy"/>
            </w:pPr>
            <w:r w:rsidRPr="0079481A">
              <w:t>29) mycie ławek i koszy na śmieci (1 raz w roku na wiosnę - należy zgłosić Zamawiającemu termin zakończenia prac);</w:t>
            </w:r>
          </w:p>
          <w:p w:rsidR="0079481A" w:rsidRPr="0079481A" w:rsidRDefault="0079481A" w:rsidP="00044D81">
            <w:pPr>
              <w:pStyle w:val="Tekstpodstawowy"/>
            </w:pPr>
            <w:r w:rsidRPr="0079481A">
              <w:t xml:space="preserve">30) bieżące naprawy i malowanie ławek parkowych, koszy parkowych i psich stacji (1 raz w roku na wiosnę - należy zgłosić Zamawiającemu termin zakończenia prac), </w:t>
            </w:r>
          </w:p>
          <w:p w:rsidR="0079481A" w:rsidRPr="0079481A" w:rsidRDefault="0079481A" w:rsidP="00044D81">
            <w:pPr>
              <w:pStyle w:val="Tekstpodstawowy"/>
            </w:pPr>
            <w:r w:rsidRPr="0079481A">
              <w:t>31) montaż dodatkowych koszy i ławek na terenie parku (maksymalnie do 20 szt.), kosze i ławki należy stabilnie i trwale zakotwiczyć w podłożu (kosze i ławki zapewnia Zamawiający). Miejsce pod montaż ławek należy utwardzić (powierzchnia utwardzenia pod ławkę 2 m2). Miejsce należy ograniczyć betonowym obrzeżem i wyłożyć kostką brukową w kolorze szarym (materiały potrzebne do wykonania utwardzenia zapewnia Wykonawca). Termin i lokalizacja wykonania robót zostanie uprzednio uzgodniona z Zamawiającym;</w:t>
            </w:r>
          </w:p>
          <w:p w:rsidR="0079481A" w:rsidRPr="0079481A" w:rsidRDefault="0079481A" w:rsidP="00044D81">
            <w:pPr>
              <w:pStyle w:val="Tekstpodstawowy"/>
            </w:pPr>
            <w:r w:rsidRPr="0079481A">
              <w:t>32) bieżące pionowanie i stabilizowanie koszy parkowych;</w:t>
            </w:r>
          </w:p>
          <w:p w:rsidR="0079481A" w:rsidRPr="0079481A" w:rsidRDefault="0079481A" w:rsidP="00044D81">
            <w:pPr>
              <w:pStyle w:val="Tekstpodstawowy"/>
            </w:pPr>
            <w:r w:rsidRPr="0079481A">
              <w:t>33) prowadzenie ewidencji wyposażenia parkowego (ławki, kosze, psie stacje, kwietniki) wraz z nanoszeniem wszelkich zmian i przedstawianie rejestru na żądanie Zamawiającego;</w:t>
            </w:r>
          </w:p>
          <w:p w:rsidR="0079481A" w:rsidRPr="0079481A" w:rsidRDefault="0079481A" w:rsidP="00044D81">
            <w:pPr>
              <w:pStyle w:val="Tekstpodstawowy"/>
            </w:pPr>
          </w:p>
          <w:p w:rsidR="0079481A" w:rsidRPr="0079481A" w:rsidRDefault="0079481A" w:rsidP="00044D81">
            <w:pPr>
              <w:pStyle w:val="Tekstpodstawowy"/>
            </w:pPr>
            <w:r w:rsidRPr="0079481A">
              <w:t>POZOSTAŁE</w:t>
            </w:r>
          </w:p>
          <w:p w:rsidR="0079481A" w:rsidRPr="0079481A" w:rsidRDefault="0079481A" w:rsidP="00044D81">
            <w:pPr>
              <w:pStyle w:val="Tekstpodstawowy"/>
            </w:pPr>
            <w:r w:rsidRPr="0079481A">
              <w:t>34) prowadzenie dokumentacji dotyczącej stosowanych środków ochrony roślin (nazwa środka, czas, dawka i obszar jego stosowania, a także przyczyna jego stosowania) i coroczne przekazywanie Zlecającemu kopii tej dokumentacji za  dany sezon w terminie do 31 października każdego roku trwania umowy.</w:t>
            </w:r>
          </w:p>
          <w:p w:rsidR="0079481A" w:rsidRPr="0079481A" w:rsidRDefault="0079481A" w:rsidP="00044D81">
            <w:pPr>
              <w:pStyle w:val="Tekstpodstawowy"/>
            </w:pPr>
            <w:r w:rsidRPr="0079481A">
              <w:t>35) konserwacja 3 szt. masztów, wywieszenie flag powstania wielkopolskiego (pranie i prasowanie flag wg potrzeb);</w:t>
            </w:r>
          </w:p>
          <w:p w:rsidR="0079481A" w:rsidRPr="0079481A" w:rsidRDefault="0079481A" w:rsidP="00044D81">
            <w:pPr>
              <w:pStyle w:val="Tekstpodstawowy"/>
            </w:pPr>
            <w:r w:rsidRPr="0079481A">
              <w:t xml:space="preserve">36) uzupełnienie brakujących i wymiana uszkodzonych obrzeży betonowych w alejkach żużlowych (do 100 </w:t>
            </w:r>
            <w:proofErr w:type="spellStart"/>
            <w:r w:rsidRPr="0079481A">
              <w:t>mb</w:t>
            </w:r>
            <w:proofErr w:type="spellEnd"/>
            <w:r w:rsidRPr="0079481A">
              <w:t xml:space="preserve"> - w terminie bezpośrednio uzgodnionym z Zamawiającym), wyrównanie nierówności powierzchni parku poprzez nawiezienie ziemi, nawiezienie i uzupełnienie żużla w alejkach żużlowych (prace należy wykonać raz w roku);</w:t>
            </w:r>
          </w:p>
          <w:p w:rsidR="0079481A" w:rsidRPr="0079481A" w:rsidRDefault="0079481A" w:rsidP="00044D81">
            <w:pPr>
              <w:pStyle w:val="Tekstpodstawowy"/>
            </w:pPr>
            <w:r w:rsidRPr="0079481A">
              <w:t xml:space="preserve">37) cotygodniowe równanie zrewitalizowanych alejek wokół fontanny - 700 m2; </w:t>
            </w:r>
          </w:p>
          <w:p w:rsidR="0079481A" w:rsidRPr="0079481A" w:rsidRDefault="0079481A" w:rsidP="00044D81">
            <w:pPr>
              <w:pStyle w:val="Tekstpodstawowy"/>
            </w:pPr>
            <w:r w:rsidRPr="0079481A">
              <w:t xml:space="preserve">38) równanie alejki gruntowej od strony ul. Parkowej o długości 320 </w:t>
            </w:r>
            <w:proofErr w:type="spellStart"/>
            <w:r w:rsidRPr="0079481A">
              <w:t>mb</w:t>
            </w:r>
            <w:proofErr w:type="spellEnd"/>
            <w:r w:rsidRPr="0079481A">
              <w:t xml:space="preserve"> w terminie do 31 maja i 31 sierpnia 2019 oraz 31 maja i 13 sierpnia 2020 r.;</w:t>
            </w:r>
          </w:p>
          <w:p w:rsidR="0079481A" w:rsidRPr="0079481A" w:rsidRDefault="0079481A" w:rsidP="00044D81">
            <w:pPr>
              <w:pStyle w:val="Tekstpodstawowy"/>
            </w:pPr>
            <w:r w:rsidRPr="0079481A">
              <w:t xml:space="preserve">39) utrzymywanie zgodnie z przepisami przeciwpożarowymi pasa ochronnego zlokalizowanego na przedłużeniu ul. Parkowej do wału przy Kanale Ulgi (koszenie trawy i zbieranie śmieci); </w:t>
            </w:r>
          </w:p>
          <w:p w:rsidR="0079481A" w:rsidRPr="0079481A" w:rsidRDefault="0079481A" w:rsidP="00044D81">
            <w:pPr>
              <w:pStyle w:val="Tekstpodstawowy"/>
            </w:pPr>
            <w:r w:rsidRPr="0079481A">
              <w:t>40) zgłaszanie Zamawiającemu wszelkich usterek oświetlenia parkowego;</w:t>
            </w:r>
          </w:p>
          <w:p w:rsidR="0079481A" w:rsidRPr="0079481A" w:rsidRDefault="0079481A" w:rsidP="00044D81">
            <w:pPr>
              <w:pStyle w:val="Tekstpodstawowy"/>
            </w:pPr>
            <w:r w:rsidRPr="0079481A">
              <w:lastRenderedPageBreak/>
              <w:t>Zakres rzeczowy robót (dotyczy terenu od strony Pomnika Żołnierza Polskiego do wału przy Kanale Ulgi):</w:t>
            </w:r>
          </w:p>
          <w:p w:rsidR="0079481A" w:rsidRPr="0079481A" w:rsidRDefault="0079481A" w:rsidP="00044D81">
            <w:pPr>
              <w:pStyle w:val="Tekstpodstawowy"/>
            </w:pPr>
            <w:r w:rsidRPr="0079481A">
              <w:t>41) utrzymanie czystości i porządku w ciągach alejek parkowych poprzez, usuwanie zanieczyszczeń w postaci śmieci i liści (raz w miesiącu);</w:t>
            </w:r>
          </w:p>
          <w:p w:rsidR="0079481A" w:rsidRPr="0079481A" w:rsidRDefault="0079481A" w:rsidP="00044D81">
            <w:pPr>
              <w:pStyle w:val="Tekstpodstawowy"/>
            </w:pPr>
            <w:r w:rsidRPr="0079481A">
              <w:t>42) utrzymanie czystości i porządku na terenach zielonych poprzez (comiesięczne usuwanie śmieci);</w:t>
            </w:r>
          </w:p>
          <w:p w:rsidR="0079481A" w:rsidRPr="003209A8" w:rsidRDefault="0079481A" w:rsidP="00044D81">
            <w:pPr>
              <w:pStyle w:val="Tekstpodstawowy"/>
            </w:pPr>
            <w:r w:rsidRPr="0079481A">
              <w:t>43) comiesięczne opróżnianie koszy parkowych</w:t>
            </w:r>
          </w:p>
          <w:p w:rsidR="0079481A" w:rsidRPr="003209A8" w:rsidRDefault="0079481A" w:rsidP="00044D81">
            <w:pPr>
              <w:pStyle w:val="Tekstpodstawowy"/>
            </w:pPr>
            <w:r w:rsidRPr="0079481A">
              <w:rPr>
                <w:b/>
              </w:rPr>
              <w:t>Zamawiający nie dopuszcza składania ofert równoważnych</w:t>
            </w:r>
          </w:p>
          <w:p w:rsidR="0079481A" w:rsidRPr="00635CBF" w:rsidRDefault="0079481A" w:rsidP="00044D81">
            <w:pPr>
              <w:pStyle w:val="Tekstpodstawowy"/>
            </w:pPr>
            <w:r w:rsidRPr="0079481A">
              <w:rPr>
                <w:b/>
              </w:rPr>
              <w:t>Zamawiający nie dopuszcza składania ofert wariantowych</w:t>
            </w:r>
            <w:r w:rsidRPr="003209A8">
              <w:t xml:space="preserve">. </w:t>
            </w:r>
          </w:p>
        </w:tc>
      </w:tr>
      <w:tr w:rsidR="0079481A" w:rsidRPr="003209A8" w:rsidTr="00044D81">
        <w:trPr>
          <w:jc w:val="center"/>
        </w:trPr>
        <w:tc>
          <w:tcPr>
            <w:tcW w:w="1729" w:type="dxa"/>
          </w:tcPr>
          <w:p w:rsidR="0079481A" w:rsidRPr="003209A8" w:rsidRDefault="0079481A" w:rsidP="00044D81">
            <w:pPr>
              <w:pStyle w:val="Tekstpodstawowy"/>
              <w:jc w:val="right"/>
            </w:pPr>
            <w:r w:rsidRPr="0079481A">
              <w:lastRenderedPageBreak/>
              <w:t>3</w:t>
            </w:r>
          </w:p>
        </w:tc>
        <w:tc>
          <w:tcPr>
            <w:tcW w:w="7357" w:type="dxa"/>
          </w:tcPr>
          <w:p w:rsidR="0079481A" w:rsidRPr="003209A8" w:rsidRDefault="0079481A" w:rsidP="00044D81">
            <w:pPr>
              <w:pStyle w:val="Tekstpodstawowy"/>
            </w:pPr>
            <w:r w:rsidRPr="003209A8">
              <w:rPr>
                <w:b/>
              </w:rPr>
              <w:t>Temat:</w:t>
            </w:r>
            <w:r w:rsidRPr="003209A8">
              <w:t xml:space="preserve"> </w:t>
            </w:r>
            <w:r w:rsidRPr="0079481A">
              <w:t>Pielęgnacja, konserwacja i bieżące utrzymanie zieleni w Miejskim Parku Ekologicznym im. W. Puchalskiego w Śremie</w:t>
            </w:r>
            <w:r w:rsidRPr="003209A8">
              <w:t xml:space="preserve"> </w:t>
            </w:r>
          </w:p>
          <w:p w:rsidR="0079481A" w:rsidRPr="003209A8" w:rsidRDefault="0079481A" w:rsidP="00044D81">
            <w:pPr>
              <w:pStyle w:val="Tekstpodstawowy"/>
              <w:rPr>
                <w:b/>
              </w:rPr>
            </w:pPr>
            <w:r w:rsidRPr="003209A8">
              <w:rPr>
                <w:b/>
              </w:rPr>
              <w:t xml:space="preserve">Wspólny Słownik Zamówień: </w:t>
            </w:r>
            <w:r w:rsidRPr="0079481A">
              <w:t>77310000-6 - Usługi sadzenia roślin oraz utrzymania terenów zielonych, 77211500-7 - Usługi pielęgnacji drzew</w:t>
            </w:r>
            <w:r w:rsidRPr="003209A8">
              <w:t xml:space="preserve"> </w:t>
            </w:r>
          </w:p>
          <w:p w:rsidR="0079481A" w:rsidRPr="0079481A" w:rsidRDefault="0079481A" w:rsidP="00044D81">
            <w:pPr>
              <w:pStyle w:val="Tekstpodstawowy"/>
            </w:pPr>
            <w:r w:rsidRPr="003209A8">
              <w:rPr>
                <w:b/>
              </w:rPr>
              <w:t xml:space="preserve">Opis: </w:t>
            </w:r>
            <w:r w:rsidRPr="0079481A">
              <w:t>Zakres rzeczowy robót:</w:t>
            </w:r>
          </w:p>
          <w:p w:rsidR="0079481A" w:rsidRPr="0079481A" w:rsidRDefault="0079481A" w:rsidP="00044D81">
            <w:pPr>
              <w:pStyle w:val="Tekstpodstawowy"/>
            </w:pPr>
            <w:r w:rsidRPr="0079481A">
              <w:t>1)</w:t>
            </w:r>
            <w:r w:rsidRPr="0079481A">
              <w:tab/>
              <w:t>bieżący nadzór nad terenem parku (wliczając w to soboty, niedziele i święta);</w:t>
            </w:r>
          </w:p>
          <w:p w:rsidR="0079481A" w:rsidRPr="0079481A" w:rsidRDefault="0079481A" w:rsidP="00044D81">
            <w:pPr>
              <w:pStyle w:val="Tekstpodstawowy"/>
            </w:pPr>
          </w:p>
          <w:p w:rsidR="0079481A" w:rsidRPr="0079481A" w:rsidRDefault="0079481A" w:rsidP="00044D81">
            <w:pPr>
              <w:pStyle w:val="Tekstpodstawowy"/>
            </w:pPr>
            <w:r w:rsidRPr="0079481A">
              <w:t>CZYSTOŚĆ I PORZĄDEK</w:t>
            </w:r>
          </w:p>
          <w:p w:rsidR="0079481A" w:rsidRPr="0079481A" w:rsidRDefault="0079481A" w:rsidP="00044D81">
            <w:pPr>
              <w:pStyle w:val="Tekstpodstawowy"/>
            </w:pPr>
            <w:r w:rsidRPr="0079481A">
              <w:t>2)</w:t>
            </w:r>
            <w:r w:rsidRPr="0079481A">
              <w:tab/>
              <w:t xml:space="preserve">bieżące całoroczne utrzymanie czystości i porządku w ciągach alejek parkowych poprzez odchwaszczanie na całej powierzchni, usuwanie zanieczyszczeń i przycinanie brzegów alejek, </w:t>
            </w:r>
          </w:p>
          <w:p w:rsidR="0079481A" w:rsidRPr="0079481A" w:rsidRDefault="0079481A" w:rsidP="00044D81">
            <w:pPr>
              <w:pStyle w:val="Tekstpodstawowy"/>
            </w:pPr>
            <w:r w:rsidRPr="0079481A">
              <w:t>3)</w:t>
            </w:r>
            <w:r w:rsidRPr="0079481A">
              <w:tab/>
              <w:t xml:space="preserve">odśnieżanie, usuwanie gołoledzi i zlodowaceń w ciągach alejek parkowych (w przypadku śliskiej nawierzchni należy posypać piaskiem); </w:t>
            </w:r>
          </w:p>
          <w:p w:rsidR="0079481A" w:rsidRPr="0079481A" w:rsidRDefault="0079481A" w:rsidP="00044D81">
            <w:pPr>
              <w:pStyle w:val="Tekstpodstawowy"/>
            </w:pPr>
            <w:r w:rsidRPr="0079481A">
              <w:t>4)</w:t>
            </w:r>
            <w:r w:rsidRPr="0079481A">
              <w:tab/>
              <w:t>bieżące całoroczne utrzymanie czystości i porządku na terenach zielonych (codzienne usuwanie śmieci);</w:t>
            </w:r>
          </w:p>
          <w:p w:rsidR="0079481A" w:rsidRPr="0079481A" w:rsidRDefault="0079481A" w:rsidP="00044D81">
            <w:pPr>
              <w:pStyle w:val="Tekstpodstawowy"/>
            </w:pPr>
            <w:r w:rsidRPr="0079481A">
              <w:t>5)</w:t>
            </w:r>
            <w:r w:rsidRPr="0079481A">
              <w:tab/>
              <w:t>zbieranie śmieci wokół użytku ekologicznego "bagienko", koszenie wzdłuż ścieżki prowadzącej do stawku;</w:t>
            </w:r>
          </w:p>
          <w:p w:rsidR="0079481A" w:rsidRPr="0079481A" w:rsidRDefault="0079481A" w:rsidP="00044D81">
            <w:pPr>
              <w:pStyle w:val="Tekstpodstawowy"/>
            </w:pPr>
            <w:r w:rsidRPr="0079481A">
              <w:t>6)</w:t>
            </w:r>
            <w:r w:rsidRPr="0079481A">
              <w:tab/>
              <w:t>opróżnianie koszy parkowych i psich stacji (od 1 maja do 30 września codziennie, od 1 października do 30 kwietnia wg potrzeb), dodatkowo uzupełnianie wg potrzeb woreczków w psich stacjach - woreczki zapewni Zamawiający;</w:t>
            </w:r>
          </w:p>
          <w:p w:rsidR="0079481A" w:rsidRPr="0079481A" w:rsidRDefault="0079481A" w:rsidP="00044D81">
            <w:pPr>
              <w:pStyle w:val="Tekstpodstawowy"/>
            </w:pPr>
            <w:r w:rsidRPr="0079481A">
              <w:t>7)</w:t>
            </w:r>
            <w:r w:rsidRPr="0079481A">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79481A" w:rsidRPr="0079481A" w:rsidRDefault="0079481A" w:rsidP="00044D81">
            <w:pPr>
              <w:pStyle w:val="Tekstpodstawowy"/>
            </w:pPr>
            <w:r w:rsidRPr="0079481A">
              <w:t>8)</w:t>
            </w:r>
            <w:r w:rsidRPr="0079481A">
              <w:tab/>
              <w:t>zawarcie umowy na odbiór odpadów ze specjalistyczna firmą (w przypadku braku dokumentów wymienionych w pkt powyżej).</w:t>
            </w:r>
          </w:p>
          <w:p w:rsidR="0079481A" w:rsidRPr="0079481A" w:rsidRDefault="0079481A" w:rsidP="00044D81">
            <w:pPr>
              <w:pStyle w:val="Tekstpodstawowy"/>
            </w:pPr>
            <w:r w:rsidRPr="0079481A">
              <w:t>9)</w:t>
            </w:r>
            <w:r w:rsidRPr="0079481A">
              <w:tab/>
              <w:t xml:space="preserve">bieżące oczyszczenie tablic z regulaminem parku; </w:t>
            </w:r>
          </w:p>
          <w:p w:rsidR="0079481A" w:rsidRPr="0079481A" w:rsidRDefault="0079481A" w:rsidP="00044D81">
            <w:pPr>
              <w:pStyle w:val="Tekstpodstawowy"/>
            </w:pPr>
            <w:r w:rsidRPr="0079481A">
              <w:t>10)</w:t>
            </w:r>
            <w:r w:rsidRPr="0079481A">
              <w:tab/>
              <w:t xml:space="preserve">podejmowanie działań w przypadku stwierdzenia aktów </w:t>
            </w:r>
            <w:r w:rsidRPr="0079481A">
              <w:lastRenderedPageBreak/>
              <w:t>wandalizmu (np. ustawienie przewróconych koszy parkowych, zbieranie wysypanych odpadów oraz zgłoszenie tego faktu Zamawiającemu i powiadomienie odpowiednich służb - Policji, Straży Miejskiej, (zgłaszanie Zamawiającemu faktu zaginięcia ławek lub koszy);</w:t>
            </w:r>
          </w:p>
          <w:p w:rsidR="0079481A" w:rsidRPr="0079481A" w:rsidRDefault="0079481A" w:rsidP="00044D81">
            <w:pPr>
              <w:pStyle w:val="Tekstpodstawowy"/>
            </w:pPr>
            <w:r w:rsidRPr="0079481A">
              <w:t>11)</w:t>
            </w:r>
            <w:r w:rsidRPr="0079481A">
              <w:tab/>
              <w:t xml:space="preserve">utrzymanie czystości i porządku wokół kamienia upamiętniającego powstanie NSZZ "SOLIDARNOŚĆ" przy Alei Solidarności, dekorowanie w okresie świąt o charakterze miejskim i państwowym zniczami i wiązankami, usuwanie na bieżąco powstających na nim zanieczyszczeń w tym: plam, napisów itp., oczyszczanie terenu wokół kamienia przed i po uroczystościach np. usuwanie wypalonych zniczy i suchych wiązanek kwiatów, pielęgnacja istniejących </w:t>
            </w:r>
            <w:proofErr w:type="spellStart"/>
            <w:r w:rsidRPr="0079481A">
              <w:t>nasadzeń</w:t>
            </w:r>
            <w:proofErr w:type="spellEnd"/>
            <w:r w:rsidRPr="0079481A">
              <w:t xml:space="preserve"> wokół kamienia;</w:t>
            </w:r>
          </w:p>
          <w:p w:rsidR="0079481A" w:rsidRPr="0079481A" w:rsidRDefault="0079481A" w:rsidP="00044D81">
            <w:pPr>
              <w:pStyle w:val="Tekstpodstawowy"/>
            </w:pPr>
            <w:r w:rsidRPr="0079481A">
              <w:t>12)</w:t>
            </w:r>
            <w:r w:rsidRPr="0079481A">
              <w:tab/>
              <w:t>utrzymanie czystości i porządku wokół kamienia postawionego przez  ZHP w parku (koszenie trawy wokół kamienia);</w:t>
            </w:r>
          </w:p>
          <w:p w:rsidR="0079481A" w:rsidRPr="0079481A" w:rsidRDefault="0079481A" w:rsidP="00044D81">
            <w:pPr>
              <w:pStyle w:val="Tekstpodstawowy"/>
            </w:pPr>
          </w:p>
          <w:p w:rsidR="0079481A" w:rsidRPr="0079481A" w:rsidRDefault="0079481A" w:rsidP="00044D81">
            <w:pPr>
              <w:pStyle w:val="Tekstpodstawowy"/>
            </w:pPr>
            <w:r w:rsidRPr="0079481A">
              <w:t>TRAWNIK</w:t>
            </w:r>
          </w:p>
          <w:p w:rsidR="0079481A" w:rsidRPr="0079481A" w:rsidRDefault="0079481A" w:rsidP="00044D81">
            <w:pPr>
              <w:pStyle w:val="Tekstpodstawowy"/>
            </w:pPr>
            <w:r w:rsidRPr="0079481A">
              <w:t>13)</w:t>
            </w:r>
            <w:r w:rsidRPr="0079481A">
              <w:tab/>
              <w:t>okopywanie trawników przy obrzeżach betonowych oraz przy krawężnikach - prace należy wykonać w terminie do 30 czerwca 2019 r. i 30 czerwca 2020 r., a następnie utrzymywanie ich we właściwym stanie;</w:t>
            </w:r>
          </w:p>
          <w:p w:rsidR="0079481A" w:rsidRPr="0079481A" w:rsidRDefault="0079481A" w:rsidP="00044D81">
            <w:pPr>
              <w:pStyle w:val="Tekstpodstawowy"/>
            </w:pPr>
            <w:r w:rsidRPr="0079481A">
              <w:t>14)</w:t>
            </w:r>
            <w:r w:rsidRPr="0079481A">
              <w:tab/>
              <w:t xml:space="preserve">rozgrabianie kretowisk; </w:t>
            </w:r>
          </w:p>
          <w:p w:rsidR="0079481A" w:rsidRPr="0079481A" w:rsidRDefault="0079481A" w:rsidP="00044D81">
            <w:pPr>
              <w:pStyle w:val="Tekstpodstawowy"/>
            </w:pPr>
            <w:r w:rsidRPr="0079481A">
              <w:t>15)</w:t>
            </w:r>
            <w:r w:rsidRPr="0079481A">
              <w:tab/>
              <w:t>koszenie łąk parkowych w ciągu sezonu wegetacyjnego:</w:t>
            </w:r>
          </w:p>
          <w:p w:rsidR="0079481A" w:rsidRPr="0079481A" w:rsidRDefault="0079481A" w:rsidP="00044D81">
            <w:pPr>
              <w:pStyle w:val="Tekstpodstawowy"/>
            </w:pPr>
            <w:r w:rsidRPr="0079481A">
              <w:t>"</w:t>
            </w:r>
            <w:r w:rsidRPr="0079481A">
              <w:tab/>
              <w:t>dwukrotne koszenie łąk w pasie 15 m od alejek w I dekadzie czerwca oraz III dekadzie sierpnia,</w:t>
            </w:r>
          </w:p>
          <w:p w:rsidR="0079481A" w:rsidRPr="0079481A" w:rsidRDefault="0079481A" w:rsidP="00044D81">
            <w:pPr>
              <w:pStyle w:val="Tekstpodstawowy"/>
            </w:pPr>
            <w:r w:rsidRPr="0079481A">
              <w:t>"</w:t>
            </w:r>
            <w:r w:rsidRPr="0079481A">
              <w:tab/>
              <w:t>łąki jednokośne koszone w drugiej połowie sierpnia, (mapka z naniesionymi łąkami do koszenia - w załączeniu, ewentualna zmiana terminu pokosów wymaga uzgodnienia z Zamawiającym);</w:t>
            </w:r>
          </w:p>
          <w:p w:rsidR="0079481A" w:rsidRPr="0079481A" w:rsidRDefault="0079481A" w:rsidP="00044D81">
            <w:pPr>
              <w:pStyle w:val="Tekstpodstawowy"/>
            </w:pPr>
            <w:r w:rsidRPr="0079481A">
              <w:t>16)</w:t>
            </w:r>
            <w:r w:rsidRPr="0079481A">
              <w:tab/>
              <w:t>bieżąca całoroczna pielęgnacja trawników poprzez:</w:t>
            </w:r>
          </w:p>
          <w:p w:rsidR="0079481A" w:rsidRPr="0079481A" w:rsidRDefault="0079481A" w:rsidP="00044D81">
            <w:pPr>
              <w:pStyle w:val="Tekstpodstawowy"/>
            </w:pPr>
            <w:r w:rsidRPr="0079481A">
              <w:t>"</w:t>
            </w:r>
            <w:r w:rsidRPr="0079481A">
              <w:tab/>
              <w:t>koszenie - w okresie wegetacyjnym wraz z wywiezieniem pokosu każdorazowo po wykonaniu przycięcia trawy (utrzymanie wysokości trawy w granicach do 8 cm);</w:t>
            </w:r>
          </w:p>
          <w:p w:rsidR="0079481A" w:rsidRPr="0079481A" w:rsidRDefault="0079481A" w:rsidP="00044D81">
            <w:pPr>
              <w:pStyle w:val="Tekstpodstawowy"/>
            </w:pPr>
            <w:r w:rsidRPr="0079481A">
              <w:t>"</w:t>
            </w:r>
            <w:r w:rsidRPr="0079481A">
              <w:tab/>
              <w:t xml:space="preserve">nawożenie raz w roku - usługa wraz z kosztem zakupu nawozu, zasilanie wszystkich upraw nawozami mineralnymi wieloskładnikowymi NPK, 2,5 kg nawozu na 100 m2 (zakupiony nawóz należy okazać Zamawiającemu). Termin wykonania do 30 czerwca 2019 r. oraz  30 czerwca 2020 r. (należy powiadomić Zamawiającego pisemnie z co najmniej 3 dniowym wyprzedzeniem o terminie wykonywania prac, celem ich kontroli. Prace należy wykonywać w godzinach pracy Urzędu; </w:t>
            </w:r>
          </w:p>
          <w:p w:rsidR="0079481A" w:rsidRPr="0079481A" w:rsidRDefault="0079481A" w:rsidP="00044D81">
            <w:pPr>
              <w:pStyle w:val="Tekstpodstawowy"/>
            </w:pPr>
            <w:r w:rsidRPr="0079481A">
              <w:t>"</w:t>
            </w:r>
            <w:r w:rsidRPr="0079481A">
              <w:tab/>
              <w:t>nawadnianie w okresie suszy - w okresie od maja do września, wodę zapewnia Wykonawca;</w:t>
            </w:r>
          </w:p>
          <w:p w:rsidR="0079481A" w:rsidRPr="0079481A" w:rsidRDefault="0079481A" w:rsidP="00044D81">
            <w:pPr>
              <w:pStyle w:val="Tekstpodstawowy"/>
            </w:pPr>
            <w:r w:rsidRPr="0079481A">
              <w:t>"</w:t>
            </w:r>
            <w:r w:rsidRPr="0079481A">
              <w:tab/>
              <w:t>dosiewanie traw - usługa wraz z kosztem zakupu siewu trawy w okresie od połowy kwietnia do końca sierpnia. Bezpośrednio przed wykonaniem usługi Zamawiający wskaże miejsce;</w:t>
            </w:r>
          </w:p>
          <w:p w:rsidR="0079481A" w:rsidRPr="0079481A" w:rsidRDefault="0079481A" w:rsidP="00044D81">
            <w:pPr>
              <w:pStyle w:val="Tekstpodstawowy"/>
            </w:pPr>
            <w:r w:rsidRPr="0079481A">
              <w:lastRenderedPageBreak/>
              <w:t>"</w:t>
            </w:r>
            <w:r w:rsidRPr="0079481A">
              <w:tab/>
              <w:t>przygotowywanie terenu pod siew (przekopanie  ziemi, odchwaszczenie, wyrównanie terenu, użyźnienie gleby poprzez rozsypanie 10 centymetrowej warstwy żyznej ziemi kompostowej, nawożenie, podlewanie do momentu skiełkowania);</w:t>
            </w:r>
          </w:p>
          <w:p w:rsidR="0079481A" w:rsidRPr="0079481A" w:rsidRDefault="0079481A" w:rsidP="00044D81">
            <w:pPr>
              <w:pStyle w:val="Tekstpodstawowy"/>
            </w:pPr>
            <w:r w:rsidRPr="0079481A">
              <w:t>"</w:t>
            </w:r>
            <w:r w:rsidRPr="0079481A">
              <w:tab/>
              <w:t xml:space="preserve">całoroczne wygrabianie liści - wywiezienie liści każdorazowo po wykonaniu wygrabienia (nie dopuszcza się zalegania pryzm liści przez okres dłuższy niż 3 dni); </w:t>
            </w:r>
          </w:p>
          <w:p w:rsidR="0079481A" w:rsidRPr="0079481A" w:rsidRDefault="0079481A" w:rsidP="00044D81">
            <w:pPr>
              <w:pStyle w:val="Tekstpodstawowy"/>
            </w:pPr>
            <w:r w:rsidRPr="0079481A">
              <w:t>17)</w:t>
            </w:r>
            <w:r w:rsidRPr="0079481A">
              <w:tab/>
              <w:t xml:space="preserve">koszenie trawy i bieżące utrzymanie czystości w pasie drogi Al. Solidarności - odcinek od kamienia NSZZ "SOLIDARNOŚĆ" do skrzyżowania z ul. Chełmońskiego (działki nr </w:t>
            </w:r>
            <w:proofErr w:type="spellStart"/>
            <w:r w:rsidRPr="0079481A">
              <w:t>ewid</w:t>
            </w:r>
            <w:proofErr w:type="spellEnd"/>
            <w:r w:rsidRPr="0079481A">
              <w:t>.: 2564/3, 2564/6, 1257/1, 2563/1,691/4, 691/7 o łącznej powierzchni ok. 19.000 m2);</w:t>
            </w:r>
          </w:p>
          <w:p w:rsidR="0079481A" w:rsidRPr="0079481A" w:rsidRDefault="0079481A" w:rsidP="00044D81">
            <w:pPr>
              <w:pStyle w:val="Tekstpodstawowy"/>
            </w:pPr>
          </w:p>
          <w:p w:rsidR="0079481A" w:rsidRPr="0079481A" w:rsidRDefault="0079481A" w:rsidP="00044D81">
            <w:pPr>
              <w:pStyle w:val="Tekstpodstawowy"/>
            </w:pPr>
            <w:r w:rsidRPr="0079481A">
              <w:t>PIELĘGNACJA ORAZ WYCINKA DRZEW I KRZEWÓW</w:t>
            </w:r>
          </w:p>
          <w:p w:rsidR="0079481A" w:rsidRPr="0079481A" w:rsidRDefault="0079481A" w:rsidP="00044D81">
            <w:pPr>
              <w:pStyle w:val="Tekstpodstawowy"/>
            </w:pPr>
            <w:r w:rsidRPr="0079481A">
              <w:t>18)</w:t>
            </w:r>
            <w:r w:rsidRPr="0079481A">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zdejmowanie zawieszonych gałęzi i konarów w koronach drzew; </w:t>
            </w:r>
          </w:p>
          <w:p w:rsidR="0079481A" w:rsidRPr="0079481A" w:rsidRDefault="0079481A" w:rsidP="00044D81">
            <w:pPr>
              <w:pStyle w:val="Tekstpodstawowy"/>
            </w:pPr>
            <w:r w:rsidRPr="0079481A">
              <w:t>19)</w:t>
            </w:r>
            <w:r w:rsidRPr="0079481A">
              <w:tab/>
              <w:t>wykonanie cięć prześwietlających i uporządkowanie zrośli liściastych w obniżeniu terenu od strony ul. Sikorskiego do lądowiska (obszar ok. 3000 m2) w terminie do końca lutego 2020 r.. i 2021 r.</w:t>
            </w:r>
          </w:p>
          <w:p w:rsidR="0079481A" w:rsidRPr="0079481A" w:rsidRDefault="0079481A" w:rsidP="00044D81">
            <w:pPr>
              <w:pStyle w:val="Tekstpodstawowy"/>
            </w:pPr>
            <w:r w:rsidRPr="0079481A">
              <w:t>20)</w:t>
            </w:r>
            <w:r w:rsidRPr="0079481A">
              <w:tab/>
            </w:r>
            <w:proofErr w:type="spellStart"/>
            <w:r w:rsidRPr="0079481A">
              <w:t>zrębkowanie</w:t>
            </w:r>
            <w:proofErr w:type="spellEnd"/>
            <w:r w:rsidRPr="0079481A">
              <w:t xml:space="preserve"> gałęzi (obsypywanie rabat i gazonów zrębkami);</w:t>
            </w:r>
          </w:p>
          <w:p w:rsidR="0079481A" w:rsidRPr="0079481A" w:rsidRDefault="0079481A" w:rsidP="00044D81">
            <w:pPr>
              <w:pStyle w:val="Tekstpodstawowy"/>
            </w:pPr>
            <w:r w:rsidRPr="0079481A">
              <w:t>21)</w:t>
            </w:r>
            <w:r w:rsidRPr="0079481A">
              <w:tab/>
              <w:t>usuwanie jemioły  z drzew;</w:t>
            </w:r>
          </w:p>
          <w:p w:rsidR="0079481A" w:rsidRPr="0079481A" w:rsidRDefault="0079481A" w:rsidP="00044D81">
            <w:pPr>
              <w:pStyle w:val="Tekstpodstawowy"/>
            </w:pPr>
            <w:r w:rsidRPr="0079481A">
              <w:t>22)</w:t>
            </w:r>
            <w:r w:rsidRPr="0079481A">
              <w:tab/>
              <w:t>usuwanie wiatrołomów i wiatrowałów;</w:t>
            </w:r>
          </w:p>
          <w:p w:rsidR="0079481A" w:rsidRPr="0079481A" w:rsidRDefault="0079481A" w:rsidP="00044D81">
            <w:pPr>
              <w:pStyle w:val="Tekstpodstawowy"/>
            </w:pPr>
            <w:r w:rsidRPr="0079481A">
              <w:t>23)</w:t>
            </w:r>
            <w:r w:rsidRPr="0079481A">
              <w:tab/>
              <w:t xml:space="preserve">przeprowadzanie wycinki drzew i krzewów w parku (w ilości do 50 drzew) - usuwanie drzew z frezowaniem pniaków (frezowanie niezwłocznie po wycince), usuwanie samosiewów, pocięcie drzew </w:t>
            </w:r>
            <w:r w:rsidRPr="0079481A">
              <w:tab/>
              <w:t xml:space="preserve">na klocki i wywóz pociętych na klocki drzew każdorazowo do Ośrodka Pomocy Społecznej w Śremie (Wykonawca zobowiązany jest uzyskać potwierdzenie OPS zestawienia ilości przekazanego drewna z obmiarem Zamawiającego). Koszty ewentualnej wycinki drzew i krzewów w parku ponosić będzie Wykonawca. Wykonawca zobowiązany jest powiadomić każdorazowo Zamawiającego o terminie przeprowadzania wycinki; </w:t>
            </w:r>
          </w:p>
          <w:p w:rsidR="0079481A" w:rsidRPr="0079481A" w:rsidRDefault="0079481A" w:rsidP="00044D81">
            <w:pPr>
              <w:pStyle w:val="Tekstpodstawowy"/>
            </w:pPr>
          </w:p>
          <w:p w:rsidR="0079481A" w:rsidRPr="0079481A" w:rsidRDefault="0079481A" w:rsidP="00044D81">
            <w:pPr>
              <w:pStyle w:val="Tekstpodstawowy"/>
            </w:pPr>
            <w:r w:rsidRPr="0079481A">
              <w:t>NASADZENIA WIELOLETNIE</w:t>
            </w:r>
          </w:p>
          <w:p w:rsidR="0079481A" w:rsidRPr="0079481A" w:rsidRDefault="0079481A" w:rsidP="00044D81">
            <w:pPr>
              <w:pStyle w:val="Tekstpodstawowy"/>
            </w:pPr>
            <w:r w:rsidRPr="0079481A">
              <w:t>24)</w:t>
            </w:r>
            <w:r w:rsidRPr="0079481A">
              <w:tab/>
              <w:t xml:space="preserve">nasadzenie 15 szt. drzew, w tym 5 platanów </w:t>
            </w:r>
            <w:proofErr w:type="spellStart"/>
            <w:r w:rsidRPr="0079481A">
              <w:t>klonolistnych</w:t>
            </w:r>
            <w:proofErr w:type="spellEnd"/>
            <w:r w:rsidRPr="0079481A">
              <w:t xml:space="preserve"> i 10 daglezji zielonych w miejscu wskazanym przez Zamawiającego. Sadzonki platanów winny mieć obwody pni min. 8-10 cm i min. 1,5 wysokości. Platany należy zabezpieczyć za pomocą 3 stabilizowanych poprzecznie palików (w formie walca o średnicy każdego min. 5 cm), oraz wiązań elastycznych. Każda z sadzonek daglezji winna mieć wysokość min. 80-100 cm. Grunt pod nasadzenia należy przygotować: </w:t>
            </w:r>
            <w:r w:rsidRPr="0079481A">
              <w:lastRenderedPageBreak/>
              <w:t>odchwaścić, zaprawić urodzajną ziemią ogrodniczą w ilości min. 20 l/drzewo. Wokół drzew należy wykonać misy o średnicy 0,5 m i wyściółkować je 3 cm warstwą kory sosnowej. Nasadzenia należy wykonać w terminie do 31 października 2019 r. i - zależnie od potrzeb i warunków atmosferycznych - zapewnić ich podlewanie przez okres min. 1 miesiąca od posadzenia. W przypadku, jeżeli drzewa nie zachowają żywotności w kolejnym sezonie wegetacyjnym(niezależnie od przyczyny), wykonawca winien dosadzić brakującą ilość drzew w terminie do 31 października 2020 r.</w:t>
            </w:r>
          </w:p>
          <w:p w:rsidR="0079481A" w:rsidRPr="0079481A" w:rsidRDefault="0079481A" w:rsidP="00044D81">
            <w:pPr>
              <w:pStyle w:val="Tekstpodstawowy"/>
            </w:pPr>
            <w:r w:rsidRPr="0079481A">
              <w:t>25)</w:t>
            </w:r>
            <w:r w:rsidRPr="0079481A">
              <w:tab/>
              <w:t xml:space="preserve">uzupełnienie drzewostanu - sadzenie drzew, krzewów, pnączy  i bylin (materiał zapewni Zamawiający), </w:t>
            </w:r>
          </w:p>
          <w:p w:rsidR="0079481A" w:rsidRPr="0079481A" w:rsidRDefault="0079481A" w:rsidP="00044D81">
            <w:pPr>
              <w:pStyle w:val="Tekstpodstawowy"/>
            </w:pPr>
          </w:p>
          <w:p w:rsidR="0079481A" w:rsidRPr="0079481A" w:rsidRDefault="0079481A" w:rsidP="00044D81">
            <w:pPr>
              <w:pStyle w:val="Tekstpodstawowy"/>
            </w:pPr>
            <w:r w:rsidRPr="0079481A">
              <w:t>NASADZENIA JEDNOROCZNE</w:t>
            </w:r>
          </w:p>
          <w:p w:rsidR="0079481A" w:rsidRPr="0079481A" w:rsidRDefault="0079481A" w:rsidP="00044D81">
            <w:pPr>
              <w:pStyle w:val="Tekstpodstawowy"/>
            </w:pPr>
            <w:r w:rsidRPr="0079481A">
              <w:t>26)</w:t>
            </w:r>
            <w:r w:rsidRPr="0079481A">
              <w:tab/>
              <w:t xml:space="preserve">obsadzanie 10 szt. gazonów znajdujących się wzdłuż głównej alejki parkowej od strony ul. Kilińskiego sadzonkami aksamitki rozpierzchłej w ilości 20 szt./gazon wraz z całkowitą wymianą ziemi w terminie do 31 maja 2019 r. oraz 31 maja 2020 r., wraz z podlewaniem co drugi dzień (odmalowanie gazonów raz w roku przed posadzeniem roślin - kolor biały). Ponadto w razie </w:t>
            </w:r>
            <w:r w:rsidRPr="0079481A">
              <w:tab/>
              <w:t xml:space="preserve">kradzieży sadzonek bądź ich  zniszczenia należy uzupełnić brakujące nasadzenia tak aby zapewnić ciągłość nasadzenia od 15 maja do 30 września 2019 i 2020 r. (zakup materiałów do </w:t>
            </w:r>
            <w:proofErr w:type="spellStart"/>
            <w:r w:rsidRPr="0079481A">
              <w:t>nasadzeń</w:t>
            </w:r>
            <w:proofErr w:type="spellEnd"/>
            <w:r w:rsidRPr="0079481A">
              <w:t xml:space="preserve"> należy wkalkulować w cenę oferty);</w:t>
            </w:r>
          </w:p>
          <w:p w:rsidR="0079481A" w:rsidRPr="0079481A" w:rsidRDefault="0079481A" w:rsidP="00044D81">
            <w:pPr>
              <w:pStyle w:val="Tekstpodstawowy"/>
            </w:pPr>
            <w:r w:rsidRPr="0079481A">
              <w:t>27)</w:t>
            </w:r>
            <w:r w:rsidRPr="0079481A">
              <w:tab/>
              <w:t xml:space="preserve">obsadzenie kwietnika z ławką sadzonkami bratka ogrodowego (mix kolorów) w ilości 100 szt. wraz z wymianą ziemi w terminie do 31 maja 2019 r. oraz 31 maja 2020 r., oraz podlewaniem co drugi dzień Ponadto w razie </w:t>
            </w:r>
            <w:r w:rsidRPr="0079481A">
              <w:tab/>
              <w:t xml:space="preserve">kradzieży sadzonek bądź ich  zniszczenia należy uzupełnić brakujące nasadzenia tak aby zapewnić ciągłość nasadzenia od 15 maja do 30 września 2019 i 2020 r. (zakup materiałów do </w:t>
            </w:r>
            <w:proofErr w:type="spellStart"/>
            <w:r w:rsidRPr="0079481A">
              <w:t>nasadzeń</w:t>
            </w:r>
            <w:proofErr w:type="spellEnd"/>
            <w:r w:rsidRPr="0079481A">
              <w:t xml:space="preserve"> należy wkalkulować w cenę oferty);</w:t>
            </w:r>
          </w:p>
          <w:p w:rsidR="0079481A" w:rsidRPr="0079481A" w:rsidRDefault="0079481A" w:rsidP="00044D81">
            <w:pPr>
              <w:pStyle w:val="Tekstpodstawowy"/>
            </w:pPr>
          </w:p>
          <w:p w:rsidR="0079481A" w:rsidRPr="0079481A" w:rsidRDefault="0079481A" w:rsidP="00044D81">
            <w:pPr>
              <w:pStyle w:val="Tekstpodstawowy"/>
            </w:pPr>
            <w:r w:rsidRPr="0079481A">
              <w:t>ELEMENTY MALEJ ARCHITEKTURY</w:t>
            </w:r>
          </w:p>
          <w:p w:rsidR="0079481A" w:rsidRPr="0079481A" w:rsidRDefault="0079481A" w:rsidP="00044D81">
            <w:pPr>
              <w:pStyle w:val="Tekstpodstawowy"/>
            </w:pPr>
            <w:r w:rsidRPr="0079481A">
              <w:t>28)</w:t>
            </w:r>
            <w:r w:rsidRPr="0079481A">
              <w:tab/>
              <w:t>mycie ławek i koszy na śmieci (1 raz w roku na wiosnę - należy zgłosić Zamawiającemu termin zakończenia prac)</w:t>
            </w:r>
          </w:p>
          <w:p w:rsidR="0079481A" w:rsidRPr="0079481A" w:rsidRDefault="0079481A" w:rsidP="00044D81">
            <w:pPr>
              <w:pStyle w:val="Tekstpodstawowy"/>
            </w:pPr>
            <w:r w:rsidRPr="0079481A">
              <w:t>29)</w:t>
            </w:r>
            <w:r w:rsidRPr="0079481A">
              <w:tab/>
              <w:t>bieżące naprawy i malowanie ławek parkowych, koszy parkowych i psich stacji (1 raz w roku na wiosnę - należy zgłosić Zamawiającemu termin zakończenia prac);</w:t>
            </w:r>
          </w:p>
          <w:p w:rsidR="0079481A" w:rsidRPr="0079481A" w:rsidRDefault="0079481A" w:rsidP="00044D81">
            <w:pPr>
              <w:pStyle w:val="Tekstpodstawowy"/>
            </w:pPr>
            <w:r w:rsidRPr="0079481A">
              <w:t>30)</w:t>
            </w:r>
            <w:r w:rsidRPr="0079481A">
              <w:tab/>
              <w:t>montaż dodatkowych koszy i ławek na terenie parku (maksymalnie do 20 szt.), kosze i ławki należy stabilnie i trwale zakotwiczyć w podłożu (kosze i ławki zapewnia Zamawiający). Miejsce pod montaż ławek należy utwardzić (powierzchnia utwardzenia pod ławkę 2 m2). Miejsce należy ograniczyć betonowym obrzeżem i wyłożyć kostką brukową w kolorze szarym (materiały potrzebne do wykonania utwardzenia zapewnia Wykonawca). Termin i lokalizacja wykonania robót zostanie uprzednio uzgodniona z Zamawiającym;</w:t>
            </w:r>
          </w:p>
          <w:p w:rsidR="0079481A" w:rsidRPr="0079481A" w:rsidRDefault="0079481A" w:rsidP="00044D81">
            <w:pPr>
              <w:pStyle w:val="Tekstpodstawowy"/>
            </w:pPr>
            <w:r w:rsidRPr="0079481A">
              <w:lastRenderedPageBreak/>
              <w:t>31)</w:t>
            </w:r>
            <w:r w:rsidRPr="0079481A">
              <w:tab/>
              <w:t>bieżące pionowanie i stabilizowanie koszy parkowych;</w:t>
            </w:r>
          </w:p>
          <w:p w:rsidR="0079481A" w:rsidRPr="0079481A" w:rsidRDefault="0079481A" w:rsidP="00044D81">
            <w:pPr>
              <w:pStyle w:val="Tekstpodstawowy"/>
            </w:pPr>
            <w:r w:rsidRPr="0079481A">
              <w:t>32)</w:t>
            </w:r>
            <w:r w:rsidRPr="0079481A">
              <w:tab/>
              <w:t>prowadzenie ewidencji wyposażenia parkowego (ławki, kosze, psie stacje, kwietniki itp.) wraz z nanoszeniem wszelkich zmian i przedstawianie rejestru na żądanie Zamawiającego;</w:t>
            </w:r>
          </w:p>
          <w:p w:rsidR="0079481A" w:rsidRPr="0079481A" w:rsidRDefault="0079481A" w:rsidP="00044D81">
            <w:pPr>
              <w:pStyle w:val="Tekstpodstawowy"/>
            </w:pPr>
            <w:r w:rsidRPr="0079481A">
              <w:t>33)</w:t>
            </w:r>
            <w:r w:rsidRPr="0079481A">
              <w:tab/>
              <w:t xml:space="preserve">utrzymanie </w:t>
            </w:r>
            <w:r w:rsidRPr="0079481A">
              <w:tab/>
              <w:t xml:space="preserve">czystości i porządku na terenie dwóch placów zabaw i siłowni zewnętrznej - sprawdzenie ogólnego stanu technicznego, konserwacja urządzeń </w:t>
            </w:r>
            <w:r w:rsidRPr="0079481A">
              <w:tab/>
              <w:t xml:space="preserve">zabawowych i sportowo-rekreacyjnych, w tym dbałość o estetykę i stan techniczny urządzeń (odmalowanie 1 raz w roku na wiosnę urządzeń zabawowych w istniejącej kolorystyce, farbami impregnacyjno-dekoracyjnymi przeznaczonymi do użytku zewnętrznego po uprzednim oczyszczeniu ich z pozostałości starej farby) posmarowanie dźwigni i łożysk urządzeń siłowni zewnętrznej - 2 razy w roku, wykonywanie bieżących napraw, wymiana piasku w piaskownicy dwa razy w roku w miesiącach maj i sierpień, a później uzupełnianie wg potrzeb (piasek płukany frakcji 0,2 mm lub żwirek 2 - 8 mm); </w:t>
            </w:r>
          </w:p>
          <w:p w:rsidR="0079481A" w:rsidRPr="0079481A" w:rsidRDefault="0079481A" w:rsidP="00044D81">
            <w:pPr>
              <w:pStyle w:val="Tekstpodstawowy"/>
            </w:pPr>
          </w:p>
          <w:p w:rsidR="0079481A" w:rsidRPr="0079481A" w:rsidRDefault="0079481A" w:rsidP="00044D81">
            <w:pPr>
              <w:pStyle w:val="Tekstpodstawowy"/>
            </w:pPr>
            <w:r w:rsidRPr="0079481A">
              <w:t>POZOSTAŁE</w:t>
            </w:r>
          </w:p>
          <w:p w:rsidR="0079481A" w:rsidRPr="0079481A" w:rsidRDefault="0079481A" w:rsidP="00044D81">
            <w:pPr>
              <w:pStyle w:val="Tekstpodstawowy"/>
            </w:pPr>
            <w:r w:rsidRPr="0079481A">
              <w:t>34)</w:t>
            </w:r>
            <w:r w:rsidRPr="0079481A">
              <w:tab/>
              <w:t>prowadzenie dokumentacji dotyczącej stosowanych środków ochrony roślin (nazwa środka, czas, dawka i obszar jego stosowania, a także przyczyna jego stosowania) i coroczne przekazywanie Zlecającemu kopii tej dokumentacji za  dany sezon w terminie do 31 października każdego roku trwania umowy;</w:t>
            </w:r>
          </w:p>
          <w:p w:rsidR="0079481A" w:rsidRPr="0079481A" w:rsidRDefault="0079481A" w:rsidP="00044D81">
            <w:pPr>
              <w:pStyle w:val="Tekstpodstawowy"/>
            </w:pPr>
            <w:r w:rsidRPr="0079481A">
              <w:t>35)</w:t>
            </w:r>
            <w:r w:rsidRPr="0079481A">
              <w:tab/>
              <w:t xml:space="preserve">wyrównywanie nawierzchni alejek dla ułatwienia spływu wód opadowych, likwidowanie zastoisk wody, usuwanie zarastania brzegów nawierzchni w przypadku braku obrzeży betonowych, wyrównywanie, poziomowanie i wymiana uszkodzonych obrzeży betonowych, utrzymanie i remonty nawierzchni żwirowej w alejkach (należy uzupełnić żwirem wszelkie doły, koleiny, wyrównać i ubić mechanicznie); </w:t>
            </w:r>
          </w:p>
          <w:p w:rsidR="0079481A" w:rsidRPr="0079481A" w:rsidRDefault="0079481A" w:rsidP="00044D81">
            <w:pPr>
              <w:pStyle w:val="Tekstpodstawowy"/>
            </w:pPr>
            <w:r w:rsidRPr="0079481A">
              <w:t>36)</w:t>
            </w:r>
            <w:r w:rsidRPr="0079481A">
              <w:tab/>
              <w:t xml:space="preserve">uzupełnienie brakujących i wymiana uszkodzonych obrzeży betonowych (do 200 </w:t>
            </w:r>
            <w:proofErr w:type="spellStart"/>
            <w:r w:rsidRPr="0079481A">
              <w:t>mb</w:t>
            </w:r>
            <w:proofErr w:type="spellEnd"/>
            <w:r w:rsidRPr="0079481A">
              <w:t xml:space="preserve"> - w terminie bezpośrednio uzgodnionym z Zamawiającym);</w:t>
            </w:r>
          </w:p>
          <w:p w:rsidR="0079481A" w:rsidRPr="0079481A" w:rsidRDefault="0079481A" w:rsidP="00044D81">
            <w:pPr>
              <w:pStyle w:val="Tekstpodstawowy"/>
            </w:pPr>
            <w:r w:rsidRPr="0079481A">
              <w:t>37)</w:t>
            </w:r>
            <w:r w:rsidRPr="0079481A">
              <w:tab/>
              <w:t>bieżąca konserwacja istniejącego cieku wodnego w parku od strony ul. Kilińskiego (koszenie, usuwanie zanieczyszczeń);</w:t>
            </w:r>
          </w:p>
          <w:p w:rsidR="0079481A" w:rsidRPr="003209A8" w:rsidRDefault="0079481A" w:rsidP="00044D81">
            <w:pPr>
              <w:pStyle w:val="Tekstpodstawowy"/>
            </w:pPr>
            <w:r w:rsidRPr="0079481A">
              <w:t>38)</w:t>
            </w:r>
            <w:r w:rsidRPr="0079481A">
              <w:tab/>
              <w:t>zgłaszanie Zamawiającemu wszelkich usterek oświetlenia parkowego;</w:t>
            </w:r>
          </w:p>
          <w:p w:rsidR="0079481A" w:rsidRPr="003209A8" w:rsidRDefault="0079481A" w:rsidP="00044D81">
            <w:pPr>
              <w:pStyle w:val="Tekstpodstawowy"/>
            </w:pPr>
            <w:r w:rsidRPr="0079481A">
              <w:rPr>
                <w:b/>
              </w:rPr>
              <w:t>Zamawiający nie dopuszcza składania ofert równoważnych</w:t>
            </w:r>
          </w:p>
          <w:p w:rsidR="0079481A" w:rsidRPr="00635CBF" w:rsidRDefault="0079481A" w:rsidP="00044D81">
            <w:pPr>
              <w:pStyle w:val="Tekstpodstawowy"/>
            </w:pPr>
            <w:r w:rsidRPr="0079481A">
              <w:rPr>
                <w:b/>
              </w:rPr>
              <w:t>Zamawiający nie dopuszcza składania ofert wariantowych</w:t>
            </w:r>
            <w:r w:rsidRPr="003209A8">
              <w:t xml:space="preserve">. </w:t>
            </w:r>
          </w:p>
        </w:tc>
      </w:tr>
      <w:tr w:rsidR="0079481A" w:rsidRPr="003209A8" w:rsidTr="00044D81">
        <w:trPr>
          <w:jc w:val="center"/>
        </w:trPr>
        <w:tc>
          <w:tcPr>
            <w:tcW w:w="1729" w:type="dxa"/>
          </w:tcPr>
          <w:p w:rsidR="0079481A" w:rsidRPr="003209A8" w:rsidRDefault="0079481A" w:rsidP="00044D81">
            <w:pPr>
              <w:pStyle w:val="Tekstpodstawowy"/>
              <w:jc w:val="right"/>
            </w:pPr>
            <w:r w:rsidRPr="0079481A">
              <w:lastRenderedPageBreak/>
              <w:t>4</w:t>
            </w:r>
          </w:p>
        </w:tc>
        <w:tc>
          <w:tcPr>
            <w:tcW w:w="7357" w:type="dxa"/>
          </w:tcPr>
          <w:p w:rsidR="0079481A" w:rsidRPr="003209A8" w:rsidRDefault="0079481A" w:rsidP="00044D81">
            <w:pPr>
              <w:pStyle w:val="Tekstpodstawowy"/>
            </w:pPr>
            <w:r w:rsidRPr="003209A8">
              <w:rPr>
                <w:b/>
              </w:rPr>
              <w:t>Temat:</w:t>
            </w:r>
            <w:r w:rsidRPr="003209A8">
              <w:t xml:space="preserve"> </w:t>
            </w:r>
            <w:r w:rsidRPr="0079481A">
              <w:t>Pielęgnacja zieleni oraz utrzymanie czystości wzdłuż ciągu pieszo - rowerowego nad rzeką Wartą - Promenada oraz ul. Nadbrzeżna w Śremie</w:t>
            </w:r>
            <w:r w:rsidRPr="003209A8">
              <w:t xml:space="preserve"> </w:t>
            </w:r>
          </w:p>
          <w:p w:rsidR="0079481A" w:rsidRPr="003209A8" w:rsidRDefault="0079481A" w:rsidP="00044D81">
            <w:pPr>
              <w:pStyle w:val="Tekstpodstawowy"/>
              <w:rPr>
                <w:b/>
              </w:rPr>
            </w:pPr>
            <w:r w:rsidRPr="003209A8">
              <w:rPr>
                <w:b/>
              </w:rPr>
              <w:t xml:space="preserve">Wspólny Słownik Zamówień: </w:t>
            </w:r>
            <w:r w:rsidRPr="0079481A">
              <w:t>77211500-7 - Usługi pielęgnacji drzew, 77310000-6 - Usługi sadzenia roślin oraz utrzymania terenów zielonych</w:t>
            </w:r>
            <w:r w:rsidRPr="003209A8">
              <w:t xml:space="preserve"> </w:t>
            </w:r>
          </w:p>
          <w:p w:rsidR="0079481A" w:rsidRPr="0079481A" w:rsidRDefault="0079481A" w:rsidP="00044D81">
            <w:pPr>
              <w:pStyle w:val="Tekstpodstawowy"/>
            </w:pPr>
            <w:r w:rsidRPr="003209A8">
              <w:rPr>
                <w:b/>
              </w:rPr>
              <w:lastRenderedPageBreak/>
              <w:t xml:space="preserve">Opis: </w:t>
            </w:r>
            <w:r w:rsidRPr="0079481A">
              <w:t>Zadanie rzeczowy robót:</w:t>
            </w:r>
          </w:p>
          <w:p w:rsidR="0079481A" w:rsidRPr="0079481A" w:rsidRDefault="0079481A" w:rsidP="00044D81">
            <w:pPr>
              <w:pStyle w:val="Tekstpodstawowy"/>
            </w:pPr>
            <w:r w:rsidRPr="0079481A">
              <w:t>1)</w:t>
            </w:r>
            <w:r w:rsidRPr="0079481A">
              <w:tab/>
              <w:t>bieżący nadzór nad terenem objętym przedmiotem zamówienia (wliczając w to soboty, niedziele i święta);</w:t>
            </w:r>
          </w:p>
          <w:p w:rsidR="0079481A" w:rsidRPr="0079481A" w:rsidRDefault="0079481A" w:rsidP="00044D81">
            <w:pPr>
              <w:pStyle w:val="Tekstpodstawowy"/>
            </w:pPr>
          </w:p>
          <w:p w:rsidR="0079481A" w:rsidRPr="0079481A" w:rsidRDefault="0079481A" w:rsidP="00044D81">
            <w:pPr>
              <w:pStyle w:val="Tekstpodstawowy"/>
            </w:pPr>
            <w:r w:rsidRPr="0079481A">
              <w:t>CZYSTOŚĆ I PORZĄDEK</w:t>
            </w:r>
          </w:p>
          <w:p w:rsidR="0079481A" w:rsidRPr="0079481A" w:rsidRDefault="0079481A" w:rsidP="00044D81">
            <w:pPr>
              <w:pStyle w:val="Tekstpodstawowy"/>
            </w:pPr>
            <w:r w:rsidRPr="0079481A">
              <w:t>2)</w:t>
            </w:r>
            <w:r w:rsidRPr="0079481A">
              <w:tab/>
              <w:t>bieżące całoroczne utrzymanie czystości i porządku nawierzchni Promenady (pow. 2000 m2) i ciągu pieszo rowerowego wzdłuż ul. Nadbrzeżnej (pow. 3350 m2) poprzez odchwaszczanie na całej powierzchni, zamiataniem, usuwanie zanieczyszczeń i przycinanie brzegów alejek,</w:t>
            </w:r>
          </w:p>
          <w:p w:rsidR="0079481A" w:rsidRPr="0079481A" w:rsidRDefault="0079481A" w:rsidP="00044D81">
            <w:pPr>
              <w:pStyle w:val="Tekstpodstawowy"/>
            </w:pPr>
            <w:r w:rsidRPr="0079481A">
              <w:t>3)</w:t>
            </w:r>
            <w:r w:rsidRPr="0079481A">
              <w:tab/>
              <w:t>odśnieżanie usuwanie gołoledzi i zlodowaceń nawierzchni Promenady (w przypadku śliskiej nawierzchni należy posypać piaskiem);</w:t>
            </w:r>
          </w:p>
          <w:p w:rsidR="0079481A" w:rsidRPr="0079481A" w:rsidRDefault="0079481A" w:rsidP="00044D81">
            <w:pPr>
              <w:pStyle w:val="Tekstpodstawowy"/>
            </w:pPr>
            <w:r w:rsidRPr="0079481A">
              <w:t>4)</w:t>
            </w:r>
            <w:r w:rsidRPr="0079481A">
              <w:tab/>
              <w:t>bieżące całoroczne utrzymanie czystości i porządku na terenach zielonych (codzienne usuwanie śmieci) wzdłuż ciągu pieszo - rowerowego nad rzeką Wartą - Promenada oraz wzdłuż ul. Nadbrzeżnej w Śremie;</w:t>
            </w:r>
          </w:p>
          <w:p w:rsidR="0079481A" w:rsidRPr="0079481A" w:rsidRDefault="0079481A" w:rsidP="00044D81">
            <w:pPr>
              <w:pStyle w:val="Tekstpodstawowy"/>
            </w:pPr>
            <w:r w:rsidRPr="0079481A">
              <w:t>5)</w:t>
            </w:r>
            <w:r w:rsidRPr="0079481A">
              <w:tab/>
              <w:t>opróżnianie koszy ulicznych i psich stacji (od 1 maja do 30 września codziennie, od 1 października do 30 kwietnia wg potrzeb), dodatkowo uzupełnianie wg potrzeb woreczków w psich stacjach - woreczki zapewni Zamawiający;</w:t>
            </w:r>
          </w:p>
          <w:p w:rsidR="0079481A" w:rsidRPr="0079481A" w:rsidRDefault="0079481A" w:rsidP="00044D81">
            <w:pPr>
              <w:pStyle w:val="Tekstpodstawowy"/>
            </w:pPr>
            <w:r w:rsidRPr="0079481A">
              <w:t>6)</w:t>
            </w:r>
            <w:r w:rsidRPr="0079481A">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79481A" w:rsidRPr="0079481A" w:rsidRDefault="0079481A" w:rsidP="00044D81">
            <w:pPr>
              <w:pStyle w:val="Tekstpodstawowy"/>
            </w:pPr>
            <w:r w:rsidRPr="0079481A">
              <w:t>7)</w:t>
            </w:r>
            <w:r w:rsidRPr="0079481A">
              <w:tab/>
              <w:t>zawarcie umowy na odbiór odpadów ze specjalistyczna firmą (w przypadku braku dokumentów wymienionych w pkt powyżej).</w:t>
            </w:r>
          </w:p>
          <w:p w:rsidR="0079481A" w:rsidRPr="0079481A" w:rsidRDefault="0079481A" w:rsidP="00044D81">
            <w:pPr>
              <w:pStyle w:val="Tekstpodstawowy"/>
            </w:pPr>
            <w:r w:rsidRPr="0079481A">
              <w:t>8)</w:t>
            </w:r>
            <w:r w:rsidRPr="0079481A">
              <w:tab/>
              <w:t>podejmowanie działań w przypadku stwierdzenia aktów wandalizmu (np. ustawienie przewróconych koszy parkowych, zbieranie wysypanych odpadów oraz zgłoszenie tego faktu Zamawiającemu i powiadomienie odpowiednich służb - Policji, Straży Miejskiej, (zgłaszanie Zamawiającemu faktu zaginięcia ławek lub koszy);</w:t>
            </w:r>
          </w:p>
          <w:p w:rsidR="0079481A" w:rsidRPr="0079481A" w:rsidRDefault="0079481A" w:rsidP="00044D81">
            <w:pPr>
              <w:pStyle w:val="Tekstpodstawowy"/>
            </w:pPr>
            <w:r w:rsidRPr="0079481A">
              <w:t>9)</w:t>
            </w:r>
            <w:r w:rsidRPr="0079481A">
              <w:tab/>
              <w:t>obsługą porządkową podczas trwania imprezy kulturalnej organizowanej na Promenadzie w mies. wrześniu, tj.: sprzątanie bieżące Promenady oraz ciągu pieszo - rowerowego wzdłuż ul. Nadbrzeżnej w trakcie trwania imprezy oraz po jej zakończeniu, rozstawienie dodatkowych koszy na śmieci/stojaków z workami na śmieci, opróżnianie wszystkich koszy na terenie Promenady, wywóz i składowanie nieczystości stałych,</w:t>
            </w:r>
          </w:p>
          <w:p w:rsidR="0079481A" w:rsidRPr="0079481A" w:rsidRDefault="0079481A" w:rsidP="00044D81">
            <w:pPr>
              <w:pStyle w:val="Tekstpodstawowy"/>
            </w:pPr>
          </w:p>
          <w:p w:rsidR="0079481A" w:rsidRPr="0079481A" w:rsidRDefault="0079481A" w:rsidP="00044D81">
            <w:pPr>
              <w:pStyle w:val="Tekstpodstawowy"/>
            </w:pPr>
            <w:r w:rsidRPr="0079481A">
              <w:t>TRAWNIK (wzdłuż Promenady5500 m2, wzdłuż ul. Nadbrzeżnej 8350 m2</w:t>
            </w:r>
          </w:p>
          <w:p w:rsidR="0079481A" w:rsidRPr="0079481A" w:rsidRDefault="0079481A" w:rsidP="00044D81">
            <w:pPr>
              <w:pStyle w:val="Tekstpodstawowy"/>
            </w:pPr>
            <w:r w:rsidRPr="0079481A">
              <w:t>10)</w:t>
            </w:r>
            <w:r w:rsidRPr="0079481A">
              <w:tab/>
              <w:t xml:space="preserve">okopywanie trawników przy obrzeżach betonowych oraz przy krawężnikach - prace należy wykonać w terminie do 30 czerwca 2019 r. i </w:t>
            </w:r>
            <w:r w:rsidRPr="0079481A">
              <w:lastRenderedPageBreak/>
              <w:t>30 czerwca 2020 r., a następnie utrzymanie ich we właściwym stanie;</w:t>
            </w:r>
          </w:p>
          <w:p w:rsidR="0079481A" w:rsidRPr="0079481A" w:rsidRDefault="0079481A" w:rsidP="00044D81">
            <w:pPr>
              <w:pStyle w:val="Tekstpodstawowy"/>
            </w:pPr>
            <w:r w:rsidRPr="0079481A">
              <w:t>11)</w:t>
            </w:r>
            <w:r w:rsidRPr="0079481A">
              <w:tab/>
              <w:t>rozgrabianie kretowisk</w:t>
            </w:r>
          </w:p>
          <w:p w:rsidR="0079481A" w:rsidRPr="0079481A" w:rsidRDefault="0079481A" w:rsidP="00044D81">
            <w:pPr>
              <w:pStyle w:val="Tekstpodstawowy"/>
            </w:pPr>
            <w:r w:rsidRPr="0079481A">
              <w:t>12)</w:t>
            </w:r>
            <w:r w:rsidRPr="0079481A">
              <w:tab/>
              <w:t>bieżąca całoroczna pielęgnacja trawników poprzez:</w:t>
            </w:r>
          </w:p>
          <w:p w:rsidR="0079481A" w:rsidRPr="0079481A" w:rsidRDefault="0079481A" w:rsidP="00044D81">
            <w:pPr>
              <w:pStyle w:val="Tekstpodstawowy"/>
            </w:pPr>
            <w:r w:rsidRPr="0079481A">
              <w:t>"</w:t>
            </w:r>
            <w:r w:rsidRPr="0079481A">
              <w:tab/>
              <w:t>koszenie - w okresie wegetacyjnym wraz z wywiezieniem pokosu każdorazowo po wykonaniu przycięcia trawy (utrzymanie wysokości trawy w granicach do 8 cm);</w:t>
            </w:r>
          </w:p>
          <w:p w:rsidR="0079481A" w:rsidRPr="0079481A" w:rsidRDefault="0079481A" w:rsidP="00044D81">
            <w:pPr>
              <w:pStyle w:val="Tekstpodstawowy"/>
            </w:pPr>
            <w:r w:rsidRPr="0079481A">
              <w:t>"</w:t>
            </w:r>
            <w:r w:rsidRPr="0079481A">
              <w:tab/>
              <w:t xml:space="preserve">nawożenie raz w roku - usługa wraz z kosztem zakupu nawozu, zasilanie wszystkich upraw nawozami mineralnymi wieloskładnikowymi NPK, 2,5 kg nawozu na 100 m2 (zakupiony nawóz należy okazać Zamawiającemu). Termin wykonania do 30 czerwca 2019 r. oraz  30 czerwca 2020 r. (należy powiadomić Zamawiającego pisemnie z co najmniej 3 dniowym wyprzedzeniem o terminie wykonywania prac, celem ich kontroli. Prace należy wykonywać w godzinach pracy Urzędu; </w:t>
            </w:r>
          </w:p>
          <w:p w:rsidR="0079481A" w:rsidRPr="0079481A" w:rsidRDefault="0079481A" w:rsidP="00044D81">
            <w:pPr>
              <w:pStyle w:val="Tekstpodstawowy"/>
            </w:pPr>
            <w:r w:rsidRPr="0079481A">
              <w:t>"</w:t>
            </w:r>
            <w:r w:rsidRPr="0079481A">
              <w:tab/>
              <w:t>nawadnianie w okresie suszy - w okresie od maja do września, wodę zapewnia Wykonawca;</w:t>
            </w:r>
          </w:p>
          <w:p w:rsidR="0079481A" w:rsidRPr="0079481A" w:rsidRDefault="0079481A" w:rsidP="00044D81">
            <w:pPr>
              <w:pStyle w:val="Tekstpodstawowy"/>
            </w:pPr>
            <w:r w:rsidRPr="0079481A">
              <w:t>"</w:t>
            </w:r>
            <w:r w:rsidRPr="0079481A">
              <w:tab/>
              <w:t>dosiewanie traw - usługa wraz z kosztem zakupu siewu trawy w okresie od połowy kwietnia do końca sierpnia. Bezpośrednio przed wykonaniem usługi Zamawiający wskaże miejsce;</w:t>
            </w:r>
          </w:p>
          <w:p w:rsidR="0079481A" w:rsidRPr="0079481A" w:rsidRDefault="0079481A" w:rsidP="00044D81">
            <w:pPr>
              <w:pStyle w:val="Tekstpodstawowy"/>
            </w:pPr>
            <w:r w:rsidRPr="0079481A">
              <w:t>"</w:t>
            </w:r>
            <w:r w:rsidRPr="0079481A">
              <w:tab/>
              <w:t>przygotowywanie terenu pod siew (przekopanie  ziemi, odchwaszczenie, wyrównanie terenu, użyźnienie gleby poprzez rozsypanie 10 centymetrowej warstwy żyznej ziemi kompostowej, nawożenie, podlewanie do momentu skiełkowania);</w:t>
            </w:r>
          </w:p>
          <w:p w:rsidR="0079481A" w:rsidRPr="0079481A" w:rsidRDefault="0079481A" w:rsidP="00044D81">
            <w:pPr>
              <w:pStyle w:val="Tekstpodstawowy"/>
            </w:pPr>
            <w:r w:rsidRPr="0079481A">
              <w:t>"</w:t>
            </w:r>
            <w:r w:rsidRPr="0079481A">
              <w:tab/>
              <w:t xml:space="preserve">całoroczne wygrabianie liści - wywiezienie liści każdorazowo po wykonaniu wygrabienia (nie dopuszcza się zalegania pryzm liści przez okres dłuższy niż 3 dni); </w:t>
            </w:r>
          </w:p>
          <w:p w:rsidR="0079481A" w:rsidRPr="0079481A" w:rsidRDefault="0079481A" w:rsidP="00044D81">
            <w:pPr>
              <w:pStyle w:val="Tekstpodstawowy"/>
            </w:pPr>
          </w:p>
          <w:p w:rsidR="0079481A" w:rsidRPr="0079481A" w:rsidRDefault="0079481A" w:rsidP="00044D81">
            <w:pPr>
              <w:pStyle w:val="Tekstpodstawowy"/>
            </w:pPr>
            <w:r w:rsidRPr="0079481A">
              <w:t>PIELĘGNACJA ORAZ WYCINKA DRZEW I KRZEWÓW</w:t>
            </w:r>
          </w:p>
          <w:p w:rsidR="0079481A" w:rsidRPr="0079481A" w:rsidRDefault="0079481A" w:rsidP="00044D81">
            <w:pPr>
              <w:pStyle w:val="Tekstpodstawowy"/>
            </w:pPr>
            <w:r w:rsidRPr="0079481A">
              <w:t>13)</w:t>
            </w:r>
            <w:r w:rsidRPr="0079481A">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zdejmowanie zawieszonych gałęzi i konarów w koronach drzew; </w:t>
            </w:r>
          </w:p>
          <w:p w:rsidR="0079481A" w:rsidRPr="0079481A" w:rsidRDefault="0079481A" w:rsidP="00044D81">
            <w:pPr>
              <w:pStyle w:val="Tekstpodstawowy"/>
            </w:pPr>
            <w:r w:rsidRPr="0079481A">
              <w:t>14)</w:t>
            </w:r>
            <w:r w:rsidRPr="0079481A">
              <w:tab/>
            </w:r>
            <w:proofErr w:type="spellStart"/>
            <w:r w:rsidRPr="0079481A">
              <w:t>zrębkowanie</w:t>
            </w:r>
            <w:proofErr w:type="spellEnd"/>
            <w:r w:rsidRPr="0079481A">
              <w:t xml:space="preserve"> gałęzi (obsypywanie rabat i gazonów zrębkami);</w:t>
            </w:r>
          </w:p>
          <w:p w:rsidR="0079481A" w:rsidRPr="0079481A" w:rsidRDefault="0079481A" w:rsidP="00044D81">
            <w:pPr>
              <w:pStyle w:val="Tekstpodstawowy"/>
            </w:pPr>
            <w:r w:rsidRPr="0079481A">
              <w:t>15)</w:t>
            </w:r>
            <w:r w:rsidRPr="0079481A">
              <w:tab/>
              <w:t>usuwanie jemioły z drzew;</w:t>
            </w:r>
          </w:p>
          <w:p w:rsidR="0079481A" w:rsidRPr="0079481A" w:rsidRDefault="0079481A" w:rsidP="00044D81">
            <w:pPr>
              <w:pStyle w:val="Tekstpodstawowy"/>
            </w:pPr>
            <w:r w:rsidRPr="0079481A">
              <w:t>16)</w:t>
            </w:r>
            <w:r w:rsidRPr="0079481A">
              <w:tab/>
              <w:t>usuwanie wiatrołomów i wiatrowałów;</w:t>
            </w:r>
          </w:p>
          <w:p w:rsidR="0079481A" w:rsidRPr="0079481A" w:rsidRDefault="0079481A" w:rsidP="00044D81">
            <w:pPr>
              <w:pStyle w:val="Tekstpodstawowy"/>
            </w:pPr>
            <w:r w:rsidRPr="0079481A">
              <w:t>17)</w:t>
            </w:r>
            <w:r w:rsidRPr="0079481A">
              <w:tab/>
              <w:t xml:space="preserve">przeprowadzanie wycinki drzew i krzewów w parku (w ilości do 5 drzew) - usuwanie drzew z frezowaniem pniaków (frezowanie niezwłocznie po wycince), usuwanie samosiewów, pocięcie drzew </w:t>
            </w:r>
            <w:r w:rsidRPr="0079481A">
              <w:tab/>
              <w:t xml:space="preserve">na klocki i wywóz pociętych na klocki drzew każdorazowo do Ośrodka Pomocy Społecznej w Śremie (Wykonawca zobowiązany jest uzyskać potwierdzenie OPS zestawienia ilości przekazanego drewna z obmiarem Zamawiającego). Koszty ewentualnej wycinki drzew i </w:t>
            </w:r>
            <w:r w:rsidRPr="0079481A">
              <w:lastRenderedPageBreak/>
              <w:t xml:space="preserve">krzewów w parku ponosić będzie Wykonawca. Wykonawca zobowiązany jest powiadomić każdorazowo Zamawiającego o terminie przeprowadzania wycinki; </w:t>
            </w:r>
          </w:p>
          <w:p w:rsidR="0079481A" w:rsidRPr="0079481A" w:rsidRDefault="0079481A" w:rsidP="00044D81">
            <w:pPr>
              <w:pStyle w:val="Tekstpodstawowy"/>
            </w:pPr>
          </w:p>
          <w:p w:rsidR="0079481A" w:rsidRPr="0079481A" w:rsidRDefault="0079481A" w:rsidP="00044D81">
            <w:pPr>
              <w:pStyle w:val="Tekstpodstawowy"/>
            </w:pPr>
            <w:r w:rsidRPr="0079481A">
              <w:t>NASADZENIA WIELOLETNIE</w:t>
            </w:r>
          </w:p>
          <w:p w:rsidR="0079481A" w:rsidRPr="0079481A" w:rsidRDefault="0079481A" w:rsidP="00044D81">
            <w:pPr>
              <w:pStyle w:val="Tekstpodstawowy"/>
            </w:pPr>
            <w:r w:rsidRPr="0079481A">
              <w:t>18)</w:t>
            </w:r>
            <w:r w:rsidRPr="0079481A">
              <w:tab/>
              <w:t>nasadzenie 10 lip amerykańskich (</w:t>
            </w:r>
            <w:proofErr w:type="spellStart"/>
            <w:r w:rsidRPr="0079481A">
              <w:t>Tilia</w:t>
            </w:r>
            <w:proofErr w:type="spellEnd"/>
            <w:r w:rsidRPr="0079481A">
              <w:t xml:space="preserve"> </w:t>
            </w:r>
            <w:proofErr w:type="spellStart"/>
            <w:r w:rsidRPr="0079481A">
              <w:t>americana</w:t>
            </w:r>
            <w:proofErr w:type="spellEnd"/>
            <w:r w:rsidRPr="0079481A">
              <w:t>) odmiana "</w:t>
            </w:r>
            <w:proofErr w:type="spellStart"/>
            <w:r w:rsidRPr="0079481A">
              <w:t>Columnare"w</w:t>
            </w:r>
            <w:proofErr w:type="spellEnd"/>
            <w:r w:rsidRPr="0079481A">
              <w:t xml:space="preserve"> miejscu wskazanym przez Zamawiającego. Sadzonki winny mieć obwody pni min. 8-10 cm i min. 1,5 wysokości. Drzewa należy zabezpieczyć za pomocą 3 stabilizowanych poprzecznie palików (w formie walca o średnicy każdego min. 5 cm), oraz wiązań elastycznych. Grunt pod nasadzenia należy przygotować: odchwaścić, zaprawić urodzajną ziemią ogrodniczą w ilości min. 20 l/drzewo. Wokół drzew należy wykonać misy o średnicy 0,5 m i wyściółkować je 3 cm warstwą kory sosnowej. Nasadzenia należy wykonać w terminie do 31 października 2019 r. i - zależnie od potrzeb i warunków atmosferycznych - zapewnić ich podlewanie przez okres min. 1 miesiąca od posadzenia. W przypadku, jeżeli drzewa nie zachowają żywotności w kolejnym sezonie wegetacyjnym (niezależnie od przyczyny), wykonawca winien dosadzić brakującą ilość drzew w terminie do 31 października 2020 r.</w:t>
            </w:r>
          </w:p>
          <w:p w:rsidR="0079481A" w:rsidRPr="0079481A" w:rsidRDefault="0079481A" w:rsidP="00044D81">
            <w:pPr>
              <w:pStyle w:val="Tekstpodstawowy"/>
            </w:pPr>
            <w:r w:rsidRPr="0079481A">
              <w:t>19)</w:t>
            </w:r>
            <w:r w:rsidRPr="0079481A">
              <w:tab/>
              <w:t>uzupełnienie drzewostanu - sadzenie drzew, krzewów, pnączy i bylin (materiał zapewni Zamawiający);</w:t>
            </w:r>
          </w:p>
          <w:p w:rsidR="0079481A" w:rsidRPr="0079481A" w:rsidRDefault="0079481A" w:rsidP="00044D81">
            <w:pPr>
              <w:pStyle w:val="Tekstpodstawowy"/>
            </w:pPr>
          </w:p>
          <w:p w:rsidR="0079481A" w:rsidRPr="0079481A" w:rsidRDefault="0079481A" w:rsidP="00044D81">
            <w:pPr>
              <w:pStyle w:val="Tekstpodstawowy"/>
            </w:pPr>
            <w:r w:rsidRPr="0079481A">
              <w:t>ELEMENTY MAŁEJ ARCHITEKTURY</w:t>
            </w:r>
          </w:p>
          <w:p w:rsidR="0079481A" w:rsidRPr="0079481A" w:rsidRDefault="0079481A" w:rsidP="00044D81">
            <w:pPr>
              <w:pStyle w:val="Tekstpodstawowy"/>
            </w:pPr>
            <w:r w:rsidRPr="0079481A">
              <w:t>20)</w:t>
            </w:r>
            <w:r w:rsidRPr="0079481A">
              <w:tab/>
              <w:t>mycie ławek i koszy na śmieci (1 raz w roku na wiosnę - należy zgłosić Zamawiającemu termin zakończenia prac);</w:t>
            </w:r>
          </w:p>
          <w:p w:rsidR="0079481A" w:rsidRPr="0079481A" w:rsidRDefault="0079481A" w:rsidP="00044D81">
            <w:pPr>
              <w:pStyle w:val="Tekstpodstawowy"/>
            </w:pPr>
            <w:r w:rsidRPr="0079481A">
              <w:t>21)</w:t>
            </w:r>
            <w:r w:rsidRPr="0079481A">
              <w:tab/>
              <w:t>bieżące naprawy i malowanie ławek , koszy  i psich stacji (1 raz w roku na wiosnę - należy zgłosić Zamawiającemu termin zakończenia prac);</w:t>
            </w:r>
          </w:p>
          <w:p w:rsidR="0079481A" w:rsidRPr="0079481A" w:rsidRDefault="0079481A" w:rsidP="00044D81">
            <w:pPr>
              <w:pStyle w:val="Tekstpodstawowy"/>
            </w:pPr>
            <w:r w:rsidRPr="0079481A">
              <w:t>22)</w:t>
            </w:r>
            <w:r w:rsidRPr="0079481A">
              <w:tab/>
              <w:t>montaż dodatkowych koszy i ławek na terenie parku (maksymalnie do 10 szt.), kosze i ławki należy stabilnie i trwale zakotwiczyć w podłożu (kosze i ławki zapewnia Zamawiający). Miejsce pod montaż ławek należy utwardzić (powierzchnia utwardzenia pod ławkę 2 m2). Miejsce należy ograniczyć betonowym obrzeżem i wyłożyć kostką brukową w kolorze szarym (materiały potrzebne do wykonania utwardzenia zapewnia Wykonawca). Termin i lokalizacja wykonania robót zostanie uprzednio uzgodniona z Zamawiającym;</w:t>
            </w:r>
          </w:p>
          <w:p w:rsidR="0079481A" w:rsidRPr="0079481A" w:rsidRDefault="0079481A" w:rsidP="00044D81">
            <w:pPr>
              <w:pStyle w:val="Tekstpodstawowy"/>
            </w:pPr>
            <w:r w:rsidRPr="0079481A">
              <w:t>23)</w:t>
            </w:r>
            <w:r w:rsidRPr="0079481A">
              <w:tab/>
              <w:t>prowadzenie ewidencji wyposażenia (ławki, kosze, psie stacje, kwietniki itp.) wraz z nanoszeniem wszelkich zmian i przedstawianie rejestru na żądanie Zamawiającego;</w:t>
            </w:r>
          </w:p>
          <w:p w:rsidR="0079481A" w:rsidRPr="0079481A" w:rsidRDefault="0079481A" w:rsidP="00044D81">
            <w:pPr>
              <w:pStyle w:val="Tekstpodstawowy"/>
            </w:pPr>
            <w:r w:rsidRPr="0079481A">
              <w:t>24)</w:t>
            </w:r>
            <w:r w:rsidRPr="0079481A">
              <w:tab/>
              <w:t xml:space="preserve">utrzymanie czystości i porządku na terenie placu zabaw- sprawdzanie ogólnego stanu technicznego urządzeń, konserwacja urządzeń zabawowych, w tym dbałość o estetykę i stan techniczny urządzeń (odmalowanie 1 raz w roku na wiosnę urządzeń zabawowych w istniejącej kolorystyce, farbami impregnacyjno-dekoracyjnymi </w:t>
            </w:r>
            <w:r w:rsidRPr="0079481A">
              <w:lastRenderedPageBreak/>
              <w:t xml:space="preserve">przeznaczonymi do użytku zewnętrznego po uprzednim oczyszczeniu ich z pozostałości starej farby), wykonywanie bieżących napraw (dokręcanie elementów mocujących urządzenia usuwanie powstałych luzów w elementach ruchomych urządzeń), wymiana piasku w piaskownicy dwa razy w roku w miesiącach maj i sierpień, a później uzupełnianie wg potrzeb (piasek płukany frakcji 0,2 mm lub żwirek 2 - 8 mm); </w:t>
            </w:r>
          </w:p>
          <w:p w:rsidR="0079481A" w:rsidRPr="0079481A" w:rsidRDefault="0079481A" w:rsidP="00044D81">
            <w:pPr>
              <w:pStyle w:val="Tekstpodstawowy"/>
            </w:pPr>
          </w:p>
          <w:p w:rsidR="0079481A" w:rsidRPr="0079481A" w:rsidRDefault="0079481A" w:rsidP="00044D81">
            <w:pPr>
              <w:pStyle w:val="Tekstpodstawowy"/>
            </w:pPr>
            <w:r w:rsidRPr="0079481A">
              <w:t>POZOSTAŁE</w:t>
            </w:r>
          </w:p>
          <w:p w:rsidR="0079481A" w:rsidRPr="0079481A" w:rsidRDefault="0079481A" w:rsidP="00044D81">
            <w:pPr>
              <w:pStyle w:val="Tekstpodstawowy"/>
            </w:pPr>
            <w:r w:rsidRPr="0079481A">
              <w:t>25)</w:t>
            </w:r>
            <w:r w:rsidRPr="0079481A">
              <w:tab/>
              <w:t>prowadzenie dokumentacji dotyczącej stosowanych środków ochrony roślin (nazwa środka, czas, dawka i obszar jego stosowania, a także przyczyna jego stosowania) i coroczne przekazywanie Zlecającemu kopii tej dokumentacji za  dany sezon w terminie do 31 października każdego roku trwania umowy;</w:t>
            </w:r>
          </w:p>
          <w:p w:rsidR="0079481A" w:rsidRPr="0079481A" w:rsidRDefault="0079481A" w:rsidP="00044D81">
            <w:pPr>
              <w:pStyle w:val="Tekstpodstawowy"/>
            </w:pPr>
            <w:r w:rsidRPr="0079481A">
              <w:t>26)</w:t>
            </w:r>
            <w:r w:rsidRPr="0079481A">
              <w:tab/>
              <w:t>zgłaszanie Zamawiającemu wszelkich usterek oświetlenia parkowego;</w:t>
            </w:r>
          </w:p>
          <w:p w:rsidR="0079481A" w:rsidRPr="0079481A" w:rsidRDefault="0079481A" w:rsidP="00044D81">
            <w:pPr>
              <w:pStyle w:val="Tekstpodstawowy"/>
            </w:pPr>
            <w:r w:rsidRPr="0079481A">
              <w:t>27)</w:t>
            </w:r>
            <w:r w:rsidRPr="0079481A">
              <w:tab/>
              <w:t>wykonywaniem napraw uszkodzonych słupków żeliwnych - do 30 szt. słupków w trakcie trwania umowy - materiały niezbędne do wykonania napraw zapewnia Zamawiający (każdy uszkodzony słupek należy na bieżąco zgłaszać Zamawiającemu),</w:t>
            </w:r>
          </w:p>
          <w:p w:rsidR="0079481A" w:rsidRPr="0079481A" w:rsidRDefault="0079481A" w:rsidP="00044D81">
            <w:pPr>
              <w:pStyle w:val="Tekstpodstawowy"/>
            </w:pPr>
            <w:r w:rsidRPr="0079481A">
              <w:t>28)</w:t>
            </w:r>
            <w:r w:rsidRPr="0079481A">
              <w:tab/>
              <w:t>całoroczną pielęgnacją dwóch przyczółków z tablicami pamiątkowymi (o pow. ok. 30 m2) przy Moście Daniela Kęszyckiego. Zadanie obejmuje niezbędne roboty związane z pielęgnacją roślin (m.in. podlewanie, odchwaszczanie, nawożenie, uzupełnianie brakujących roślin, uzupełnianie kory),</w:t>
            </w:r>
          </w:p>
          <w:p w:rsidR="0079481A" w:rsidRPr="0079481A" w:rsidRDefault="0079481A" w:rsidP="00044D81">
            <w:pPr>
              <w:pStyle w:val="Tekstpodstawowy"/>
            </w:pPr>
            <w:r w:rsidRPr="0079481A">
              <w:t>29)</w:t>
            </w:r>
            <w:r w:rsidRPr="0079481A">
              <w:tab/>
              <w:t xml:space="preserve">całorocznym utrzymaniem obiektów - 2 szt. </w:t>
            </w:r>
            <w:proofErr w:type="spellStart"/>
            <w:r w:rsidRPr="0079481A">
              <w:t>witaczy</w:t>
            </w:r>
            <w:proofErr w:type="spellEnd"/>
            <w:r w:rsidRPr="0079481A">
              <w:t xml:space="preserve"> gminy Śrem, usytuowanych w pasie drogowym drogi wojewódzkiej 434 przy wjeździe do miejscowości Zbrudzewo - nr działki 338/4 w obrębie ewidencyjnym Zbrudzewo oraz w pasie drogowym w obrębie skrzyżowania drogi wojewódzkiej 434 oraz drogi wojewódzkiej 436 (skrzyżowanie ul. Gostyńska oraz ul. Rolna w Śremie) - nr działki 77/1 w obrębie ewidencyjnym Pysząca poprzez utrzymaniem czystości obiektów (mycie 3 razy w roku w miesiącach: maj/lipiec/wrzesień) oraz terenu przyległego wraz z koszeniem trawy wokół obiektu (w promieniu 3 m od obrysu obiektu) oraz wykonywanie okresowych przeglądów napraw i konserwacji obiektów;</w:t>
            </w:r>
          </w:p>
          <w:p w:rsidR="0079481A" w:rsidRPr="0079481A" w:rsidRDefault="0079481A" w:rsidP="00044D81">
            <w:pPr>
              <w:pStyle w:val="Tekstpodstawowy"/>
            </w:pPr>
            <w:r w:rsidRPr="0079481A">
              <w:t>30)</w:t>
            </w:r>
            <w:r w:rsidRPr="0079481A">
              <w:tab/>
              <w:t>utrzymaniem w czystości (mycie 3 razy w roku w miesiącach maj/lipiec/wrzesień) 12 tablic informacyjnych na miejskiej trasie turystycznej po prawobrzeżnym Śremie, usytuowanych  w następujących punktach miasta:</w:t>
            </w:r>
          </w:p>
          <w:p w:rsidR="0079481A" w:rsidRPr="0079481A" w:rsidRDefault="00AB6F01" w:rsidP="00044D81">
            <w:pPr>
              <w:pStyle w:val="Tekstpodstawowy"/>
            </w:pPr>
            <w:r>
              <w:t>-</w:t>
            </w:r>
            <w:r w:rsidR="0079481A" w:rsidRPr="0079481A">
              <w:tab/>
              <w:t xml:space="preserve">przystań kajakowa nad Wartą, </w:t>
            </w:r>
          </w:p>
          <w:p w:rsidR="0079481A" w:rsidRPr="0079481A" w:rsidRDefault="00AB6F01" w:rsidP="00044D81">
            <w:pPr>
              <w:pStyle w:val="Tekstpodstawowy"/>
            </w:pPr>
            <w:r>
              <w:t>-</w:t>
            </w:r>
            <w:r w:rsidR="0079481A" w:rsidRPr="0079481A">
              <w:tab/>
              <w:t>ul. Wyszyńskiego przy latarni gazowej z postacią "Dziewczynki z Zapałkami",</w:t>
            </w:r>
          </w:p>
          <w:p w:rsidR="0079481A" w:rsidRPr="0079481A" w:rsidRDefault="00AB6F01" w:rsidP="00044D81">
            <w:pPr>
              <w:pStyle w:val="Tekstpodstawowy"/>
            </w:pPr>
            <w:r>
              <w:t>-</w:t>
            </w:r>
            <w:r w:rsidR="0079481A" w:rsidRPr="0079481A">
              <w:tab/>
              <w:t>przy ul. Wyszyńskiego - Kościół Św. Ducha,</w:t>
            </w:r>
          </w:p>
          <w:p w:rsidR="0079481A" w:rsidRPr="0079481A" w:rsidRDefault="00AB6F01" w:rsidP="00044D81">
            <w:pPr>
              <w:pStyle w:val="Tekstpodstawowy"/>
            </w:pPr>
            <w:r>
              <w:lastRenderedPageBreak/>
              <w:t>-</w:t>
            </w:r>
            <w:r w:rsidR="0079481A" w:rsidRPr="0079481A">
              <w:tab/>
              <w:t>przy budynku SBL-u  im. Ks. P. Wawrzyniaka,</w:t>
            </w:r>
          </w:p>
          <w:p w:rsidR="0079481A" w:rsidRPr="0079481A" w:rsidRDefault="00AB6F01" w:rsidP="00044D81">
            <w:pPr>
              <w:pStyle w:val="Tekstpodstawowy"/>
            </w:pPr>
            <w:r>
              <w:t>-</w:t>
            </w:r>
            <w:r w:rsidR="0079481A" w:rsidRPr="0079481A">
              <w:tab/>
              <w:t>przy Kościele Farnym,</w:t>
            </w:r>
          </w:p>
          <w:p w:rsidR="0079481A" w:rsidRPr="0079481A" w:rsidRDefault="00AB6F01" w:rsidP="00044D81">
            <w:pPr>
              <w:pStyle w:val="Tekstpodstawowy"/>
            </w:pPr>
            <w:r>
              <w:t>-</w:t>
            </w:r>
            <w:r w:rsidR="0079481A" w:rsidRPr="0079481A">
              <w:tab/>
              <w:t>Rynek,</w:t>
            </w:r>
          </w:p>
          <w:p w:rsidR="0079481A" w:rsidRPr="0079481A" w:rsidRDefault="00AB6F01" w:rsidP="00044D81">
            <w:pPr>
              <w:pStyle w:val="Tekstpodstawowy"/>
            </w:pPr>
            <w:r>
              <w:t>-</w:t>
            </w:r>
            <w:r w:rsidR="0079481A" w:rsidRPr="0079481A">
              <w:tab/>
              <w:t>przy Liceum Ogólnokształcącym,</w:t>
            </w:r>
          </w:p>
          <w:p w:rsidR="0079481A" w:rsidRPr="0079481A" w:rsidRDefault="00AB6F01" w:rsidP="00044D81">
            <w:pPr>
              <w:pStyle w:val="Tekstpodstawowy"/>
            </w:pPr>
            <w:r>
              <w:t>-</w:t>
            </w:r>
            <w:r w:rsidR="0079481A" w:rsidRPr="0079481A">
              <w:tab/>
              <w:t>przy Kościele Pofranciszkańskim,</w:t>
            </w:r>
          </w:p>
          <w:p w:rsidR="0079481A" w:rsidRPr="0079481A" w:rsidRDefault="00AB6F01" w:rsidP="00044D81">
            <w:pPr>
              <w:pStyle w:val="Tekstpodstawowy"/>
            </w:pPr>
            <w:r>
              <w:t>-</w:t>
            </w:r>
            <w:r w:rsidR="0079481A" w:rsidRPr="0079481A">
              <w:tab/>
              <w:t>przy ul. Piłsudskiego (w pobliżu przystanku autobusowego/narożnik Szkolnej i Piłsudskiego)</w:t>
            </w:r>
          </w:p>
          <w:p w:rsidR="0079481A" w:rsidRPr="0079481A" w:rsidRDefault="00AB6F01" w:rsidP="00044D81">
            <w:pPr>
              <w:pStyle w:val="Tekstpodstawowy"/>
            </w:pPr>
            <w:r>
              <w:t>-</w:t>
            </w:r>
            <w:r w:rsidR="0079481A" w:rsidRPr="0079481A">
              <w:tab/>
              <w:t>tablica Stanisława Chudoby - przy ul. Piłsudskiego/Dąbrowskiego,</w:t>
            </w:r>
          </w:p>
          <w:p w:rsidR="0079481A" w:rsidRPr="0079481A" w:rsidRDefault="00AB6F01" w:rsidP="00044D81">
            <w:pPr>
              <w:pStyle w:val="Tekstpodstawowy"/>
            </w:pPr>
            <w:r>
              <w:t>-</w:t>
            </w:r>
            <w:r w:rsidR="0079481A" w:rsidRPr="0079481A">
              <w:tab/>
              <w:t>Stary Rynek,</w:t>
            </w:r>
          </w:p>
          <w:p w:rsidR="0079481A" w:rsidRPr="0079481A" w:rsidRDefault="00AB6F01" w:rsidP="00044D81">
            <w:pPr>
              <w:pStyle w:val="Tekstpodstawowy"/>
            </w:pPr>
            <w:r>
              <w:t>-</w:t>
            </w:r>
            <w:r w:rsidR="0079481A" w:rsidRPr="0079481A">
              <w:tab/>
              <w:t>przyczółek mostowy,</w:t>
            </w:r>
          </w:p>
          <w:p w:rsidR="0079481A" w:rsidRPr="0079481A" w:rsidRDefault="0079481A" w:rsidP="00044D81">
            <w:pPr>
              <w:pStyle w:val="Tekstpodstawowy"/>
            </w:pPr>
            <w:r w:rsidRPr="0079481A">
              <w:t>31)</w:t>
            </w:r>
            <w:r w:rsidRPr="0079481A">
              <w:tab/>
              <w:t xml:space="preserve">utrzymaniem w czystości (mycie 3 razy w roku w miesiącach maj/lipiec/wrzesień) 4 szt. szklanych tablic </w:t>
            </w:r>
            <w:proofErr w:type="spellStart"/>
            <w:r w:rsidRPr="0079481A">
              <w:t>informacyjno</w:t>
            </w:r>
            <w:proofErr w:type="spellEnd"/>
            <w:r w:rsidRPr="0079481A">
              <w:t xml:space="preserve"> - historycznych prezentujących nieistniejące budynki, usytuowanych w następujących punktach miasta:</w:t>
            </w:r>
          </w:p>
          <w:p w:rsidR="0079481A" w:rsidRPr="0079481A" w:rsidRDefault="00AB6F01" w:rsidP="00044D81">
            <w:pPr>
              <w:pStyle w:val="Tekstpodstawowy"/>
            </w:pPr>
            <w:r>
              <w:t>-</w:t>
            </w:r>
            <w:r w:rsidR="0079481A" w:rsidRPr="0079481A">
              <w:tab/>
              <w:t>na Pl. 20 Października,</w:t>
            </w:r>
          </w:p>
          <w:p w:rsidR="0079481A" w:rsidRPr="0079481A" w:rsidRDefault="00AB6F01" w:rsidP="00044D81">
            <w:pPr>
              <w:pStyle w:val="Tekstpodstawowy"/>
            </w:pPr>
            <w:r>
              <w:t>-</w:t>
            </w:r>
            <w:r w:rsidR="0079481A" w:rsidRPr="0079481A">
              <w:tab/>
              <w:t>przy ul. Wyszyńskiego,</w:t>
            </w:r>
          </w:p>
          <w:p w:rsidR="0079481A" w:rsidRPr="0079481A" w:rsidRDefault="00AB6F01" w:rsidP="00044D81">
            <w:pPr>
              <w:pStyle w:val="Tekstpodstawowy"/>
            </w:pPr>
            <w:r>
              <w:t>-</w:t>
            </w:r>
            <w:r w:rsidR="0079481A" w:rsidRPr="0079481A">
              <w:tab/>
              <w:t>przy ul. Mickiewicza,</w:t>
            </w:r>
          </w:p>
          <w:p w:rsidR="0079481A" w:rsidRPr="003209A8" w:rsidRDefault="00AB6F01" w:rsidP="00044D81">
            <w:pPr>
              <w:pStyle w:val="Tekstpodstawowy"/>
            </w:pPr>
            <w:r>
              <w:t>-</w:t>
            </w:r>
            <w:r w:rsidR="0079481A" w:rsidRPr="0079481A">
              <w:tab/>
              <w:t>przy ul. Piłsudskiego/Dąbrowskiego,</w:t>
            </w:r>
          </w:p>
          <w:p w:rsidR="0079481A" w:rsidRPr="003209A8" w:rsidRDefault="0079481A" w:rsidP="00044D81">
            <w:pPr>
              <w:pStyle w:val="Tekstpodstawowy"/>
            </w:pPr>
            <w:r w:rsidRPr="0079481A">
              <w:rPr>
                <w:b/>
              </w:rPr>
              <w:t>Zamawiający nie dopuszcza składania ofert równoważnych</w:t>
            </w:r>
          </w:p>
          <w:p w:rsidR="0079481A" w:rsidRDefault="0079481A" w:rsidP="00044D81">
            <w:pPr>
              <w:pStyle w:val="Tekstpodstawowy"/>
            </w:pPr>
            <w:r w:rsidRPr="0079481A">
              <w:rPr>
                <w:b/>
              </w:rPr>
              <w:t>Zamawiający nie dopuszcza składania ofert wariantowych</w:t>
            </w:r>
            <w:r w:rsidRPr="003209A8">
              <w:t xml:space="preserve">. </w:t>
            </w:r>
          </w:p>
          <w:p w:rsidR="0079481A" w:rsidRPr="00635CBF" w:rsidRDefault="0079481A" w:rsidP="00044D81">
            <w:pPr>
              <w:pStyle w:val="Tekstpodstawowy"/>
            </w:pPr>
          </w:p>
        </w:tc>
      </w:tr>
    </w:tbl>
    <w:p w:rsidR="00843E32" w:rsidRDefault="00B45275" w:rsidP="00843E32">
      <w:pPr>
        <w:pStyle w:val="Nagwek2"/>
      </w:pPr>
      <w:r w:rsidRPr="00B45275">
        <w:lastRenderedPageBreak/>
        <w:t>Części nie mogą być dzielone przez Wykonawców, oferty nie zawierające pełnego zakresu przedmiotu zamówienia określonego w zadaniu częściowym zostaną odrzucone</w:t>
      </w:r>
      <w:r w:rsidR="008F7292" w:rsidRPr="00D91376">
        <w:t>.</w:t>
      </w:r>
    </w:p>
    <w:p w:rsidR="0079481A" w:rsidRPr="00C54057" w:rsidRDefault="00BC308F" w:rsidP="00AB6F01">
      <w:pPr>
        <w:pStyle w:val="Nagwek2"/>
      </w:pPr>
      <w:r w:rsidRPr="00843E32">
        <w:t>Wykonawca może złożyć ofertę</w:t>
      </w:r>
      <w:r w:rsidR="00843E32" w:rsidRPr="00843E32">
        <w:t xml:space="preserve"> w odniesieniu do </w:t>
      </w:r>
      <w:r w:rsidR="0079481A">
        <w:fldChar w:fldCharType="begin">
          <w:ffData>
            <w:name w:val="Wybór1"/>
            <w:enabled/>
            <w:calcOnExit w:val="0"/>
            <w:checkBox>
              <w:sizeAuto/>
              <w:default w:val="0"/>
              <w:checked/>
            </w:checkBox>
          </w:ffData>
        </w:fldChar>
      </w:r>
      <w:bookmarkStart w:id="3" w:name="Wybór1"/>
      <w:r w:rsidR="0079481A">
        <w:instrText xml:space="preserve"> FORMCHECKBOX </w:instrText>
      </w:r>
      <w:r w:rsidR="0079481A">
        <w:fldChar w:fldCharType="end"/>
      </w:r>
      <w:bookmarkEnd w:id="3"/>
      <w:r w:rsidR="00843E32" w:rsidRPr="00843E32">
        <w:t xml:space="preserve"> wszystkich części</w:t>
      </w:r>
      <w:r w:rsidR="00843E32">
        <w:t xml:space="preserve"> zamówienia</w:t>
      </w:r>
      <w:r w:rsidR="00843E32" w:rsidRPr="00843E32">
        <w:t xml:space="preserve">  </w:t>
      </w:r>
      <w:r w:rsidR="0079481A">
        <w:fldChar w:fldCharType="begin">
          <w:ffData>
            <w:name w:val="Wybór2"/>
            <w:enabled/>
            <w:calcOnExit w:val="0"/>
            <w:checkBox>
              <w:sizeAuto/>
              <w:default w:val="0"/>
              <w:checked w:val="0"/>
            </w:checkBox>
          </w:ffData>
        </w:fldChar>
      </w:r>
      <w:bookmarkStart w:id="4" w:name="Wybór2"/>
      <w:r w:rsidR="0079481A">
        <w:instrText xml:space="preserve"> FORMCHECKBOX </w:instrText>
      </w:r>
      <w:r w:rsidR="0079481A">
        <w:fldChar w:fldCharType="end"/>
      </w:r>
      <w:bookmarkEnd w:id="4"/>
      <w:r w:rsidR="00843E32" w:rsidRPr="00843E32">
        <w:t xml:space="preserve"> maksymalnej liczby części</w:t>
      </w:r>
      <w:r w:rsidR="00843E32">
        <w:t xml:space="preserve"> zamówienia</w:t>
      </w:r>
      <w:r w:rsidR="00843E32" w:rsidRPr="00843E32">
        <w:t xml:space="preserve">: [ </w:t>
      </w:r>
      <w:r w:rsidR="00843E32" w:rsidRPr="00843E32">
        <w:rPr>
          <w:color w:val="FF0000"/>
        </w:rPr>
        <w:t xml:space="preserve"> </w:t>
      </w:r>
      <w:r w:rsidR="00843E32" w:rsidRPr="00843E32">
        <w:t xml:space="preserve">] </w:t>
      </w:r>
      <w:r w:rsidR="0079481A">
        <w:fldChar w:fldCharType="begin">
          <w:ffData>
            <w:name w:val="Wybór3"/>
            <w:enabled/>
            <w:calcOnExit w:val="0"/>
            <w:checkBox>
              <w:sizeAuto/>
              <w:default w:val="0"/>
              <w:checked w:val="0"/>
            </w:checkBox>
          </w:ffData>
        </w:fldChar>
      </w:r>
      <w:bookmarkStart w:id="5" w:name="Wybór3"/>
      <w:r w:rsidR="0079481A">
        <w:instrText xml:space="preserve"> FORMCHECKBOX </w:instrText>
      </w:r>
      <w:r w:rsidR="0079481A">
        <w:fldChar w:fldCharType="end"/>
      </w:r>
      <w:bookmarkEnd w:id="5"/>
      <w:r w:rsidR="00843E32" w:rsidRPr="00843E32">
        <w:t xml:space="preserve">  tylko jednej części</w:t>
      </w:r>
      <w:r w:rsidR="00843E32">
        <w:t xml:space="preserve"> zamówienia.</w:t>
      </w:r>
    </w:p>
    <w:p w:rsidR="0079481A" w:rsidRDefault="0079481A" w:rsidP="0079481A">
      <w:pPr>
        <w:pStyle w:val="Nagwek2"/>
      </w:pPr>
      <w:r>
        <w:t xml:space="preserve">Zamawiający określa maksymalną </w:t>
      </w:r>
      <w:r w:rsidRPr="0002045A">
        <w:t>liczbę części, na które zamówienie moż</w:t>
      </w:r>
      <w:r>
        <w:t>e zostać udzielone temu samemu W</w:t>
      </w:r>
      <w:r w:rsidRPr="0002045A">
        <w:t>ykonawcy</w:t>
      </w:r>
      <w:r>
        <w:t xml:space="preserve"> w ilości: </w:t>
      </w:r>
      <w:r w:rsidRPr="0079481A">
        <w:t>1</w:t>
      </w:r>
      <w:r>
        <w:t xml:space="preserve"> zadań. </w:t>
      </w:r>
    </w:p>
    <w:p w:rsidR="0079481A" w:rsidRDefault="0079481A" w:rsidP="0079481A">
      <w:pPr>
        <w:pStyle w:val="Nagwek2"/>
        <w:numPr>
          <w:ilvl w:val="0"/>
          <w:numId w:val="0"/>
        </w:numPr>
        <w:ind w:left="680"/>
      </w:pPr>
      <w:r>
        <w:t>Zamawiający określa następujące kryteria</w:t>
      </w:r>
      <w:r w:rsidRPr="0002045A">
        <w:t>, które będą miały zastosowanie do ustalenia, które części zamówi</w:t>
      </w:r>
      <w:r>
        <w:t>enia zostaną udzielone jednemu W</w:t>
      </w:r>
      <w:r w:rsidRPr="0002045A">
        <w:t>ykonawcy, w przypadku wyboru jego oferty w większe</w:t>
      </w:r>
      <w:r>
        <w:t>j niż maksymalna liczbie części:</w:t>
      </w:r>
    </w:p>
    <w:p w:rsidR="0079481A" w:rsidRPr="0079481A" w:rsidRDefault="0079481A" w:rsidP="00AB6F01">
      <w:pPr>
        <w:pStyle w:val="Nagwek2"/>
        <w:numPr>
          <w:ilvl w:val="0"/>
          <w:numId w:val="0"/>
        </w:numPr>
        <w:ind w:left="680"/>
      </w:pPr>
      <w:r w:rsidRPr="0079481A">
        <w:t xml:space="preserve">Zamawiający udzieli jednemu wykonawcy zamówienia na jedną z części. </w:t>
      </w:r>
    </w:p>
    <w:p w:rsidR="0079481A" w:rsidRPr="00AB6F01" w:rsidRDefault="0079481A" w:rsidP="00AB6F01">
      <w:pPr>
        <w:pStyle w:val="Nagwek2"/>
        <w:numPr>
          <w:ilvl w:val="0"/>
          <w:numId w:val="0"/>
        </w:numPr>
        <w:ind w:left="680"/>
      </w:pPr>
      <w:r w:rsidRPr="0079481A">
        <w:t xml:space="preserve">Oznacza to, że Wykonawca może złożyć ofertę na wszystkie części, jednak zamówienie może zostać udzielone jedynie na 1 część. Zamawiający pominie najdroższą ofertę </w:t>
      </w:r>
      <w:r w:rsidR="009E487B">
        <w:t xml:space="preserve">spośród ofert </w:t>
      </w:r>
      <w:r w:rsidR="00D46C51">
        <w:t xml:space="preserve">Wykonawcy </w:t>
      </w:r>
      <w:r w:rsidRPr="0079481A">
        <w:t>w takiej sytuacji.</w:t>
      </w:r>
    </w:p>
    <w:p w:rsidR="0079481A" w:rsidRDefault="0079481A" w:rsidP="0079481A">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20AE3" w:rsidRPr="00AB6F01" w:rsidRDefault="0079481A" w:rsidP="00AB6F01">
      <w:pPr>
        <w:pStyle w:val="Nagwek2"/>
        <w:numPr>
          <w:ilvl w:val="0"/>
          <w:numId w:val="0"/>
        </w:numPr>
        <w:ind w:left="680"/>
        <w:rPr>
          <w:color w:val="auto"/>
        </w:rPr>
      </w:pPr>
      <w:proofErr w:type="spellStart"/>
      <w:r w:rsidRPr="0079481A">
        <w:lastRenderedPageBreak/>
        <w:t>Zamawiająy</w:t>
      </w:r>
      <w:proofErr w:type="spellEnd"/>
      <w:r w:rsidRPr="0079481A">
        <w:t xml:space="preserve"> wymaga co najmniej 2 osób zatrudnionych na stałe, na cały okres trwania umowy</w:t>
      </w:r>
    </w:p>
    <w:p w:rsidR="00B45275" w:rsidRDefault="00B45275" w:rsidP="00843E32">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79481A" w:rsidTr="00044D81">
        <w:tc>
          <w:tcPr>
            <w:tcW w:w="8640" w:type="dxa"/>
            <w:tcBorders>
              <w:top w:val="nil"/>
              <w:left w:val="nil"/>
              <w:bottom w:val="nil"/>
              <w:right w:val="nil"/>
            </w:tcBorders>
          </w:tcPr>
          <w:p w:rsidR="0079481A" w:rsidRPr="00674E7E" w:rsidRDefault="0079481A" w:rsidP="00044D81">
            <w:pPr>
              <w:pStyle w:val="Nagwek2"/>
              <w:numPr>
                <w:ilvl w:val="0"/>
                <w:numId w:val="0"/>
              </w:numPr>
            </w:pPr>
            <w:bookmarkStart w:id="6" w:name="_Toc258314245"/>
            <w:r w:rsidRPr="0079481A">
              <w:t>Śrem</w:t>
            </w:r>
            <w:r w:rsidRPr="00674E7E">
              <w:t xml:space="preserve"> – dla zadania częściowego: </w:t>
            </w:r>
            <w:r w:rsidRPr="0079481A">
              <w:t>1, 2, 3, 4</w:t>
            </w:r>
          </w:p>
        </w:tc>
      </w:tr>
    </w:tbl>
    <w:p w:rsidR="00A2369F" w:rsidRPr="000B08A9" w:rsidRDefault="00A2369F" w:rsidP="003C7856">
      <w:pPr>
        <w:pStyle w:val="Nagwek1"/>
      </w:pPr>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6"/>
      <w:r w:rsidR="005D0A27">
        <w:rPr>
          <w:lang w:val="pl-PL"/>
        </w:rPr>
        <w:t>.</w:t>
      </w:r>
      <w:r w:rsidRPr="000B08A9">
        <w:t xml:space="preserve"> </w:t>
      </w:r>
    </w:p>
    <w:p w:rsidR="0079481A" w:rsidRPr="00627ED2" w:rsidRDefault="0079481A" w:rsidP="0079481A">
      <w:pPr>
        <w:pStyle w:val="Nagwek2"/>
      </w:pPr>
      <w:r w:rsidRPr="000B08A9">
        <w:t>Zamawiający przewiduje udzielenie zamówień</w:t>
      </w:r>
      <w:r>
        <w:t xml:space="preserve">, </w:t>
      </w:r>
      <w:r w:rsidRPr="005D0A27">
        <w:t>o których mowa w art. 67 ust. 1 pkt 6 i 7 lub art. 134 ust. 6 pkt 3</w:t>
      </w:r>
      <w:r>
        <w:t xml:space="preserve"> ustawy </w:t>
      </w:r>
      <w:proofErr w:type="spellStart"/>
      <w:r>
        <w:t>Pzp</w:t>
      </w:r>
      <w:proofErr w:type="spellEnd"/>
      <w:r>
        <w:t>.</w:t>
      </w:r>
    </w:p>
    <w:p w:rsidR="0079481A" w:rsidRPr="0079481A" w:rsidRDefault="0079481A" w:rsidP="0079481A">
      <w:pPr>
        <w:pStyle w:val="Nagwek2"/>
        <w:numPr>
          <w:ilvl w:val="0"/>
          <w:numId w:val="0"/>
        </w:numPr>
        <w:ind w:left="680"/>
      </w:pPr>
      <w:proofErr w:type="spellStart"/>
      <w:r w:rsidRPr="0079481A">
        <w:t>Roszerzenie</w:t>
      </w:r>
      <w:proofErr w:type="spellEnd"/>
      <w:r w:rsidRPr="0079481A">
        <w:t xml:space="preserve"> z zakresu podstawowego o maksymalnie 20%.;</w:t>
      </w:r>
    </w:p>
    <w:p w:rsidR="0079481A" w:rsidRPr="0079481A" w:rsidRDefault="0079481A" w:rsidP="0079481A">
      <w:pPr>
        <w:pStyle w:val="Nagwek2"/>
        <w:numPr>
          <w:ilvl w:val="0"/>
          <w:numId w:val="0"/>
        </w:numPr>
        <w:ind w:left="680"/>
      </w:pPr>
      <w:proofErr w:type="spellStart"/>
      <w:r w:rsidRPr="0079481A">
        <w:t>Roszerzenie</w:t>
      </w:r>
      <w:proofErr w:type="spellEnd"/>
      <w:r w:rsidRPr="0079481A">
        <w:t xml:space="preserve"> z zakresu podstawowego o maksymalnie 20%.;</w:t>
      </w:r>
    </w:p>
    <w:p w:rsidR="0079481A" w:rsidRPr="0079481A" w:rsidRDefault="0079481A" w:rsidP="0079481A">
      <w:pPr>
        <w:pStyle w:val="Nagwek2"/>
        <w:numPr>
          <w:ilvl w:val="0"/>
          <w:numId w:val="0"/>
        </w:numPr>
        <w:ind w:left="680"/>
      </w:pPr>
      <w:proofErr w:type="spellStart"/>
      <w:r w:rsidRPr="0079481A">
        <w:t>Roszerzenie</w:t>
      </w:r>
      <w:proofErr w:type="spellEnd"/>
      <w:r w:rsidRPr="0079481A">
        <w:t xml:space="preserve"> z zakresu podstawowego o maksymalnie 20%.;</w:t>
      </w:r>
    </w:p>
    <w:p w:rsidR="0079481A" w:rsidRPr="005D0A27" w:rsidRDefault="0079481A" w:rsidP="0079481A">
      <w:pPr>
        <w:pStyle w:val="Nagwek2"/>
        <w:numPr>
          <w:ilvl w:val="0"/>
          <w:numId w:val="0"/>
        </w:numPr>
        <w:ind w:left="680"/>
      </w:pPr>
      <w:proofErr w:type="spellStart"/>
      <w:r w:rsidRPr="0079481A">
        <w:t>Roszerzenie</w:t>
      </w:r>
      <w:proofErr w:type="spellEnd"/>
      <w:r w:rsidRPr="0079481A">
        <w:t xml:space="preserve"> z zakresu podstawowego o maksymalnie 20%.;</w:t>
      </w:r>
    </w:p>
    <w:p w:rsidR="00EB7871" w:rsidRPr="000B08A9" w:rsidRDefault="00EB7871" w:rsidP="00843E32">
      <w:pPr>
        <w:pStyle w:val="Nagwek2"/>
        <w:numPr>
          <w:ilvl w:val="0"/>
          <w:numId w:val="0"/>
        </w:numPr>
        <w:ind w:left="680"/>
      </w:pPr>
    </w:p>
    <w:p w:rsidR="00EB7871" w:rsidRPr="003209A8" w:rsidRDefault="00A2369F" w:rsidP="003C7856">
      <w:pPr>
        <w:pStyle w:val="Nagwek1"/>
      </w:pPr>
      <w:bookmarkStart w:id="7" w:name="_Toc258314246"/>
      <w:r w:rsidRPr="007731F5">
        <w:t>Termin wykonania zamówienia</w:t>
      </w:r>
      <w:bookmarkEnd w:id="7"/>
    </w:p>
    <w:p w:rsidR="00B45275" w:rsidRPr="003209A8" w:rsidRDefault="00B45275" w:rsidP="00843E32">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79481A" w:rsidRPr="003209A8" w:rsidTr="00044D81">
        <w:tc>
          <w:tcPr>
            <w:tcW w:w="8640" w:type="dxa"/>
          </w:tcPr>
          <w:p w:rsidR="0079481A" w:rsidRPr="003209A8" w:rsidRDefault="0079481A" w:rsidP="00044D81">
            <w:pPr>
              <w:pStyle w:val="Tekstpodstawowy"/>
            </w:pPr>
            <w:bookmarkStart w:id="8" w:name="_Toc258314247"/>
            <w:r w:rsidRPr="0079481A">
              <w:rPr>
                <w:b/>
              </w:rPr>
              <w:t>data rozpoczęcia: 2019-05-01, data zakończenia: 2021-04-30</w:t>
            </w:r>
            <w:r w:rsidRPr="003209A8">
              <w:t xml:space="preserve"> – dla zadania częściowego: </w:t>
            </w:r>
            <w:r w:rsidRPr="0079481A">
              <w:t>1, 2, 3, 4</w:t>
            </w:r>
          </w:p>
        </w:tc>
      </w:tr>
    </w:tbl>
    <w:p w:rsidR="00A2369F" w:rsidRPr="00876900" w:rsidRDefault="00A2369F" w:rsidP="003C7856">
      <w:pPr>
        <w:pStyle w:val="Nagwek1"/>
      </w:pPr>
      <w:r w:rsidRPr="004A65BB">
        <w:t>Warunki udziału w postępowaniu</w:t>
      </w:r>
      <w:bookmarkEnd w:id="8"/>
    </w:p>
    <w:p w:rsidR="00A2369F" w:rsidRPr="00876900" w:rsidRDefault="00627ED2" w:rsidP="00843E32">
      <w:pPr>
        <w:pStyle w:val="Nagwek2"/>
      </w:pPr>
      <w:r w:rsidRPr="00627ED2">
        <w:t>O udzielenie zamówienia mogą ubiegać się</w:t>
      </w:r>
      <w:r w:rsidR="008A3895">
        <w:t xml:space="preserve"> W</w:t>
      </w:r>
      <w: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t xml:space="preserve"> udziału w postępowaniu</w:t>
      </w:r>
      <w:r w:rsidR="00A2369F" w:rsidRPr="00D91376">
        <w:t xml:space="preserve"> i wymagania określone w </w:t>
      </w:r>
      <w:r w:rsidR="00A2369F">
        <w:t xml:space="preserve">niniejszej </w:t>
      </w:r>
      <w:r w:rsidR="00DD574A">
        <w:t>SIWZ</w:t>
      </w:r>
      <w:r w:rsidR="008B13A8">
        <w:t>.</w:t>
      </w:r>
    </w:p>
    <w:p w:rsidR="00A2369F" w:rsidRDefault="00A2369F" w:rsidP="00843E32">
      <w:pPr>
        <w:pStyle w:val="Nagwek2"/>
      </w:pPr>
      <w:r>
        <w:t>O udzielen</w:t>
      </w:r>
      <w:r w:rsidR="008A3895">
        <w:t>ie zamówienia mogą ubiegać się W</w:t>
      </w:r>
      <w:r>
        <w:t>ykonawcy, którzy spełniają następujące warunki:</w:t>
      </w:r>
    </w:p>
    <w:p w:rsidR="0079481A" w:rsidRPr="00CD4B52" w:rsidRDefault="0079481A" w:rsidP="0079481A">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9481A" w:rsidRPr="00CD4B52" w:rsidTr="00044D81">
        <w:tc>
          <w:tcPr>
            <w:tcW w:w="720" w:type="dxa"/>
            <w:tcBorders>
              <w:top w:val="single" w:sz="4" w:space="0" w:color="auto"/>
              <w:left w:val="single" w:sz="4" w:space="0" w:color="auto"/>
              <w:bottom w:val="single" w:sz="4" w:space="0" w:color="auto"/>
              <w:right w:val="single" w:sz="4" w:space="0" w:color="auto"/>
            </w:tcBorders>
            <w:vAlign w:val="center"/>
            <w:hideMark/>
          </w:tcPr>
          <w:p w:rsidR="0079481A" w:rsidRPr="00EA53ED" w:rsidRDefault="0079481A" w:rsidP="00044D81">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79481A" w:rsidRPr="00EA53ED" w:rsidRDefault="0079481A" w:rsidP="00044D81">
            <w:pPr>
              <w:spacing w:before="60" w:after="120"/>
              <w:rPr>
                <w:sz w:val="20"/>
                <w:szCs w:val="20"/>
              </w:rPr>
            </w:pPr>
            <w:r w:rsidRPr="00EA53ED">
              <w:rPr>
                <w:b/>
                <w:sz w:val="20"/>
                <w:szCs w:val="20"/>
              </w:rPr>
              <w:t>Warunki udziału w postępowaniu</w:t>
            </w:r>
          </w:p>
        </w:tc>
      </w:tr>
      <w:tr w:rsidR="0079481A" w:rsidRPr="00CD4B52" w:rsidTr="00044D81">
        <w:tc>
          <w:tcPr>
            <w:tcW w:w="720" w:type="dxa"/>
            <w:tcBorders>
              <w:top w:val="single" w:sz="4" w:space="0" w:color="auto"/>
              <w:left w:val="single" w:sz="4" w:space="0" w:color="auto"/>
              <w:bottom w:val="single" w:sz="4" w:space="0" w:color="auto"/>
              <w:right w:val="single" w:sz="4" w:space="0" w:color="auto"/>
            </w:tcBorders>
            <w:hideMark/>
          </w:tcPr>
          <w:p w:rsidR="0079481A" w:rsidRPr="00CD4B52" w:rsidRDefault="0079481A" w:rsidP="00044D81">
            <w:pPr>
              <w:spacing w:before="60" w:after="120"/>
              <w:jc w:val="both"/>
            </w:pPr>
            <w:r w:rsidRPr="0079481A">
              <w:t>1</w:t>
            </w:r>
          </w:p>
        </w:tc>
        <w:tc>
          <w:tcPr>
            <w:tcW w:w="7738" w:type="dxa"/>
            <w:tcBorders>
              <w:top w:val="single" w:sz="4" w:space="0" w:color="auto"/>
              <w:left w:val="single" w:sz="4" w:space="0" w:color="auto"/>
              <w:bottom w:val="single" w:sz="4" w:space="0" w:color="auto"/>
              <w:right w:val="single" w:sz="4" w:space="0" w:color="auto"/>
            </w:tcBorders>
            <w:hideMark/>
          </w:tcPr>
          <w:p w:rsidR="0079481A" w:rsidRPr="00CD4B52" w:rsidRDefault="0079481A" w:rsidP="00044D81">
            <w:pPr>
              <w:spacing w:before="60" w:after="120"/>
              <w:jc w:val="both"/>
              <w:rPr>
                <w:b/>
                <w:bCs/>
              </w:rPr>
            </w:pPr>
            <w:r w:rsidRPr="0079481A">
              <w:rPr>
                <w:b/>
                <w:bCs/>
              </w:rPr>
              <w:t>Sytuacja ekonomiczna lub finansowa</w:t>
            </w:r>
          </w:p>
          <w:p w:rsidR="0079481A" w:rsidRPr="0079481A" w:rsidRDefault="0079481A" w:rsidP="00044D81">
            <w:pPr>
              <w:spacing w:before="60" w:after="120"/>
              <w:jc w:val="both"/>
            </w:pPr>
            <w:r w:rsidRPr="0079481A">
              <w:t>O udzielenie zamówienia publicznego mogą ubiegać się wykonawcy, którzy spełniają warunki, dotyczące sytuacji ekonomicznej lub finansowej, tj.</w:t>
            </w:r>
          </w:p>
          <w:p w:rsidR="0079481A" w:rsidRPr="0079481A" w:rsidRDefault="0079481A" w:rsidP="00044D81">
            <w:pPr>
              <w:spacing w:before="60" w:after="120"/>
              <w:jc w:val="both"/>
            </w:pPr>
            <w:r w:rsidRPr="0079481A">
              <w:t>1) dla części 1-3:</w:t>
            </w:r>
          </w:p>
          <w:p w:rsidR="0079481A" w:rsidRPr="0079481A" w:rsidRDefault="0079481A" w:rsidP="00044D81">
            <w:pPr>
              <w:spacing w:before="60" w:after="120"/>
              <w:jc w:val="both"/>
            </w:pPr>
            <w:r w:rsidRPr="0079481A">
              <w:t>- posiadają na koncie kwotę nie mniejszą niż 50.000,00 zł (może być wyciąg bankowy) lub posiadają zdolność kredytową w takiej wysokości;</w:t>
            </w:r>
          </w:p>
          <w:p w:rsidR="0079481A" w:rsidRPr="0079481A" w:rsidRDefault="0079481A" w:rsidP="00044D81">
            <w:pPr>
              <w:spacing w:before="60" w:after="120"/>
              <w:jc w:val="both"/>
            </w:pPr>
            <w:r w:rsidRPr="0079481A">
              <w:t>- posiadają polisy ubezpieczeniowej lub innego dokumentu potwierdzającego, ze wykonawca jest ubezpieczony od odpowiedzialności cywilnej w zakresie prowadzonej działalności na kwotę co najmniej 50.000,00 zł.</w:t>
            </w:r>
          </w:p>
          <w:p w:rsidR="0079481A" w:rsidRPr="0079481A" w:rsidRDefault="0079481A" w:rsidP="00044D81">
            <w:pPr>
              <w:spacing w:before="60" w:after="120"/>
              <w:jc w:val="both"/>
            </w:pPr>
          </w:p>
          <w:p w:rsidR="0079481A" w:rsidRPr="0079481A" w:rsidRDefault="0079481A" w:rsidP="00044D81">
            <w:pPr>
              <w:spacing w:before="60" w:after="120"/>
              <w:jc w:val="both"/>
            </w:pPr>
            <w:r w:rsidRPr="0079481A">
              <w:t xml:space="preserve">2) dla części 4: </w:t>
            </w:r>
          </w:p>
          <w:p w:rsidR="0079481A" w:rsidRPr="0079481A" w:rsidRDefault="0079481A" w:rsidP="00044D81">
            <w:pPr>
              <w:spacing w:before="60" w:after="120"/>
              <w:jc w:val="both"/>
            </w:pPr>
            <w:r w:rsidRPr="0079481A">
              <w:lastRenderedPageBreak/>
              <w:t>- posiadają na koncie kwotę nie mniejszą niż 20.000,00 zł (może być wyciąg bankowy) lub posiadają zdolność kredytową w takiej wysokości;</w:t>
            </w:r>
          </w:p>
          <w:p w:rsidR="0079481A" w:rsidRPr="0079481A" w:rsidRDefault="0079481A" w:rsidP="00044D81">
            <w:pPr>
              <w:spacing w:before="60" w:after="120"/>
              <w:jc w:val="both"/>
            </w:pPr>
            <w:r w:rsidRPr="0079481A">
              <w:t xml:space="preserve">- posiadają polisy ubezpieczeniowej lub innego dokumentu potwierdzającego, ze wykonawca jest ubezpieczony od odpowiedzialności cywilnej w zakresie prowadzonej działalności na kwotę co najmniej 20.000,00 </w:t>
            </w:r>
          </w:p>
          <w:p w:rsidR="0079481A" w:rsidRPr="00CD4B52" w:rsidRDefault="0079481A" w:rsidP="00044D81">
            <w:pPr>
              <w:spacing w:before="60" w:after="120"/>
              <w:jc w:val="both"/>
            </w:pPr>
            <w:r w:rsidRPr="0079481A">
              <w:t>Ocena spełniania warunków udziału w postępowaniu będzie dokonana na zasadzie spełnia/nie spełnia.</w:t>
            </w:r>
          </w:p>
        </w:tc>
      </w:tr>
      <w:tr w:rsidR="0079481A" w:rsidRPr="00CD4B52" w:rsidTr="00044D81">
        <w:tc>
          <w:tcPr>
            <w:tcW w:w="720" w:type="dxa"/>
            <w:tcBorders>
              <w:top w:val="single" w:sz="4" w:space="0" w:color="auto"/>
              <w:left w:val="single" w:sz="4" w:space="0" w:color="auto"/>
              <w:bottom w:val="single" w:sz="4" w:space="0" w:color="auto"/>
              <w:right w:val="single" w:sz="4" w:space="0" w:color="auto"/>
            </w:tcBorders>
            <w:hideMark/>
          </w:tcPr>
          <w:p w:rsidR="0079481A" w:rsidRPr="00CD4B52" w:rsidRDefault="0079481A" w:rsidP="00044D81">
            <w:pPr>
              <w:spacing w:before="60" w:after="120"/>
              <w:jc w:val="both"/>
            </w:pPr>
            <w:r w:rsidRPr="0079481A">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79481A" w:rsidRPr="00CD4B52" w:rsidRDefault="0079481A" w:rsidP="00044D81">
            <w:pPr>
              <w:spacing w:before="60" w:after="120"/>
              <w:jc w:val="both"/>
              <w:rPr>
                <w:b/>
                <w:bCs/>
              </w:rPr>
            </w:pPr>
            <w:r w:rsidRPr="0079481A">
              <w:rPr>
                <w:b/>
                <w:bCs/>
              </w:rPr>
              <w:t>Zdolność techniczna lub zawodowa</w:t>
            </w:r>
          </w:p>
          <w:p w:rsidR="0079481A" w:rsidRPr="0079481A" w:rsidRDefault="0079481A" w:rsidP="00044D81">
            <w:pPr>
              <w:spacing w:before="60" w:after="120"/>
              <w:jc w:val="both"/>
            </w:pPr>
            <w:r w:rsidRPr="0079481A">
              <w:t>O udzielenie zamówienia publicznego mogą ubiegać się wykonawcy, którzy spełniają warunki, dotyczące  zdolności technicznej lub zawodowej tj. wykażą.</w:t>
            </w:r>
          </w:p>
          <w:p w:rsidR="0079481A" w:rsidRPr="0079481A" w:rsidRDefault="0079481A" w:rsidP="00044D81">
            <w:pPr>
              <w:spacing w:before="60" w:after="120"/>
              <w:jc w:val="both"/>
            </w:pPr>
            <w:r w:rsidRPr="0079481A">
              <w:t>1) dla części 1-3:</w:t>
            </w:r>
          </w:p>
          <w:p w:rsidR="0079481A" w:rsidRPr="0079481A" w:rsidRDefault="0079481A" w:rsidP="00044D81">
            <w:pPr>
              <w:spacing w:before="60" w:after="120"/>
              <w:jc w:val="both"/>
            </w:pPr>
            <w:r w:rsidRPr="0079481A">
              <w:t>a) wykażą, że w okresie ostatnich trzech lat przed dniem wszczęcia postępowania o udzielenie zamówienia, a jeżeli okres prowadzenia działalności jest krótszy - w tym okresie, wykonali należycie, co najmniej 2 zadanie (w tym przynajmniej 1 zadanie odpowiadające specyfice utrzymania zieleni w parku o powierzchni min. 7 ha) odpowiadające swoim rodzajem usłudze stanowiącej przedmiot zamówienia  o wartości każdej z robót, równej, co najmniej 50 000,00 zł, z podaniem ich wartości oraz daty i miejsca wykonania robót wraz z załączeniem dokumentów potwierdzających, że usługi te zostały wykonane należycie;</w:t>
            </w:r>
          </w:p>
          <w:p w:rsidR="0079481A" w:rsidRPr="0079481A" w:rsidRDefault="0079481A" w:rsidP="00044D81">
            <w:pPr>
              <w:spacing w:before="60" w:after="120"/>
              <w:jc w:val="both"/>
            </w:pPr>
            <w:r w:rsidRPr="0079481A">
              <w:t>b) wykażą, że posiadają:</w:t>
            </w:r>
          </w:p>
          <w:p w:rsidR="0079481A" w:rsidRPr="0079481A" w:rsidRDefault="0079481A" w:rsidP="00044D81">
            <w:pPr>
              <w:spacing w:before="60" w:after="120"/>
              <w:jc w:val="both"/>
            </w:pPr>
            <w:r w:rsidRPr="0079481A">
              <w:t xml:space="preserve">- kosiarki spalinowe - min. 2 szt., </w:t>
            </w:r>
          </w:p>
          <w:p w:rsidR="0079481A" w:rsidRPr="0079481A" w:rsidRDefault="0079481A" w:rsidP="00044D81">
            <w:pPr>
              <w:spacing w:before="60" w:after="120"/>
              <w:jc w:val="both"/>
            </w:pPr>
            <w:r w:rsidRPr="0079481A">
              <w:t xml:space="preserve">- kosy spalinowe - min. 3 szt., </w:t>
            </w:r>
          </w:p>
          <w:p w:rsidR="0079481A" w:rsidRPr="0079481A" w:rsidRDefault="0079481A" w:rsidP="00044D81">
            <w:pPr>
              <w:spacing w:before="60" w:after="120"/>
              <w:jc w:val="both"/>
            </w:pPr>
            <w:r w:rsidRPr="0079481A">
              <w:t>- piły spalinowe - min. 2 szt.,</w:t>
            </w:r>
          </w:p>
          <w:p w:rsidR="0079481A" w:rsidRPr="0079481A" w:rsidRDefault="0079481A" w:rsidP="00044D81">
            <w:pPr>
              <w:spacing w:before="60" w:after="120"/>
              <w:jc w:val="both"/>
            </w:pPr>
            <w:r w:rsidRPr="0079481A">
              <w:t xml:space="preserve">- samobieżną kosiarkę - 1 szt., </w:t>
            </w:r>
          </w:p>
          <w:p w:rsidR="0079481A" w:rsidRPr="0079481A" w:rsidRDefault="0079481A" w:rsidP="00044D81">
            <w:pPr>
              <w:spacing w:before="60" w:after="120"/>
              <w:jc w:val="both"/>
            </w:pPr>
            <w:r w:rsidRPr="0079481A">
              <w:t xml:space="preserve">- frezarkę do pni - 1 szt., </w:t>
            </w:r>
          </w:p>
          <w:p w:rsidR="0079481A" w:rsidRPr="0079481A" w:rsidRDefault="0079481A" w:rsidP="00044D81">
            <w:pPr>
              <w:spacing w:before="60" w:after="120"/>
              <w:jc w:val="both"/>
            </w:pPr>
            <w:r w:rsidRPr="0079481A">
              <w:t xml:space="preserve">- rębak do gałęzi - 1 szt., </w:t>
            </w:r>
          </w:p>
          <w:p w:rsidR="0079481A" w:rsidRPr="0079481A" w:rsidRDefault="0079481A" w:rsidP="00044D81">
            <w:pPr>
              <w:spacing w:before="60" w:after="120"/>
              <w:jc w:val="both"/>
            </w:pPr>
            <w:r w:rsidRPr="0079481A">
              <w:t>- samochód dostawczo-transportowy - 2 szt.</w:t>
            </w:r>
          </w:p>
          <w:p w:rsidR="0079481A" w:rsidRPr="0079481A" w:rsidRDefault="0079481A" w:rsidP="00044D81">
            <w:pPr>
              <w:spacing w:before="60" w:after="120"/>
              <w:jc w:val="both"/>
            </w:pPr>
            <w:r w:rsidRPr="0079481A">
              <w:t>c) którzy wykażą, że przedm</w:t>
            </w:r>
            <w:r w:rsidR="008D6EEB">
              <w:t>iot zamówienia wykonają</w:t>
            </w:r>
            <w:r w:rsidRPr="0079481A">
              <w:t xml:space="preserve"> przy pomocy co najmniej 2 osób zatrudnionych na stałe, na cały okres trwania umowy, w tym przynajmniej:</w:t>
            </w:r>
          </w:p>
          <w:p w:rsidR="0079481A" w:rsidRPr="0079481A" w:rsidRDefault="0079481A" w:rsidP="00044D81">
            <w:pPr>
              <w:spacing w:before="60" w:after="120"/>
              <w:jc w:val="both"/>
            </w:pPr>
            <w:r w:rsidRPr="0079481A">
              <w:t>-osobę o wykształceniu min. średnim ogrodniczym, rolniczym lub leśnym, bądź wyższym kierunkowym;</w:t>
            </w:r>
          </w:p>
          <w:p w:rsidR="0079481A" w:rsidRPr="0079481A" w:rsidRDefault="0079481A" w:rsidP="00044D81">
            <w:pPr>
              <w:spacing w:before="60" w:after="120"/>
              <w:jc w:val="both"/>
            </w:pPr>
            <w:r w:rsidRPr="0079481A">
              <w:t>-osobę z uprawnieniami pilarza drzew;</w:t>
            </w:r>
          </w:p>
          <w:p w:rsidR="0079481A" w:rsidRPr="0079481A" w:rsidRDefault="0079481A" w:rsidP="00044D81">
            <w:pPr>
              <w:spacing w:before="60" w:after="120"/>
              <w:jc w:val="both"/>
            </w:pPr>
            <w:r w:rsidRPr="0079481A">
              <w:t>-osobę posiadającą aktualne zaświadczenie o ukończeniu szkolenia w zakresie stosowania środków ochrony roślin przy użyciu opryskiwaczy</w:t>
            </w:r>
          </w:p>
          <w:p w:rsidR="0079481A" w:rsidRPr="0079481A" w:rsidRDefault="0079481A" w:rsidP="00044D81">
            <w:pPr>
              <w:spacing w:before="60" w:after="120"/>
              <w:jc w:val="both"/>
            </w:pPr>
            <w:r w:rsidRPr="0079481A">
              <w:t>2) dla części 4:</w:t>
            </w:r>
          </w:p>
          <w:p w:rsidR="0079481A" w:rsidRPr="0079481A" w:rsidRDefault="0079481A" w:rsidP="00044D81">
            <w:pPr>
              <w:spacing w:before="60" w:after="120"/>
              <w:jc w:val="both"/>
            </w:pPr>
            <w:r w:rsidRPr="0079481A">
              <w:t xml:space="preserve">a) wykażą, że w okresie ostatnich trzech lat przed dniem wszczęcia postępowania o udzielenie zamówienia, a jeżeli okres prowadzenia </w:t>
            </w:r>
            <w:r w:rsidRPr="0079481A">
              <w:lastRenderedPageBreak/>
              <w:t>działalności jest krótszy - w tym okresie, wykonali należycie, co najmniej 1 zadanie odpowiadające swoim rodzajem usłudze stanowiącej przedmiot zamówienia, o wartości robót równej co najmniej 20 000,00 zł, z podaniem wartości oraz daty i miejsca wykonania robót wraz z załączeniem dokumentów potwierdzających, że usługa ta została wykonana należycie;</w:t>
            </w:r>
          </w:p>
          <w:p w:rsidR="0079481A" w:rsidRPr="0079481A" w:rsidRDefault="0079481A" w:rsidP="00044D81">
            <w:pPr>
              <w:spacing w:before="60" w:after="120"/>
              <w:jc w:val="both"/>
            </w:pPr>
            <w:r w:rsidRPr="0079481A">
              <w:t>b) wykażą, że posiadają:</w:t>
            </w:r>
          </w:p>
          <w:p w:rsidR="0079481A" w:rsidRPr="0079481A" w:rsidRDefault="0079481A" w:rsidP="00044D81">
            <w:pPr>
              <w:spacing w:before="60" w:after="120"/>
              <w:jc w:val="both"/>
            </w:pPr>
            <w:r w:rsidRPr="0079481A">
              <w:t>- kosiarki spalinowe - min. 2 szt.,</w:t>
            </w:r>
          </w:p>
          <w:p w:rsidR="0079481A" w:rsidRPr="0079481A" w:rsidRDefault="0079481A" w:rsidP="00044D81">
            <w:pPr>
              <w:spacing w:before="60" w:after="120"/>
              <w:jc w:val="both"/>
            </w:pPr>
            <w:r w:rsidRPr="0079481A">
              <w:t xml:space="preserve">- kosy spalinowe - min. 2 szt., </w:t>
            </w:r>
          </w:p>
          <w:p w:rsidR="0079481A" w:rsidRPr="0079481A" w:rsidRDefault="0079481A" w:rsidP="00044D81">
            <w:pPr>
              <w:spacing w:before="60" w:after="120"/>
              <w:jc w:val="both"/>
            </w:pPr>
            <w:r w:rsidRPr="0079481A">
              <w:t>- piły spalinowe - min. 1 szt.,</w:t>
            </w:r>
          </w:p>
          <w:p w:rsidR="0079481A" w:rsidRPr="0079481A" w:rsidRDefault="0079481A" w:rsidP="00044D81">
            <w:pPr>
              <w:spacing w:before="60" w:after="120"/>
              <w:jc w:val="both"/>
            </w:pPr>
            <w:r w:rsidRPr="0079481A">
              <w:t>- samochód dostawczo-transportowy - 1 szt.</w:t>
            </w:r>
          </w:p>
          <w:p w:rsidR="0079481A" w:rsidRPr="0079481A" w:rsidRDefault="0079481A" w:rsidP="00044D81">
            <w:pPr>
              <w:spacing w:before="60" w:after="120"/>
              <w:jc w:val="both"/>
            </w:pPr>
            <w:r w:rsidRPr="0079481A">
              <w:t>c) którzy wykażą, że przedmiot zamówienia wykonają przy pomocy co najmniej 2 osób zatrudnionych na stałe, na cały okres trwania umowy, w tym przynajmniej:</w:t>
            </w:r>
          </w:p>
          <w:p w:rsidR="0079481A" w:rsidRPr="0079481A" w:rsidRDefault="0079481A" w:rsidP="00044D81">
            <w:pPr>
              <w:spacing w:before="60" w:after="120"/>
              <w:jc w:val="both"/>
            </w:pPr>
            <w:r w:rsidRPr="0079481A">
              <w:t>- osobę o wykształceniu min. średnim ogrodniczym, rolniczym lub leśnym, bądź wyższym kierunkowym;</w:t>
            </w:r>
          </w:p>
          <w:p w:rsidR="0079481A" w:rsidRPr="0079481A" w:rsidRDefault="0079481A" w:rsidP="00044D81">
            <w:pPr>
              <w:spacing w:before="60" w:after="120"/>
              <w:jc w:val="both"/>
            </w:pPr>
            <w:r w:rsidRPr="0079481A">
              <w:t>- osobę z uprawnieniami pilarza drzew;</w:t>
            </w:r>
          </w:p>
          <w:p w:rsidR="0079481A" w:rsidRPr="0079481A" w:rsidRDefault="0079481A" w:rsidP="00044D81">
            <w:pPr>
              <w:spacing w:before="60" w:after="120"/>
              <w:jc w:val="both"/>
            </w:pPr>
            <w:r w:rsidRPr="0079481A">
              <w:t xml:space="preserve">- osobę posiadającą aktualne zaświadczenie o ukończeniu szkolenia w zakresie stosowania środków ochrony roślin przy użyciu opryskiwaczy, </w:t>
            </w:r>
          </w:p>
          <w:p w:rsidR="0079481A" w:rsidRPr="00CD4B52" w:rsidRDefault="0079481A" w:rsidP="00044D81">
            <w:pPr>
              <w:spacing w:before="60" w:after="120"/>
              <w:jc w:val="both"/>
            </w:pPr>
            <w:r w:rsidRPr="0079481A">
              <w:t xml:space="preserve"> Ocena spełniania warunków udziału w postępowaniu będzie dokonana na zasadzie spełnia/nie spełnia.</w:t>
            </w:r>
          </w:p>
        </w:tc>
      </w:tr>
      <w:tr w:rsidR="0079481A" w:rsidRPr="00CD4B52" w:rsidTr="00044D81">
        <w:tc>
          <w:tcPr>
            <w:tcW w:w="720" w:type="dxa"/>
            <w:tcBorders>
              <w:top w:val="single" w:sz="4" w:space="0" w:color="auto"/>
              <w:left w:val="single" w:sz="4" w:space="0" w:color="auto"/>
              <w:bottom w:val="single" w:sz="4" w:space="0" w:color="auto"/>
              <w:right w:val="single" w:sz="4" w:space="0" w:color="auto"/>
            </w:tcBorders>
            <w:hideMark/>
          </w:tcPr>
          <w:p w:rsidR="0079481A" w:rsidRPr="00CD4B52" w:rsidRDefault="0079481A" w:rsidP="00044D81">
            <w:pPr>
              <w:spacing w:before="60" w:after="120"/>
              <w:jc w:val="both"/>
            </w:pPr>
            <w:r w:rsidRPr="0079481A">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79481A" w:rsidRPr="00CD4B52" w:rsidRDefault="0079481A" w:rsidP="00044D81">
            <w:pPr>
              <w:spacing w:before="60" w:after="120"/>
              <w:jc w:val="both"/>
              <w:rPr>
                <w:b/>
                <w:bCs/>
              </w:rPr>
            </w:pPr>
            <w:r w:rsidRPr="0079481A">
              <w:rPr>
                <w:b/>
                <w:bCs/>
              </w:rPr>
              <w:t>Kompetencje lub uprawnienia do prowadzenia określonej działalności zawodowej, o ile wynika to z odrębnych przepisów</w:t>
            </w:r>
          </w:p>
          <w:p w:rsidR="0079481A" w:rsidRPr="00CD4B52" w:rsidRDefault="0079481A" w:rsidP="00044D81">
            <w:pPr>
              <w:spacing w:before="60" w:after="120"/>
              <w:jc w:val="both"/>
            </w:pPr>
            <w:r w:rsidRPr="0079481A">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2364D" w:rsidRDefault="0052364D" w:rsidP="0052364D">
      <w:pPr>
        <w:pStyle w:val="Nagwek2"/>
        <w:numPr>
          <w:ilvl w:val="0"/>
          <w:numId w:val="0"/>
        </w:numPr>
        <w:ind w:left="680"/>
      </w:pPr>
    </w:p>
    <w:p w:rsidR="008E38E4" w:rsidRPr="008E38E4" w:rsidRDefault="008E38E4" w:rsidP="003C7856">
      <w:pPr>
        <w:pStyle w:val="Nagwek1"/>
      </w:pPr>
      <w:r>
        <w:t xml:space="preserve">Podstawy wykluczenia wykonawcy </w:t>
      </w:r>
      <w:r w:rsidR="004E3A7E">
        <w:t>Z POSTĘPOWANIA</w:t>
      </w:r>
    </w:p>
    <w:p w:rsidR="00977C3E" w:rsidRPr="00A56785" w:rsidRDefault="00A2369F" w:rsidP="00AB6F01">
      <w:pPr>
        <w:pStyle w:val="Nagwek2"/>
      </w:pPr>
      <w:r w:rsidRPr="00D91376">
        <w:t xml:space="preserve">Zamawiający wykluczy z postępowania o </w:t>
      </w:r>
      <w:r w:rsidR="00383BC8">
        <w:t>udzielenie zamówienia w</w:t>
      </w:r>
      <w:r w:rsidR="004E3A7E">
        <w:t>ykonawcę</w:t>
      </w:r>
      <w:r w:rsidRPr="00D91376">
        <w:t xml:space="preserve"> na podstawie</w:t>
      </w:r>
      <w:r w:rsidR="0071220B">
        <w:t xml:space="preserve"> przepisów art. 24 ust.1 pkt </w:t>
      </w:r>
      <w:r w:rsidR="004E3A7E" w:rsidRPr="00A56785">
        <w:t>1</w:t>
      </w:r>
      <w:r w:rsidR="0071220B">
        <w:t>2</w:t>
      </w:r>
      <w:r w:rsidR="004E3A7E">
        <w:t>-23</w:t>
      </w:r>
      <w:r w:rsidR="00A56785" w:rsidRPr="00A56785">
        <w:t xml:space="preserve"> ustawy </w:t>
      </w:r>
      <w:proofErr w:type="spellStart"/>
      <w:r w:rsidR="00A56785" w:rsidRPr="00A56785">
        <w:t>Pzp</w:t>
      </w:r>
      <w:proofErr w:type="spellEnd"/>
      <w:r w:rsidR="00A56785" w:rsidRPr="00A56785">
        <w:t>.</w:t>
      </w:r>
    </w:p>
    <w:p w:rsidR="00EB7871" w:rsidRPr="00A56785" w:rsidRDefault="00A56785" w:rsidP="00843E32">
      <w:pPr>
        <w:pStyle w:val="Nagwek2"/>
      </w:pPr>
      <w:r>
        <w:t>W</w:t>
      </w:r>
      <w:r w:rsidR="008A3895">
        <w:t>ykluczenie W</w:t>
      </w:r>
      <w:r>
        <w:t xml:space="preserve">ykonawcy nastąpi w przypadkach, o których mowa w art. 24 ust. 7 ustawy </w:t>
      </w:r>
      <w:proofErr w:type="spellStart"/>
      <w:r>
        <w:t>Pzp</w:t>
      </w:r>
      <w:proofErr w:type="spellEnd"/>
      <w:r>
        <w:t>.</w:t>
      </w:r>
    </w:p>
    <w:p w:rsidR="00A34E0E" w:rsidRPr="00A34E0E" w:rsidRDefault="00A34E0E" w:rsidP="00843E32">
      <w:pPr>
        <w:pStyle w:val="Nagwek2"/>
      </w:pPr>
      <w:r w:rsidRPr="00A34E0E">
        <w:t xml:space="preserve">Wykonawca, który podlega wykluczeniu na podstawie </w:t>
      </w:r>
      <w:r>
        <w:t xml:space="preserve">art. 24 </w:t>
      </w:r>
      <w:r w:rsidRPr="00A34E0E">
        <w:t>ust. 1 pkt 13 i 14 oraz 16–20 lub ust. 5</w:t>
      </w:r>
      <w:r>
        <w:t xml:space="preserve"> ustawy </w:t>
      </w:r>
      <w:proofErr w:type="spellStart"/>
      <w:r>
        <w:t>Pzp</w:t>
      </w:r>
      <w:proofErr w:type="spellEnd"/>
      <w:r w:rsidRPr="00A34E0E">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w:t>
      </w:r>
      <w:r w:rsidRPr="00A34E0E">
        <w:lastRenderedPageBreak/>
        <w:t>dalszym przestępstwom lub przestępstwom skarbowym lu</w:t>
      </w:r>
      <w:r w:rsidR="008A3895">
        <w:t>b nieprawidłowemu postępowaniu W</w:t>
      </w:r>
      <w:r w:rsidRPr="00A34E0E">
        <w:t>ykonawcy. Przepisu zdania pierwszego</w:t>
      </w:r>
      <w:r w:rsidR="008A3895">
        <w:t xml:space="preserve"> nie stosuje się, jeżeli wobec W</w:t>
      </w:r>
      <w:r w:rsidRPr="00A34E0E">
        <w:t>ykonawcy, będącego podmiotem zbiorowym, orzeczono prawomocnym wyrokiem sądu zakaz ubiegania się o udzielenie zamówienia oraz nie upłynął określony w tym wyroku okres obowiązywania tego zakazu.</w:t>
      </w:r>
    </w:p>
    <w:p w:rsidR="00A34E0E" w:rsidRDefault="00A34E0E" w:rsidP="00843E32">
      <w:pPr>
        <w:pStyle w:val="Nagwek2"/>
        <w:numPr>
          <w:ilvl w:val="0"/>
          <w:numId w:val="0"/>
        </w:numPr>
        <w:ind w:left="680"/>
      </w:pPr>
      <w:r w:rsidRPr="00A34E0E">
        <w:t>Wykonawca n</w:t>
      </w:r>
      <w:r>
        <w:t>ie podlega wykluczeniu, jeżeli Z</w:t>
      </w:r>
      <w:r w:rsidRPr="00A34E0E">
        <w:t>amawiający, uwzględniając wagę i</w:t>
      </w:r>
      <w:r w:rsidR="008A3895">
        <w:t xml:space="preserve"> szczególne okoliczności czynu W</w:t>
      </w:r>
      <w:r w:rsidRPr="00A34E0E">
        <w:t>ykonawcy, uzna</w:t>
      </w:r>
      <w:r w:rsidR="00A56785">
        <w:t xml:space="preserve"> przedstawione dowody</w:t>
      </w:r>
      <w:r w:rsidRPr="00A34E0E">
        <w:t xml:space="preserve"> za wystarcz</w:t>
      </w:r>
      <w:r w:rsidR="00A56785">
        <w:t>ające.</w:t>
      </w:r>
    </w:p>
    <w:p w:rsidR="00A56785" w:rsidRPr="00A56785" w:rsidRDefault="00A56785" w:rsidP="00843E32">
      <w:pPr>
        <w:pStyle w:val="Nagwek2"/>
      </w:pPr>
      <w:r>
        <w:t>Zamawiający może wykluczyć Wykonawcę na każdym etapie postępowania</w:t>
      </w:r>
      <w:r w:rsidR="00E528CA">
        <w:t>, ofertę Wykonawcy wykluczonego uznaje się za odrzuconą.</w:t>
      </w:r>
    </w:p>
    <w:p w:rsidR="00F278EE" w:rsidRPr="00A85971" w:rsidRDefault="00A2369F" w:rsidP="003C7856">
      <w:pPr>
        <w:pStyle w:val="Nagwek1"/>
        <w:rPr>
          <w:lang w:val="pl-PL"/>
        </w:rPr>
      </w:pPr>
      <w:bookmarkStart w:id="9"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9"/>
    </w:p>
    <w:p w:rsidR="00892EAD" w:rsidRDefault="00A90128" w:rsidP="00843E32">
      <w:pPr>
        <w:pStyle w:val="Nagwek2"/>
      </w:pPr>
      <w:r>
        <w:t>Do oferty, w</w:t>
      </w:r>
      <w:r w:rsidR="00892EAD">
        <w:t xml:space="preserve"> celu wstępnego </w:t>
      </w:r>
      <w:r>
        <w:t>wykazania spełniania warunków udziału w postępowaniu oraz braku podstaw wykluczenia, Wykonawca zobowiązany jest</w:t>
      </w:r>
      <w:r w:rsidR="00FC0873">
        <w:t xml:space="preserve"> dołączyć aktualne</w:t>
      </w:r>
      <w:r>
        <w:t xml:space="preserve"> na dzień składania ofert</w:t>
      </w:r>
      <w:r w:rsidR="00ED0999">
        <w:t>:</w:t>
      </w:r>
      <w: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686" w:type="dxa"/>
          </w:tcPr>
          <w:p w:rsidR="00977C3E" w:rsidRPr="009D2316" w:rsidRDefault="00977C3E" w:rsidP="00016AB3">
            <w:pPr>
              <w:spacing w:before="60" w:after="120"/>
              <w:jc w:val="both"/>
            </w:pPr>
            <w:r w:rsidRPr="009D2316">
              <w:rPr>
                <w:b/>
                <w:sz w:val="20"/>
                <w:szCs w:val="20"/>
              </w:rPr>
              <w:t>Wymagany dokument</w:t>
            </w:r>
          </w:p>
        </w:tc>
      </w:tr>
      <w:tr w:rsidR="0079481A" w:rsidRPr="009D2316" w:rsidTr="00044D81">
        <w:tc>
          <w:tcPr>
            <w:tcW w:w="851" w:type="dxa"/>
          </w:tcPr>
          <w:p w:rsidR="0079481A" w:rsidRPr="009D2316" w:rsidRDefault="0079481A" w:rsidP="00044D81">
            <w:pPr>
              <w:spacing w:before="60" w:after="120"/>
              <w:jc w:val="both"/>
            </w:pPr>
            <w:r w:rsidRPr="0079481A">
              <w:t>1</w:t>
            </w:r>
          </w:p>
        </w:tc>
        <w:tc>
          <w:tcPr>
            <w:tcW w:w="7686" w:type="dxa"/>
          </w:tcPr>
          <w:p w:rsidR="0079481A" w:rsidRPr="009D2316" w:rsidRDefault="0079481A" w:rsidP="00044D81">
            <w:pPr>
              <w:spacing w:before="60" w:after="120"/>
              <w:jc w:val="both"/>
            </w:pPr>
            <w:r w:rsidRPr="0079481A">
              <w:rPr>
                <w:b/>
              </w:rPr>
              <w:t>Oświadczenie o niepodleganiu wykluczeniu oraz spełnianiu warunków udziału</w:t>
            </w:r>
          </w:p>
          <w:p w:rsidR="0079481A" w:rsidRPr="009D2316" w:rsidRDefault="0079481A" w:rsidP="00044D81">
            <w:r w:rsidRPr="0079481A">
              <w:t>Oświadczenie o niepodleganiu wykluczeniu oraz spełnianiu warunków udziału</w:t>
            </w:r>
          </w:p>
        </w:tc>
      </w:tr>
    </w:tbl>
    <w:p w:rsidR="00012833" w:rsidRDefault="000C63A2" w:rsidP="00843E32">
      <w:pPr>
        <w:pStyle w:val="Nagwek2"/>
      </w:pPr>
      <w:r>
        <w:t>Wykonawca, w terminie 3 dni od dnia zamieszczenia na stronie internetowej informacji</w:t>
      </w:r>
      <w:r w:rsidR="00BF6DEC">
        <w:t>,</w:t>
      </w:r>
      <w:r>
        <w:t xml:space="preserve"> </w:t>
      </w:r>
      <w:r w:rsidR="00BF6DEC" w:rsidRPr="00BF6DEC">
        <w:t>o której mowa w art. 86 ust. 5</w:t>
      </w:r>
      <w:r w:rsidR="00BF6DEC">
        <w:t xml:space="preserve"> ustawy </w:t>
      </w:r>
      <w:proofErr w:type="spellStart"/>
      <w:r w:rsidR="00BF6DEC">
        <w:t>Pzp</w:t>
      </w:r>
      <w:proofErr w:type="spellEnd"/>
      <w:r w:rsidR="00C35045">
        <w:t>, przekazuje Z</w:t>
      </w:r>
      <w:r w:rsidR="00BF6DEC" w:rsidRPr="00BF6DEC">
        <w:t xml:space="preserve">amawiającemu oświadczenie o przynależności lub braku przynależności do tej samej grupy kapitałowej, o której mowa w </w:t>
      </w:r>
      <w:r w:rsidR="00BF6DEC">
        <w:t xml:space="preserve">art. 24 </w:t>
      </w:r>
      <w:r w:rsidR="00BF6DEC" w:rsidRPr="00BF6DEC">
        <w:t>ust. 1 pkt 23</w:t>
      </w:r>
      <w:r w:rsidR="00BF6DEC">
        <w:t xml:space="preserve"> ustawy </w:t>
      </w:r>
      <w:proofErr w:type="spellStart"/>
      <w:r w:rsidR="00BF6DEC">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77C3E" w:rsidRPr="009D2316" w:rsidTr="00016AB3">
        <w:tc>
          <w:tcPr>
            <w:tcW w:w="851" w:type="dxa"/>
          </w:tcPr>
          <w:p w:rsidR="00977C3E" w:rsidRPr="009D2316" w:rsidRDefault="00977C3E" w:rsidP="00016AB3">
            <w:pPr>
              <w:spacing w:before="60" w:after="120"/>
              <w:jc w:val="both"/>
            </w:pPr>
            <w:r w:rsidRPr="009D2316">
              <w:rPr>
                <w:b/>
                <w:sz w:val="20"/>
                <w:szCs w:val="20"/>
              </w:rPr>
              <w:t>Lp.</w:t>
            </w:r>
          </w:p>
        </w:tc>
        <w:tc>
          <w:tcPr>
            <w:tcW w:w="7512" w:type="dxa"/>
          </w:tcPr>
          <w:p w:rsidR="00977C3E" w:rsidRPr="009D2316" w:rsidRDefault="00977C3E" w:rsidP="00016AB3">
            <w:pPr>
              <w:spacing w:before="60" w:after="120"/>
              <w:jc w:val="both"/>
            </w:pPr>
            <w:r w:rsidRPr="009D2316">
              <w:rPr>
                <w:b/>
                <w:sz w:val="20"/>
                <w:szCs w:val="20"/>
              </w:rPr>
              <w:t>Wymagany dokument</w:t>
            </w:r>
          </w:p>
        </w:tc>
      </w:tr>
      <w:tr w:rsidR="0079481A" w:rsidRPr="009D2316" w:rsidTr="00044D81">
        <w:tc>
          <w:tcPr>
            <w:tcW w:w="851" w:type="dxa"/>
          </w:tcPr>
          <w:p w:rsidR="0079481A" w:rsidRPr="009D2316" w:rsidRDefault="0079481A" w:rsidP="00044D81">
            <w:pPr>
              <w:spacing w:before="60" w:after="120"/>
              <w:jc w:val="both"/>
            </w:pPr>
            <w:r w:rsidRPr="0079481A">
              <w:t>1</w:t>
            </w:r>
          </w:p>
        </w:tc>
        <w:tc>
          <w:tcPr>
            <w:tcW w:w="7512" w:type="dxa"/>
          </w:tcPr>
          <w:p w:rsidR="0079481A" w:rsidRPr="009D2316" w:rsidRDefault="0079481A" w:rsidP="00044D81">
            <w:pPr>
              <w:spacing w:before="60" w:after="120"/>
              <w:jc w:val="both"/>
            </w:pPr>
            <w:r w:rsidRPr="0079481A">
              <w:rPr>
                <w:b/>
              </w:rPr>
              <w:t>Oświadczenia wykonawcy o przynależności albo braku przynależności do tej samej grupy kapitałowej.</w:t>
            </w:r>
          </w:p>
          <w:p w:rsidR="0079481A" w:rsidRPr="009D2316" w:rsidRDefault="0079481A" w:rsidP="00044D81">
            <w:r w:rsidRPr="0079481A">
              <w:t>Oświadczenie wykonawcy o przynależności albo braku przynależności do tej samej grupy kapitałowej.</w:t>
            </w:r>
          </w:p>
        </w:tc>
      </w:tr>
    </w:tbl>
    <w:p w:rsidR="00977C3E" w:rsidRPr="002E7C8B" w:rsidRDefault="00BF6DEC" w:rsidP="00AB6F01">
      <w:pPr>
        <w:pStyle w:val="Nagwek2"/>
        <w:numPr>
          <w:ilvl w:val="0"/>
          <w:numId w:val="0"/>
        </w:numPr>
        <w:ind w:left="680"/>
      </w:pPr>
      <w:r w:rsidRPr="00BF6DEC">
        <w:t>W</w:t>
      </w:r>
      <w:r w:rsidR="008A3895">
        <w:t>raz ze złożeniem oświadczenia, W</w:t>
      </w:r>
      <w:r w:rsidRPr="00BF6DEC">
        <w:t>ykonawca może przedstawić</w:t>
      </w:r>
      <w:r w:rsidR="00C35045">
        <w:t xml:space="preserve"> dowody, że powiązania z innym W</w:t>
      </w:r>
      <w:r w:rsidRPr="00BF6DEC">
        <w:t>ykonawcą nie prowadzą do zakłócenia konkurencji w postępowaniu o udzielenie zamówienia</w:t>
      </w:r>
      <w:r w:rsidR="000C63A2">
        <w:t>.</w:t>
      </w:r>
    </w:p>
    <w:p w:rsidR="00F278EE" w:rsidRDefault="00717726" w:rsidP="00843E32">
      <w:pPr>
        <w:pStyle w:val="Nagwek2"/>
      </w:pPr>
      <w:r w:rsidRPr="00717726">
        <w:t xml:space="preserve">Zamawiający przed </w:t>
      </w:r>
      <w:r w:rsidR="00EE0EF9">
        <w:t>udzieleniem zamówienia, może wezwać W</w:t>
      </w:r>
      <w:r w:rsidRPr="00717726">
        <w:t>ykonawcę, którego oferta została najwyżej oceniona, do złożenia w</w:t>
      </w:r>
      <w:r>
        <w:t xml:space="preserve"> </w:t>
      </w:r>
      <w:r w:rsidR="00FC0873">
        <w:t>wyznaczonym, nie krótszym niż 5</w:t>
      </w:r>
      <w:r w:rsidRPr="00717726">
        <w:t xml:space="preserve"> dni, terminie aktualnych na dzień złożenia oświadczeń lub dokumentów,</w:t>
      </w:r>
      <w:r>
        <w:t xml:space="preserve"> </w:t>
      </w:r>
      <w:r w:rsidRPr="00717726">
        <w:t xml:space="preserve">potwierdzających okoliczności, o których mowa w art. 25 ust. 1 ustawy </w:t>
      </w:r>
      <w:proofErr w:type="spellStart"/>
      <w:r w:rsidRPr="00717726">
        <w:t>Pzp</w:t>
      </w:r>
      <w:proofErr w:type="spellEnd"/>
      <w:r w:rsidRPr="00717726">
        <w:t>.</w:t>
      </w:r>
    </w:p>
    <w:p w:rsidR="0079481A" w:rsidRDefault="00F278EE" w:rsidP="00AB6F01">
      <w:pPr>
        <w:pStyle w:val="Nagwek2"/>
      </w:pPr>
      <w:r w:rsidRPr="00F278EE">
        <w:t xml:space="preserve">Wykaz dokumentów i oświadczeń składanych na wezwanie Zamawiającego </w:t>
      </w:r>
      <w:r>
        <w:t xml:space="preserve">na </w:t>
      </w:r>
      <w:r w:rsidRPr="00F278EE">
        <w:t xml:space="preserve">potwierdzenie okoliczności, o których mowa </w:t>
      </w:r>
      <w:r>
        <w:t xml:space="preserve">w art. 25 ust. 1 ustawy </w:t>
      </w:r>
      <w:proofErr w:type="spellStart"/>
      <w:r>
        <w:t>Pzp</w:t>
      </w:r>
      <w:proofErr w:type="spellEnd"/>
      <w:r>
        <w:t>:</w:t>
      </w:r>
    </w:p>
    <w:p w:rsidR="0079481A" w:rsidRPr="00371538" w:rsidRDefault="0079481A" w:rsidP="0079481A">
      <w:pPr>
        <w:pStyle w:val="Nagwek2"/>
        <w:numPr>
          <w:ilvl w:val="0"/>
          <w:numId w:val="21"/>
        </w:numPr>
      </w:pPr>
      <w:r w:rsidRPr="00371538">
        <w:t>W celu wykazania spełniania przez Wykonawcę warunków</w:t>
      </w:r>
      <w: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9481A" w:rsidRPr="00371538" w:rsidTr="00044D81">
        <w:tc>
          <w:tcPr>
            <w:tcW w:w="720" w:type="dxa"/>
          </w:tcPr>
          <w:p w:rsidR="0079481A" w:rsidRPr="00371538" w:rsidRDefault="0079481A" w:rsidP="00044D81">
            <w:pPr>
              <w:spacing w:before="60" w:after="120"/>
              <w:jc w:val="both"/>
            </w:pPr>
            <w:r w:rsidRPr="006672A6">
              <w:rPr>
                <w:b/>
                <w:sz w:val="20"/>
                <w:szCs w:val="20"/>
              </w:rPr>
              <w:lastRenderedPageBreak/>
              <w:t>Lp.</w:t>
            </w:r>
          </w:p>
        </w:tc>
        <w:tc>
          <w:tcPr>
            <w:tcW w:w="7920" w:type="dxa"/>
          </w:tcPr>
          <w:p w:rsidR="0079481A" w:rsidRPr="00371538" w:rsidRDefault="0079481A" w:rsidP="00044D81">
            <w:pPr>
              <w:spacing w:before="60" w:after="120"/>
              <w:jc w:val="both"/>
            </w:pPr>
            <w:r w:rsidRPr="006672A6">
              <w:rPr>
                <w:b/>
                <w:sz w:val="20"/>
                <w:szCs w:val="20"/>
              </w:rPr>
              <w:t>Wymagany dokument</w:t>
            </w:r>
          </w:p>
        </w:tc>
      </w:tr>
      <w:tr w:rsidR="0079481A" w:rsidRPr="00371538" w:rsidTr="00044D81">
        <w:tc>
          <w:tcPr>
            <w:tcW w:w="720" w:type="dxa"/>
          </w:tcPr>
          <w:p w:rsidR="0079481A" w:rsidRPr="00371538" w:rsidRDefault="0079481A" w:rsidP="00044D81">
            <w:pPr>
              <w:spacing w:before="60" w:after="120"/>
              <w:jc w:val="both"/>
            </w:pPr>
            <w:r w:rsidRPr="0079481A">
              <w:t>1</w:t>
            </w:r>
          </w:p>
        </w:tc>
        <w:tc>
          <w:tcPr>
            <w:tcW w:w="7920" w:type="dxa"/>
          </w:tcPr>
          <w:p w:rsidR="0079481A" w:rsidRPr="006672A6" w:rsidRDefault="0079481A" w:rsidP="00044D81">
            <w:pPr>
              <w:spacing w:before="60" w:after="120"/>
              <w:jc w:val="both"/>
              <w:rPr>
                <w:b/>
                <w:bCs/>
              </w:rPr>
            </w:pPr>
            <w:r w:rsidRPr="0079481A">
              <w:rPr>
                <w:b/>
                <w:bCs/>
              </w:rPr>
              <w:t>Wykaz dostaw lub usług</w:t>
            </w:r>
          </w:p>
          <w:p w:rsidR="0079481A" w:rsidRPr="00371538" w:rsidRDefault="0079481A" w:rsidP="00044D81">
            <w:pPr>
              <w:spacing w:before="60" w:after="120"/>
              <w:jc w:val="both"/>
            </w:pPr>
            <w:r w:rsidRPr="0079481A">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79481A" w:rsidRPr="00371538" w:rsidTr="00044D81">
        <w:tc>
          <w:tcPr>
            <w:tcW w:w="720" w:type="dxa"/>
          </w:tcPr>
          <w:p w:rsidR="0079481A" w:rsidRPr="00371538" w:rsidRDefault="0079481A" w:rsidP="00044D81">
            <w:pPr>
              <w:spacing w:before="60" w:after="120"/>
              <w:jc w:val="both"/>
            </w:pPr>
            <w:r w:rsidRPr="0079481A">
              <w:t>2</w:t>
            </w:r>
          </w:p>
        </w:tc>
        <w:tc>
          <w:tcPr>
            <w:tcW w:w="7920" w:type="dxa"/>
          </w:tcPr>
          <w:p w:rsidR="0079481A" w:rsidRPr="006672A6" w:rsidRDefault="0079481A" w:rsidP="00044D81">
            <w:pPr>
              <w:spacing w:before="60" w:after="120"/>
              <w:jc w:val="both"/>
              <w:rPr>
                <w:b/>
                <w:bCs/>
              </w:rPr>
            </w:pPr>
            <w:r w:rsidRPr="0079481A">
              <w:rPr>
                <w:b/>
                <w:bCs/>
              </w:rPr>
              <w:t>Wykaz narzędzi, wyposażenia zakładu lub urządzeń technicznych</w:t>
            </w:r>
          </w:p>
          <w:p w:rsidR="0079481A" w:rsidRPr="00371538" w:rsidRDefault="0079481A" w:rsidP="00044D81">
            <w:pPr>
              <w:spacing w:before="60" w:after="120"/>
              <w:jc w:val="both"/>
            </w:pPr>
            <w:r w:rsidRPr="0079481A">
              <w:t>Wykaz narzędzi, wyposażenia zakładu lub urządzeń technicznych dostępnych wykonawcy w celu wykonania zamówienia publicznego wraz z informacją o podstawie do dysponowania tymi zasobami.</w:t>
            </w:r>
          </w:p>
        </w:tc>
      </w:tr>
      <w:tr w:rsidR="0079481A" w:rsidRPr="00371538" w:rsidTr="00044D81">
        <w:tc>
          <w:tcPr>
            <w:tcW w:w="720" w:type="dxa"/>
          </w:tcPr>
          <w:p w:rsidR="0079481A" w:rsidRPr="00371538" w:rsidRDefault="0079481A" w:rsidP="00044D81">
            <w:pPr>
              <w:spacing w:before="60" w:after="120"/>
              <w:jc w:val="both"/>
            </w:pPr>
            <w:r w:rsidRPr="0079481A">
              <w:t>3</w:t>
            </w:r>
          </w:p>
        </w:tc>
        <w:tc>
          <w:tcPr>
            <w:tcW w:w="7920" w:type="dxa"/>
          </w:tcPr>
          <w:p w:rsidR="0079481A" w:rsidRPr="006672A6" w:rsidRDefault="0079481A" w:rsidP="00044D81">
            <w:pPr>
              <w:spacing w:before="60" w:after="120"/>
              <w:jc w:val="both"/>
              <w:rPr>
                <w:b/>
                <w:bCs/>
              </w:rPr>
            </w:pPr>
            <w:r w:rsidRPr="0079481A">
              <w:rPr>
                <w:b/>
                <w:bCs/>
              </w:rPr>
              <w:t>Wykaz osób</w:t>
            </w:r>
          </w:p>
          <w:p w:rsidR="0079481A" w:rsidRPr="00371538" w:rsidRDefault="0079481A" w:rsidP="00044D81">
            <w:pPr>
              <w:spacing w:before="60" w:after="120"/>
              <w:jc w:val="both"/>
            </w:pPr>
            <w:r w:rsidRPr="0079481A">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9481A" w:rsidRPr="00371538" w:rsidTr="00044D81">
        <w:tc>
          <w:tcPr>
            <w:tcW w:w="720" w:type="dxa"/>
          </w:tcPr>
          <w:p w:rsidR="0079481A" w:rsidRPr="00371538" w:rsidRDefault="0079481A" w:rsidP="00044D81">
            <w:pPr>
              <w:spacing w:before="60" w:after="120"/>
              <w:jc w:val="both"/>
            </w:pPr>
            <w:r w:rsidRPr="0079481A">
              <w:t>4</w:t>
            </w:r>
          </w:p>
        </w:tc>
        <w:tc>
          <w:tcPr>
            <w:tcW w:w="7920" w:type="dxa"/>
          </w:tcPr>
          <w:p w:rsidR="0079481A" w:rsidRPr="006672A6" w:rsidRDefault="0079481A" w:rsidP="00044D81">
            <w:pPr>
              <w:spacing w:before="60" w:after="120"/>
              <w:jc w:val="both"/>
              <w:rPr>
                <w:b/>
                <w:bCs/>
              </w:rPr>
            </w:pPr>
            <w:r w:rsidRPr="0079481A">
              <w:rPr>
                <w:b/>
                <w:bCs/>
              </w:rPr>
              <w:t>Informacja banku lub spółdzielczej kasy oszczędnościowo-kredytowej</w:t>
            </w:r>
          </w:p>
          <w:p w:rsidR="0079481A" w:rsidRPr="00371538" w:rsidRDefault="0079481A" w:rsidP="00044D81">
            <w:pPr>
              <w:spacing w:before="60" w:after="120"/>
              <w:jc w:val="both"/>
            </w:pPr>
            <w:r w:rsidRPr="0079481A">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79481A" w:rsidRPr="00371538" w:rsidTr="00044D81">
        <w:tc>
          <w:tcPr>
            <w:tcW w:w="720" w:type="dxa"/>
          </w:tcPr>
          <w:p w:rsidR="0079481A" w:rsidRPr="00371538" w:rsidRDefault="0079481A" w:rsidP="00044D81">
            <w:pPr>
              <w:spacing w:before="60" w:after="120"/>
              <w:jc w:val="both"/>
            </w:pPr>
            <w:r w:rsidRPr="0079481A">
              <w:t>5</w:t>
            </w:r>
          </w:p>
        </w:tc>
        <w:tc>
          <w:tcPr>
            <w:tcW w:w="7920" w:type="dxa"/>
          </w:tcPr>
          <w:p w:rsidR="0079481A" w:rsidRPr="006672A6" w:rsidRDefault="0079481A" w:rsidP="00044D81">
            <w:pPr>
              <w:spacing w:before="60" w:after="120"/>
              <w:jc w:val="both"/>
              <w:rPr>
                <w:b/>
                <w:bCs/>
              </w:rPr>
            </w:pPr>
            <w:r w:rsidRPr="0079481A">
              <w:rPr>
                <w:b/>
                <w:bCs/>
              </w:rPr>
              <w:t>Ubezpieczenie od odpowiedzialności cywilnej</w:t>
            </w:r>
          </w:p>
          <w:p w:rsidR="0079481A" w:rsidRPr="00371538" w:rsidRDefault="0079481A" w:rsidP="00044D81">
            <w:pPr>
              <w:spacing w:before="60" w:after="120"/>
              <w:jc w:val="both"/>
            </w:pPr>
            <w:r w:rsidRPr="0079481A">
              <w:t>Potwierdzenie, że wykonawca jest ubezpieczony od odpowiedzialności cywilnej w zakresie prowadzonej działalności związanej z przedmiotem zamówienia na sumę gwarancyjną określoną przez zamawiającego.</w:t>
            </w:r>
          </w:p>
        </w:tc>
      </w:tr>
    </w:tbl>
    <w:p w:rsidR="0079481A" w:rsidRPr="00371538" w:rsidRDefault="0079481A" w:rsidP="00AB6F01">
      <w:pPr>
        <w:pStyle w:val="Nagwek2"/>
        <w:numPr>
          <w:ilvl w:val="0"/>
          <w:numId w:val="0"/>
        </w:numPr>
      </w:pPr>
    </w:p>
    <w:p w:rsidR="0079481A" w:rsidRPr="00371538" w:rsidRDefault="0079481A" w:rsidP="0079481A">
      <w:pPr>
        <w:pStyle w:val="Nagwek2"/>
        <w:numPr>
          <w:ilvl w:val="0"/>
          <w:numId w:val="21"/>
        </w:numPr>
      </w:pPr>
      <w:r w:rsidRPr="00371538">
        <w:lastRenderedPageBreak/>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9481A" w:rsidRPr="00371538" w:rsidTr="00044D81">
        <w:tc>
          <w:tcPr>
            <w:tcW w:w="720" w:type="dxa"/>
          </w:tcPr>
          <w:p w:rsidR="0079481A" w:rsidRPr="00371538" w:rsidRDefault="0079481A" w:rsidP="00044D81">
            <w:pPr>
              <w:spacing w:before="60" w:after="120"/>
              <w:jc w:val="both"/>
            </w:pPr>
            <w:r w:rsidRPr="006672A6">
              <w:rPr>
                <w:b/>
                <w:sz w:val="20"/>
                <w:szCs w:val="20"/>
              </w:rPr>
              <w:t>Lp.</w:t>
            </w:r>
          </w:p>
        </w:tc>
        <w:tc>
          <w:tcPr>
            <w:tcW w:w="7920" w:type="dxa"/>
          </w:tcPr>
          <w:p w:rsidR="0079481A" w:rsidRPr="00371538" w:rsidRDefault="0079481A" w:rsidP="00044D81">
            <w:pPr>
              <w:spacing w:before="60" w:after="120"/>
              <w:jc w:val="both"/>
            </w:pPr>
            <w:r w:rsidRPr="006672A6">
              <w:rPr>
                <w:b/>
                <w:sz w:val="20"/>
                <w:szCs w:val="20"/>
              </w:rPr>
              <w:t>Wymagany dokument</w:t>
            </w:r>
          </w:p>
        </w:tc>
      </w:tr>
      <w:tr w:rsidR="0079481A" w:rsidRPr="00371538" w:rsidTr="00044D81">
        <w:tc>
          <w:tcPr>
            <w:tcW w:w="720" w:type="dxa"/>
          </w:tcPr>
          <w:p w:rsidR="0079481A" w:rsidRPr="00371538" w:rsidRDefault="0079481A" w:rsidP="00044D81">
            <w:pPr>
              <w:spacing w:before="60" w:after="120"/>
              <w:jc w:val="both"/>
            </w:pPr>
            <w:r w:rsidRPr="0079481A">
              <w:t>1</w:t>
            </w:r>
          </w:p>
        </w:tc>
        <w:tc>
          <w:tcPr>
            <w:tcW w:w="7920" w:type="dxa"/>
          </w:tcPr>
          <w:p w:rsidR="0079481A" w:rsidRPr="006672A6" w:rsidRDefault="0079481A" w:rsidP="00044D81">
            <w:pPr>
              <w:spacing w:before="60" w:after="120"/>
              <w:jc w:val="both"/>
              <w:rPr>
                <w:b/>
                <w:bCs/>
              </w:rPr>
            </w:pPr>
            <w:r w:rsidRPr="0079481A">
              <w:rPr>
                <w:b/>
                <w:bCs/>
              </w:rPr>
              <w:t>Informacja z Krajowego Rejestru Karnego</w:t>
            </w:r>
          </w:p>
          <w:p w:rsidR="0079481A" w:rsidRPr="00371538" w:rsidRDefault="0079481A" w:rsidP="00044D81">
            <w:pPr>
              <w:spacing w:before="60" w:after="120"/>
              <w:jc w:val="both"/>
            </w:pPr>
            <w:r w:rsidRPr="0079481A">
              <w:t xml:space="preserve">Informacja z Krajowego Rejestru Karnego w zakresie określonym w art. 24 ust. 1 pkt 13, 14 i 21 ustawy </w:t>
            </w:r>
            <w:proofErr w:type="spellStart"/>
            <w:r w:rsidRPr="0079481A">
              <w:t>Pzp</w:t>
            </w:r>
            <w:proofErr w:type="spellEnd"/>
            <w:r w:rsidRPr="0079481A">
              <w:t xml:space="preserve"> wystawiona nie wcześniej niż 6 miesięcy przed upływem terminu składania ofert albo wniosków o dopuszczenie do udziału w postępowaniu.</w:t>
            </w:r>
          </w:p>
        </w:tc>
      </w:tr>
      <w:tr w:rsidR="0079481A" w:rsidRPr="00371538" w:rsidTr="00044D81">
        <w:tc>
          <w:tcPr>
            <w:tcW w:w="720" w:type="dxa"/>
          </w:tcPr>
          <w:p w:rsidR="0079481A" w:rsidRPr="00371538" w:rsidRDefault="0079481A" w:rsidP="00044D81">
            <w:pPr>
              <w:spacing w:before="60" w:after="120"/>
              <w:jc w:val="both"/>
            </w:pPr>
            <w:r w:rsidRPr="0079481A">
              <w:t>2</w:t>
            </w:r>
          </w:p>
        </w:tc>
        <w:tc>
          <w:tcPr>
            <w:tcW w:w="7920" w:type="dxa"/>
          </w:tcPr>
          <w:p w:rsidR="0079481A" w:rsidRPr="006672A6" w:rsidRDefault="0079481A" w:rsidP="00044D81">
            <w:pPr>
              <w:spacing w:before="60" w:after="120"/>
              <w:jc w:val="both"/>
              <w:rPr>
                <w:b/>
                <w:bCs/>
              </w:rPr>
            </w:pPr>
            <w:r w:rsidRPr="0079481A">
              <w:rPr>
                <w:b/>
                <w:bCs/>
              </w:rPr>
              <w:t>Oświadczenie wykonawcy o braku zalegania z uiszczaniem podatków, opłat lub składek na ubezpieczenia społeczne lub zdrowotne</w:t>
            </w:r>
          </w:p>
          <w:p w:rsidR="0079481A" w:rsidRPr="00371538" w:rsidRDefault="0079481A" w:rsidP="00044D81">
            <w:pPr>
              <w:spacing w:before="60" w:after="120"/>
              <w:jc w:val="both"/>
            </w:pPr>
            <w:r w:rsidRPr="0079481A">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79481A" w:rsidRPr="00371538" w:rsidRDefault="0079481A" w:rsidP="0079481A">
      <w:pPr>
        <w:pStyle w:val="Nagwek2"/>
        <w:numPr>
          <w:ilvl w:val="0"/>
          <w:numId w:val="0"/>
        </w:numPr>
        <w:ind w:left="680"/>
      </w:pPr>
    </w:p>
    <w:p w:rsidR="0079481A" w:rsidRPr="00371538" w:rsidRDefault="0079481A" w:rsidP="0079481A">
      <w:pPr>
        <w:pStyle w:val="Nagwek2"/>
        <w:numPr>
          <w:ilvl w:val="0"/>
          <w:numId w:val="21"/>
        </w:numPr>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9481A" w:rsidRPr="00371538" w:rsidTr="00044D81">
        <w:tc>
          <w:tcPr>
            <w:tcW w:w="720" w:type="dxa"/>
          </w:tcPr>
          <w:p w:rsidR="0079481A" w:rsidRPr="00371538" w:rsidRDefault="0079481A" w:rsidP="00044D81">
            <w:pPr>
              <w:spacing w:before="60" w:after="120"/>
              <w:jc w:val="both"/>
            </w:pPr>
            <w:r w:rsidRPr="006672A6">
              <w:rPr>
                <w:b/>
                <w:sz w:val="20"/>
                <w:szCs w:val="20"/>
              </w:rPr>
              <w:t>Lp.</w:t>
            </w:r>
          </w:p>
        </w:tc>
        <w:tc>
          <w:tcPr>
            <w:tcW w:w="7920" w:type="dxa"/>
          </w:tcPr>
          <w:p w:rsidR="0079481A" w:rsidRPr="00371538" w:rsidRDefault="0079481A" w:rsidP="00044D81">
            <w:pPr>
              <w:spacing w:before="60" w:after="120"/>
              <w:jc w:val="both"/>
            </w:pPr>
            <w:r w:rsidRPr="006672A6">
              <w:rPr>
                <w:b/>
                <w:sz w:val="20"/>
                <w:szCs w:val="20"/>
              </w:rPr>
              <w:t>Wymagany dokument</w:t>
            </w:r>
          </w:p>
        </w:tc>
      </w:tr>
      <w:tr w:rsidR="0079481A" w:rsidRPr="00371538" w:rsidTr="00044D81">
        <w:tc>
          <w:tcPr>
            <w:tcW w:w="720" w:type="dxa"/>
          </w:tcPr>
          <w:p w:rsidR="0079481A" w:rsidRPr="00371538" w:rsidRDefault="0079481A" w:rsidP="00044D81">
            <w:pPr>
              <w:spacing w:before="60" w:after="120"/>
              <w:jc w:val="both"/>
            </w:pPr>
            <w:r w:rsidRPr="0079481A">
              <w:t>1</w:t>
            </w:r>
          </w:p>
        </w:tc>
        <w:tc>
          <w:tcPr>
            <w:tcW w:w="7920" w:type="dxa"/>
          </w:tcPr>
          <w:p w:rsidR="0079481A" w:rsidRPr="006672A6" w:rsidRDefault="0079481A" w:rsidP="00044D81">
            <w:pPr>
              <w:spacing w:before="60" w:after="120"/>
              <w:jc w:val="both"/>
              <w:rPr>
                <w:b/>
                <w:bCs/>
              </w:rPr>
            </w:pPr>
            <w:r w:rsidRPr="0079481A">
              <w:rPr>
                <w:b/>
                <w:bCs/>
              </w:rPr>
              <w:t xml:space="preserve">Dokument składany w odniesieniu do osoby mającej miejsce zamieszkania poza terytorium Rzeczypospolitej Polskiej w zakresie określonym w art. 24 ust. 1 pkt 14 i 21 oraz ust. 5 pkt 6 ustawy </w:t>
            </w:r>
            <w:proofErr w:type="spellStart"/>
            <w:r w:rsidRPr="0079481A">
              <w:rPr>
                <w:b/>
                <w:bCs/>
              </w:rPr>
              <w:t>Pzp</w:t>
            </w:r>
            <w:proofErr w:type="spellEnd"/>
          </w:p>
          <w:p w:rsidR="0079481A" w:rsidRPr="00371538" w:rsidRDefault="0079481A" w:rsidP="00044D81">
            <w:pPr>
              <w:spacing w:before="60" w:after="120"/>
              <w:jc w:val="both"/>
            </w:pPr>
            <w:r w:rsidRPr="0079481A">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79481A">
              <w:t>Pzp</w:t>
            </w:r>
            <w:proofErr w:type="spellEnd"/>
            <w:r w:rsidRPr="0079481A">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79481A" w:rsidRDefault="0079481A" w:rsidP="0079481A">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sądowym, administracyjnym albo organem samorządu zawodowego lub gospodarczego </w:t>
      </w:r>
      <w:r w:rsidRPr="00383BC8">
        <w:lastRenderedPageBreak/>
        <w:t>właściwym ze względu na sie</w:t>
      </w:r>
      <w:r>
        <w:t>dzibę lub miejsce zamieszkania W</w:t>
      </w:r>
      <w:r w:rsidRPr="00383BC8">
        <w:t>ykonawcy lub miejsce zamieszkania tej osoby, z uwzględnieniem terminów ich ważności</w:t>
      </w:r>
      <w:r>
        <w:t>.</w:t>
      </w:r>
    </w:p>
    <w:p w:rsidR="0079481A" w:rsidRPr="00977C3E" w:rsidRDefault="0079481A" w:rsidP="00AB6F01">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79481A" w:rsidRDefault="0079481A" w:rsidP="0079481A">
      <w:pPr>
        <w:pStyle w:val="Nagwek2"/>
        <w:numPr>
          <w:ilvl w:val="0"/>
          <w:numId w:val="21"/>
        </w:numPr>
      </w:pPr>
      <w:r>
        <w:t xml:space="preserve">W celu oceny, czy Wykonawca polegając na zdolnościach lub sytuacji innych podmiotów na zasadach określonych w art. 22a ustawy </w:t>
      </w:r>
      <w:proofErr w:type="spellStart"/>
      <w:r>
        <w:t>Pzp</w:t>
      </w:r>
      <w:proofErr w:type="spellEnd"/>
      <w:r>
        <w:t>, będzie dysponował niezbędnymi zasobami w stopniu umożliwiającym należyte wykonanie zamówienia publicznego oraz oceny, czy stosunek łączący Wykonawcę z tymi podmiotami gwarantuje rzeczywisty dostęp do ich zasobów,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79481A" w:rsidRPr="00944DA3" w:rsidTr="00044D81">
        <w:tc>
          <w:tcPr>
            <w:tcW w:w="720" w:type="dxa"/>
          </w:tcPr>
          <w:p w:rsidR="0079481A" w:rsidRPr="00944DA3" w:rsidRDefault="0079481A" w:rsidP="00044D81">
            <w:pPr>
              <w:spacing w:before="60" w:after="120"/>
              <w:jc w:val="both"/>
            </w:pPr>
            <w:r w:rsidRPr="00944DA3">
              <w:rPr>
                <w:b/>
                <w:sz w:val="20"/>
                <w:szCs w:val="20"/>
              </w:rPr>
              <w:t>Lp.</w:t>
            </w:r>
          </w:p>
        </w:tc>
        <w:tc>
          <w:tcPr>
            <w:tcW w:w="7916" w:type="dxa"/>
          </w:tcPr>
          <w:p w:rsidR="0079481A" w:rsidRPr="00944DA3" w:rsidRDefault="0079481A" w:rsidP="00044D81">
            <w:pPr>
              <w:spacing w:before="60" w:after="120"/>
              <w:jc w:val="both"/>
            </w:pPr>
            <w:r w:rsidRPr="00944DA3">
              <w:rPr>
                <w:b/>
                <w:sz w:val="20"/>
                <w:szCs w:val="20"/>
              </w:rPr>
              <w:t>Wymagany dokument</w:t>
            </w:r>
          </w:p>
        </w:tc>
      </w:tr>
      <w:tr w:rsidR="0079481A" w:rsidRPr="00944DA3" w:rsidTr="00044D81">
        <w:tc>
          <w:tcPr>
            <w:tcW w:w="720" w:type="dxa"/>
          </w:tcPr>
          <w:p w:rsidR="0079481A" w:rsidRPr="00944DA3" w:rsidRDefault="0079481A" w:rsidP="00044D81">
            <w:pPr>
              <w:spacing w:before="60" w:after="120"/>
              <w:jc w:val="both"/>
            </w:pPr>
            <w:r w:rsidRPr="0079481A">
              <w:t>1</w:t>
            </w:r>
          </w:p>
        </w:tc>
        <w:tc>
          <w:tcPr>
            <w:tcW w:w="7916" w:type="dxa"/>
          </w:tcPr>
          <w:p w:rsidR="0079481A" w:rsidRPr="00944DA3" w:rsidRDefault="0079481A" w:rsidP="00044D81">
            <w:pPr>
              <w:spacing w:before="60" w:after="120"/>
              <w:jc w:val="both"/>
              <w:rPr>
                <w:b/>
                <w:bCs/>
              </w:rPr>
            </w:pPr>
            <w:r w:rsidRPr="0079481A">
              <w:rPr>
                <w:b/>
                <w:bCs/>
              </w:rPr>
              <w:t>Zobowiązanie podmiotów trzecich do oddania do dyspozycji niezbędnych zasobów.</w:t>
            </w:r>
          </w:p>
          <w:p w:rsidR="0079481A" w:rsidRPr="00944DA3" w:rsidRDefault="0079481A" w:rsidP="00044D81">
            <w:pPr>
              <w:spacing w:before="60" w:after="120"/>
              <w:jc w:val="both"/>
            </w:pPr>
            <w:r w:rsidRPr="0079481A">
              <w:t>Pisemne zobowiązanie podmiotów, na zdolnościach lub sytuacji których Wykonawca polega, do oddania mu do dyspozycji niezbędnych zasobów na potrzeby realizacji zamówienia.</w:t>
            </w:r>
          </w:p>
        </w:tc>
      </w:tr>
    </w:tbl>
    <w:p w:rsidR="0079481A" w:rsidRPr="00371538" w:rsidRDefault="0079481A" w:rsidP="0079481A">
      <w:pPr>
        <w:pStyle w:val="Nagwek2"/>
        <w:numPr>
          <w:ilvl w:val="0"/>
          <w:numId w:val="0"/>
        </w:numPr>
        <w:ind w:left="680"/>
      </w:pPr>
    </w:p>
    <w:p w:rsidR="0079481A" w:rsidRPr="00371538" w:rsidRDefault="0079481A" w:rsidP="0079481A">
      <w:pPr>
        <w:pStyle w:val="Nagwek2"/>
        <w:numPr>
          <w:ilvl w:val="0"/>
          <w:numId w:val="21"/>
        </w:numPr>
      </w:pPr>
      <w:r w:rsidRPr="00371538">
        <w:t>Inne wymagane dokumenty:</w:t>
      </w:r>
    </w:p>
    <w:tbl>
      <w:tblPr>
        <w:tblW w:w="8551"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
        <w:gridCol w:w="7920"/>
      </w:tblGrid>
      <w:tr w:rsidR="0079481A" w:rsidRPr="00371538" w:rsidTr="00AB6F01">
        <w:tc>
          <w:tcPr>
            <w:tcW w:w="631" w:type="dxa"/>
          </w:tcPr>
          <w:p w:rsidR="0079481A" w:rsidRPr="00371538" w:rsidRDefault="0079481A" w:rsidP="00044D81">
            <w:pPr>
              <w:spacing w:before="60" w:after="120"/>
              <w:jc w:val="both"/>
            </w:pPr>
            <w:r w:rsidRPr="006672A6">
              <w:rPr>
                <w:b/>
                <w:sz w:val="20"/>
                <w:szCs w:val="20"/>
              </w:rPr>
              <w:t>Lp.</w:t>
            </w:r>
          </w:p>
        </w:tc>
        <w:tc>
          <w:tcPr>
            <w:tcW w:w="7920" w:type="dxa"/>
          </w:tcPr>
          <w:p w:rsidR="0079481A" w:rsidRPr="00371538" w:rsidRDefault="0079481A" w:rsidP="00044D81">
            <w:pPr>
              <w:spacing w:before="60" w:after="120"/>
              <w:jc w:val="both"/>
            </w:pPr>
            <w:r w:rsidRPr="006672A6">
              <w:rPr>
                <w:b/>
                <w:sz w:val="20"/>
                <w:szCs w:val="20"/>
              </w:rPr>
              <w:t>Wymagany dokument</w:t>
            </w:r>
          </w:p>
        </w:tc>
      </w:tr>
      <w:tr w:rsidR="0079481A" w:rsidRPr="00371538" w:rsidTr="00AB6F01">
        <w:tc>
          <w:tcPr>
            <w:tcW w:w="631" w:type="dxa"/>
          </w:tcPr>
          <w:p w:rsidR="0079481A" w:rsidRPr="00371538" w:rsidRDefault="00AB6F01" w:rsidP="00044D81">
            <w:pPr>
              <w:spacing w:before="60" w:after="120"/>
              <w:jc w:val="both"/>
            </w:pPr>
            <w:r>
              <w:t>1</w:t>
            </w:r>
          </w:p>
        </w:tc>
        <w:tc>
          <w:tcPr>
            <w:tcW w:w="7920" w:type="dxa"/>
          </w:tcPr>
          <w:p w:rsidR="0079481A" w:rsidRPr="006672A6" w:rsidRDefault="0079481A" w:rsidP="00044D81">
            <w:pPr>
              <w:spacing w:before="60" w:after="120"/>
              <w:jc w:val="both"/>
              <w:rPr>
                <w:b/>
                <w:bCs/>
              </w:rPr>
            </w:pPr>
            <w:r w:rsidRPr="0079481A">
              <w:rPr>
                <w:b/>
                <w:bCs/>
              </w:rPr>
              <w:t>Dokumenty potwierdzające posiadanie kwalifikacji przez pracowników wykonawcy</w:t>
            </w:r>
          </w:p>
          <w:p w:rsidR="0079481A" w:rsidRPr="00371538" w:rsidRDefault="0079481A" w:rsidP="00044D81">
            <w:pPr>
              <w:spacing w:before="60" w:after="120"/>
              <w:jc w:val="both"/>
            </w:pPr>
            <w:r w:rsidRPr="0079481A">
              <w:t>dokumenty potwierdzające kwalifikacje pilarza drzew ozdobnych oraz z zakresu architektury krajobrazu bądź kształtowania terenów zieleni przez pracowników Wykonawcy. Zamawiający nie różnicuje oceny w poziomu wykształcenia pracowników - oceniana będzie ilość osób zatrudniona u wykonawcy posiadająca kwalifikacje. Zamawiający dopuszcza w tym zakresie posługiwanie się zasobami podmiotu trzeciego tylko i wyłącznie takiej sytuacji, gdy podmiot ten będzie brał udział w realizacji zamówienia np. jako podwykonawca.</w:t>
            </w:r>
          </w:p>
        </w:tc>
      </w:tr>
      <w:tr w:rsidR="0079481A" w:rsidRPr="00371538" w:rsidTr="00AB6F01">
        <w:tc>
          <w:tcPr>
            <w:tcW w:w="631" w:type="dxa"/>
          </w:tcPr>
          <w:p w:rsidR="0079481A" w:rsidRPr="00371538" w:rsidRDefault="00AB6F01" w:rsidP="00044D81">
            <w:pPr>
              <w:spacing w:before="60" w:after="120"/>
              <w:jc w:val="both"/>
            </w:pPr>
            <w:r>
              <w:t>2</w:t>
            </w:r>
          </w:p>
        </w:tc>
        <w:tc>
          <w:tcPr>
            <w:tcW w:w="7920" w:type="dxa"/>
          </w:tcPr>
          <w:p w:rsidR="0079481A" w:rsidRPr="006672A6" w:rsidRDefault="0079481A" w:rsidP="00044D81">
            <w:pPr>
              <w:spacing w:before="60" w:after="120"/>
              <w:jc w:val="both"/>
              <w:rPr>
                <w:b/>
                <w:bCs/>
              </w:rPr>
            </w:pPr>
            <w:r w:rsidRPr="0079481A">
              <w:rPr>
                <w:b/>
                <w:bCs/>
              </w:rPr>
              <w:t>Dokumenty potwierdzające zatrudnienie na umowę o pracę</w:t>
            </w:r>
          </w:p>
          <w:p w:rsidR="0079481A" w:rsidRPr="00371538" w:rsidRDefault="0079481A" w:rsidP="00044D81">
            <w:pPr>
              <w:spacing w:before="60" w:after="120"/>
              <w:jc w:val="both"/>
            </w:pPr>
            <w:r w:rsidRPr="0079481A">
              <w:t>dokumenty potwierdzające zatrudnianie pracowników przeznaczonych do realizacji zamówienia w pełnym wymiarze czasu pracy na umowę o pracę. Zamawiający zastrzega, że do oceny oferty brane będzie pod uwagę maksymalnie 4 os</w:t>
            </w:r>
            <w:r w:rsidR="00044D81">
              <w:t>oby</w:t>
            </w:r>
            <w:r w:rsidRPr="0079481A">
              <w:t>.</w:t>
            </w:r>
          </w:p>
        </w:tc>
      </w:tr>
    </w:tbl>
    <w:p w:rsidR="00A2369F" w:rsidRPr="00371538" w:rsidRDefault="00A2369F" w:rsidP="00384056">
      <w:pPr>
        <w:spacing w:before="60" w:after="120"/>
        <w:jc w:val="both"/>
      </w:pPr>
    </w:p>
    <w:p w:rsidR="00983549" w:rsidRDefault="00983549" w:rsidP="00843E32">
      <w:pPr>
        <w:pStyle w:val="Nagwek2"/>
      </w:pPr>
      <w:r>
        <w:t>Jeżeli jest to niezbędne do zapewnienia odpowiedniego przebiegu postępo</w:t>
      </w:r>
      <w:r w:rsidR="008B60B4">
        <w:t>wania o udzielenie zamówienia, Z</w:t>
      </w:r>
      <w:r>
        <w:t>amawiający może na każ</w:t>
      </w:r>
      <w:r w:rsidR="00C35045">
        <w:t>dym etapie postępowania wezwać W</w:t>
      </w:r>
      <w:r>
        <w:t xml:space="preserve">ykonawców do złożenia wszystkich lub niektórych oświadczeń lub dokumentów potwierdzających, że nie podlegają wykluczeniu, spełniają warunki udziału w </w:t>
      </w:r>
      <w:r>
        <w:lastRenderedPageBreak/>
        <w:t>postępowaniu, a jeżeli zachodzą uzasadnione podstawy do uznania, że złożone uprzednio oświadczenia lub dokumenty nie są już aktualne, do złożenia aktualnych oświadczeń lub dokumentów.</w:t>
      </w:r>
    </w:p>
    <w:p w:rsidR="00FF771B" w:rsidRDefault="0090602E" w:rsidP="00843E32">
      <w:pPr>
        <w:pStyle w:val="Nagwek2"/>
      </w:pPr>
      <w:r>
        <w:t>Wykonawca nie jest obowiązany do złożenia oświadczeń lub dokumentów potwierdzających spełnianie warunków udziału w postępowaniu oraz brak podstaw do wykluczenia, jeżeli</w:t>
      </w:r>
      <w:r w:rsidR="00FF771B">
        <w:t xml:space="preserve"> </w:t>
      </w:r>
      <w:r w:rsidR="008B60B4">
        <w:t>Z</w:t>
      </w:r>
      <w:r>
        <w:t>amawiający</w:t>
      </w:r>
      <w:r w:rsidRPr="00FF771B">
        <w:t xml:space="preserve"> </w:t>
      </w:r>
      <w:r>
        <w:t xml:space="preserve">posiada </w:t>
      </w:r>
      <w:r w:rsidRPr="00FF771B">
        <w:t xml:space="preserve">aktualne </w:t>
      </w:r>
      <w:r>
        <w:t>oświadczeni</w:t>
      </w:r>
      <w:r w:rsidR="008A3895">
        <w:t>a lub dokumenty dotyczące tego W</w:t>
      </w:r>
      <w:r>
        <w:t>ykonawcy</w:t>
      </w:r>
      <w:r w:rsidR="00FF771B" w:rsidRPr="00FF771B">
        <w:t>,</w:t>
      </w:r>
      <w:r w:rsidR="00FF771B">
        <w:t xml:space="preserve"> lub </w:t>
      </w:r>
      <w:r>
        <w:t>może je uzyskać za pomocą</w:t>
      </w:r>
      <w:r w:rsidRPr="00FF771B">
        <w:t xml:space="preserve"> </w:t>
      </w:r>
      <w:r>
        <w:t>bezpłatnych i ogólnodostępnych baz danych, w szczególności rejestrów publicznych w rozumieniu</w:t>
      </w:r>
      <w:r w:rsidRPr="00FF771B">
        <w:t xml:space="preserve"> </w:t>
      </w:r>
      <w:r>
        <w:t>ustawy z dnia 17 lutego 2005 r. o informatyzacji działalności podmiotów realizujących zadania</w:t>
      </w:r>
      <w:r w:rsidRPr="00FF771B">
        <w:t xml:space="preserve"> </w:t>
      </w:r>
      <w:r>
        <w:t>publiczne (</w:t>
      </w:r>
      <w:proofErr w:type="spellStart"/>
      <w:r w:rsidR="0010472E">
        <w:t>t.j</w:t>
      </w:r>
      <w:proofErr w:type="spellEnd"/>
      <w:r w:rsidR="0010472E">
        <w:t>. Dz. U. z 2017r. poz. 570</w:t>
      </w:r>
      <w:r w:rsidR="00FF771B">
        <w:t>)</w:t>
      </w:r>
      <w:r>
        <w:t>.</w:t>
      </w:r>
    </w:p>
    <w:p w:rsidR="00983549" w:rsidRDefault="008A3895" w:rsidP="00843E32">
      <w:pPr>
        <w:pStyle w:val="Nagwek2"/>
        <w:numPr>
          <w:ilvl w:val="0"/>
          <w:numId w:val="0"/>
        </w:numPr>
        <w:ind w:left="680"/>
      </w:pPr>
      <w:r>
        <w:t>W takiej sytuacji W</w:t>
      </w:r>
      <w:r w:rsidR="0090602E">
        <w:t xml:space="preserve">ykonawca </w:t>
      </w:r>
      <w:r w:rsidR="00FF771B">
        <w:t>zo</w:t>
      </w:r>
      <w:r w:rsidR="00C35045">
        <w:t>bligowany jest do wskazania Z</w:t>
      </w:r>
      <w:r w:rsidR="0090602E">
        <w:t>amawiającemu</w:t>
      </w:r>
      <w:r w:rsidR="00FF771B">
        <w:t xml:space="preserve"> </w:t>
      </w:r>
      <w:r w:rsidR="00FF771B" w:rsidRPr="00FF771B">
        <w:t>oświadczeń lub dokumentów</w:t>
      </w:r>
      <w:r w:rsidR="00FF771B">
        <w:t xml:space="preserve">, </w:t>
      </w:r>
      <w:r w:rsidR="00FF771B" w:rsidRPr="00FF771B">
        <w:t xml:space="preserve">które znajdują się w </w:t>
      </w:r>
      <w:r w:rsidR="00FF771B">
        <w:t xml:space="preserve">jego </w:t>
      </w:r>
      <w:r w:rsidR="00FF771B" w:rsidRPr="00FF771B">
        <w:t>posiadaniu</w:t>
      </w:r>
      <w:r w:rsidR="00811E8A">
        <w:t>, z podaniem</w:t>
      </w:r>
      <w:r w:rsidR="0090602E">
        <w:t xml:space="preserve"> sygnatury postępowania, w którym wymagane dokumenty </w:t>
      </w:r>
      <w:r w:rsidR="00811E8A">
        <w:t>lub oświadczenia były składane, lub do wskazania</w:t>
      </w:r>
      <w:r w:rsidR="0090602E">
        <w:t xml:space="preserve"> </w:t>
      </w:r>
      <w:r w:rsidR="00811E8A">
        <w:t xml:space="preserve">dostępności </w:t>
      </w:r>
      <w:r w:rsidR="00811E8A" w:rsidRPr="00811E8A">
        <w:t>oświadczeń lub dokumentów w formie elektronicznej pod określonymi adresami internetowymi ogólnodostępnych i bezpłatnych baz danych</w:t>
      </w:r>
      <w:r w:rsidR="00811E8A">
        <w:t>.</w:t>
      </w:r>
    </w:p>
    <w:p w:rsidR="001C5986" w:rsidRPr="00811E8A" w:rsidRDefault="001C5986" w:rsidP="00843E32">
      <w:pPr>
        <w:pStyle w:val="Nagwek2"/>
        <w:numPr>
          <w:ilvl w:val="0"/>
          <w:numId w:val="0"/>
        </w:numPr>
        <w:ind w:left="680"/>
      </w:pPr>
      <w:r>
        <w:t>Z</w:t>
      </w:r>
      <w:r w:rsidR="008A3895">
        <w:t>amawiający może żądać od W</w:t>
      </w:r>
      <w:r w:rsidRPr="00A80DAB">
        <w:t>ykonawcy przedstawienia tłumaczenia na</w:t>
      </w:r>
      <w:r w:rsidR="00C35045">
        <w:t xml:space="preserve"> język polski wskazanych przez W</w:t>
      </w:r>
      <w:r w:rsidRPr="00A80DAB">
        <w:t xml:space="preserve">ykonawcę </w:t>
      </w:r>
      <w:r w:rsidR="00AF1311">
        <w:t>i pobranych samodzielnie przez Z</w:t>
      </w:r>
      <w:r w:rsidRPr="00A80DAB">
        <w:t>amawiającego dokumentów</w:t>
      </w:r>
      <w:r>
        <w:t>.</w:t>
      </w:r>
    </w:p>
    <w:p w:rsidR="0018407C" w:rsidRDefault="00E85EB9" w:rsidP="00843E32">
      <w:pPr>
        <w:pStyle w:val="Nagwek2"/>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t xml:space="preserve"> </w:t>
      </w:r>
      <w:proofErr w:type="spellStart"/>
      <w:r>
        <w:t>Pzp</w:t>
      </w:r>
      <w:proofErr w:type="spellEnd"/>
      <w:r w:rsidR="00E26EEE">
        <w:t xml:space="preserve"> oraz dotyczące P</w:t>
      </w:r>
      <w:r w:rsidRPr="00E85EB9">
        <w:t>odwykonawców, składane są w oryginale</w:t>
      </w:r>
      <w:r>
        <w:t xml:space="preserve">. Dokumenty, </w:t>
      </w:r>
      <w:r w:rsidRPr="00E85EB9">
        <w:t>inne niż oświa</w:t>
      </w:r>
      <w:r>
        <w:t>dczenia</w:t>
      </w:r>
      <w:r w:rsidRPr="00E85EB9">
        <w:t>, składane są w oryginale lub kopii poświadczonej za zgodność z oryginałem</w:t>
      </w:r>
      <w:r w:rsidR="0018407C">
        <w:t>.</w:t>
      </w:r>
    </w:p>
    <w:p w:rsidR="00E85EB9" w:rsidRPr="00E85EB9" w:rsidRDefault="0018407C" w:rsidP="00843E32">
      <w:pPr>
        <w:pStyle w:val="Nagwek2"/>
        <w:numPr>
          <w:ilvl w:val="0"/>
          <w:numId w:val="0"/>
        </w:numPr>
        <w:ind w:left="680"/>
      </w:pPr>
      <w:r w:rsidRPr="0018407C">
        <w:t>Poświadczenia za zgodność z o</w:t>
      </w:r>
      <w:r>
        <w:t>rygi</w:t>
      </w:r>
      <w:r w:rsidR="008A3895">
        <w:t>nałem dokonuje odpowiednio W</w:t>
      </w:r>
      <w:r w:rsidRPr="0018407C">
        <w:t>ykonawca, podmiot, na którego zd</w:t>
      </w:r>
      <w:r w:rsidR="008A3895">
        <w:t>olnościach lub sytuacji polega Wykonawca, W</w:t>
      </w:r>
      <w:r w:rsidRPr="0018407C">
        <w:t>ykonawcy wspólnie ubiegający się o udzielen</w:t>
      </w:r>
      <w:r w:rsidR="008A3895">
        <w:t>ie zamówienia publicznego albo P</w:t>
      </w:r>
      <w:r w:rsidRPr="0018407C">
        <w:t>odwykonawca, w zakresie dokumentów, które dotyczą</w:t>
      </w:r>
      <w:r w:rsidR="00E85EB9">
        <w:t xml:space="preserve"> </w:t>
      </w:r>
      <w:r w:rsidR="00E0511E" w:rsidRPr="0018407C">
        <w:t>każdego z nich</w:t>
      </w:r>
      <w:r w:rsidR="00E0511E">
        <w:t>.</w:t>
      </w:r>
    </w:p>
    <w:p w:rsidR="00E85EB9" w:rsidRPr="00E85EB9" w:rsidRDefault="00E85EB9" w:rsidP="00843E32">
      <w:pPr>
        <w:pStyle w:val="Nagwek2"/>
        <w:numPr>
          <w:ilvl w:val="0"/>
          <w:numId w:val="0"/>
        </w:numPr>
        <w:ind w:left="680"/>
      </w:pPr>
      <w:r w:rsidRPr="00E85EB9">
        <w:t>Poświadczenie za zgodność z oryginałem następuje w formie pisemnej lub w formie elektronicznej</w:t>
      </w:r>
      <w:r>
        <w:t>.</w:t>
      </w:r>
    </w:p>
    <w:p w:rsidR="00A2369F" w:rsidRPr="00513C38" w:rsidRDefault="00E85EB9" w:rsidP="00843E32">
      <w:pPr>
        <w:pStyle w:val="Nagwek2"/>
      </w:pPr>
      <w:r>
        <w:t>W przypadku gd</w:t>
      </w:r>
      <w:r w:rsidR="0018407C">
        <w:t>y złożona kopia dokumentu jest</w:t>
      </w:r>
      <w:r>
        <w:t xml:space="preserve"> nieczytelna lub </w:t>
      </w:r>
      <w:r w:rsidR="0018407C">
        <w:t>budzi</w:t>
      </w:r>
      <w:r>
        <w:t xml:space="preserve"> wątpliwości co do jej prawdziwości, Zamawiający może żądać przedstawienia oryginału lub notarialnie poświadczonej kopii</w:t>
      </w:r>
      <w:r w:rsidR="00A2369F" w:rsidRPr="00513C38">
        <w:t>.</w:t>
      </w:r>
    </w:p>
    <w:p w:rsidR="00F131CB" w:rsidRDefault="00A2369F" w:rsidP="00843E32">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79481A" w:rsidRDefault="00A2369F" w:rsidP="00AB6F01">
      <w:pPr>
        <w:pStyle w:val="Nagwek2"/>
      </w:pPr>
      <w:r w:rsidRPr="00B4290B">
        <w:t xml:space="preserve">Dokumenty sporządzone </w:t>
      </w:r>
      <w:r>
        <w:t>w języku obcym są składane wraz z tłumaczeniem na język polski.</w:t>
      </w:r>
      <w:bookmarkStart w:id="10" w:name="_Toc258314249"/>
    </w:p>
    <w:p w:rsidR="0079481A" w:rsidRDefault="0079481A" w:rsidP="0079481A">
      <w:pPr>
        <w:pStyle w:val="Nagwek1"/>
      </w:pPr>
      <w:r w:rsidRPr="00A86605">
        <w:t>INFORMACJA DLA WYKONAWCÓW POLEGAJĄCYCH NA ZASOBACH INNYCH PODMIOTÓW, NA ZASADACH OKREŚLONYCH W ART. 22A USTAWY PZP</w:t>
      </w:r>
    </w:p>
    <w:p w:rsidR="0079481A" w:rsidRPr="00A86605" w:rsidRDefault="0079481A" w:rsidP="0079481A">
      <w:pPr>
        <w:pStyle w:val="Nagwek2"/>
      </w:pPr>
      <w:r w:rsidRPr="00A86605">
        <w:t xml:space="preserve">Wykonawca może w celu potwierdzenia spełnienia warunków udziału w postępowaniu, w stosownych sytuacjach oraz w odniesieniu do konkretnego zamówienia, lub jego </w:t>
      </w:r>
      <w:r w:rsidRPr="00A86605">
        <w:lastRenderedPageBreak/>
        <w:t>części, polegać na zdolnościach technicznych lub zawodowych lub sytuacji finansowej lub ekonomicznej innych podmiotów, niezależnie od charakteru prawnego łączących go z nimi stosunków prawnych.</w:t>
      </w:r>
    </w:p>
    <w:p w:rsidR="0079481A" w:rsidRPr="00A86605" w:rsidRDefault="0079481A" w:rsidP="0079481A">
      <w:pPr>
        <w:pStyle w:val="Nagwek2"/>
      </w:pPr>
      <w:r w:rsidRPr="00A86605">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79481A" w:rsidRPr="00A86605" w:rsidRDefault="0079481A" w:rsidP="0079481A">
      <w:pPr>
        <w:pStyle w:val="Nagwek2"/>
      </w:pPr>
      <w:r w:rsidRPr="00A86605">
        <w:t>Zamaw</w:t>
      </w:r>
      <w:r>
        <w:t>iający oceni, czy udostępniane W</w:t>
      </w:r>
      <w:r w:rsidRPr="00A86605">
        <w:t>ykonawcy przez inne podmioty zdolności techniczne lub zawodowe lub ich sytuacja finansowa lub ekonomiczna</w:t>
      </w:r>
      <w:r>
        <w:t>, pozwalają na wykazanie przez W</w:t>
      </w:r>
      <w:r w:rsidRPr="00A86605">
        <w:t xml:space="preserve">ykonawcę spełniania warunków udziału w postępowaniu oraz zbada czy nie zachodzą wobec tego podmiotu podstawy wykluczenia, a których mowa w </w:t>
      </w:r>
      <w:r w:rsidRPr="00A86605">
        <w:rPr>
          <w:highlight w:val="green"/>
        </w:rPr>
        <w:t>pkt 7</w:t>
      </w:r>
      <w:r w:rsidRPr="00A86605">
        <w:t xml:space="preserve"> niniejszej SIWZ.</w:t>
      </w:r>
    </w:p>
    <w:p w:rsidR="0079481A" w:rsidRPr="00A86605" w:rsidRDefault="0079481A" w:rsidP="0079481A">
      <w:pPr>
        <w:pStyle w:val="Nagwek2"/>
      </w:pPr>
      <w:r w:rsidRPr="00A86605">
        <w:t>Wykonawca, który polega na sytuacji finansowej lub ekonomicznej innych podmiotów, odpowiada solidarnie z podmiotem, który zobowiązał się do udostępnienia zasob</w:t>
      </w:r>
      <w:r>
        <w:t>ów, za szkodę poniesioną przez Z</w:t>
      </w:r>
      <w:r w:rsidRPr="00A86605">
        <w:t>amawiającego powstałą wskutek nieudostępnienia tych zasobów, chyba że za nieudostępnienie zasobów nie ponosi winy.</w:t>
      </w:r>
    </w:p>
    <w:p w:rsidR="0079481A" w:rsidRPr="00A86605" w:rsidRDefault="0079481A" w:rsidP="0079481A">
      <w:pPr>
        <w:pStyle w:val="Nagwek2"/>
      </w:pPr>
      <w:r w:rsidRPr="00A86605">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t>.</w:t>
      </w:r>
    </w:p>
    <w:p w:rsidR="0079481A" w:rsidRPr="00A86605" w:rsidRDefault="0079481A" w:rsidP="0079481A">
      <w:pPr>
        <w:pStyle w:val="Nagwek2"/>
      </w:pPr>
      <w:r>
        <w:t>Zamawiający żąda od W</w:t>
      </w:r>
      <w:r w:rsidRPr="00A86605">
        <w:t xml:space="preserve">ykonawcy, który polega na zdolnościach lub sytuacji innych podmiotów na zasadach określonych w art. 22a ustawy </w:t>
      </w:r>
      <w:proofErr w:type="spellStart"/>
      <w:r w:rsidRPr="00A86605">
        <w:t>Pzp</w:t>
      </w:r>
      <w:proofErr w:type="spellEnd"/>
      <w:r w:rsidRPr="00A86605">
        <w:t xml:space="preserve">, przedstawienia w odniesieniu do tych podmiotów dokumentów wymienionych w </w:t>
      </w:r>
      <w:r w:rsidR="00AB6F01">
        <w:rPr>
          <w:highlight w:val="green"/>
        </w:rPr>
        <w:t>pkt 8.4</w:t>
      </w:r>
      <w:r w:rsidRPr="00A86605">
        <w:rPr>
          <w:highlight w:val="green"/>
        </w:rPr>
        <w:t xml:space="preserve"> </w:t>
      </w:r>
      <w:proofErr w:type="spellStart"/>
      <w:r w:rsidRPr="00A86605">
        <w:rPr>
          <w:highlight w:val="green"/>
        </w:rPr>
        <w:t>ppkt</w:t>
      </w:r>
      <w:proofErr w:type="spellEnd"/>
      <w:r w:rsidRPr="00A86605">
        <w:rPr>
          <w:highlight w:val="green"/>
        </w:rPr>
        <w:t xml:space="preserve"> 2</w:t>
      </w:r>
      <w:r w:rsidRPr="00A86605">
        <w:t xml:space="preserve"> SIWZ.</w:t>
      </w:r>
    </w:p>
    <w:p w:rsidR="0079481A" w:rsidRDefault="0079481A" w:rsidP="0079481A">
      <w:pPr>
        <w:pStyle w:val="Nagwek2"/>
      </w:pPr>
      <w:r>
        <w:t>W celu oceny, czy W</w:t>
      </w:r>
      <w:r w:rsidRPr="00A86605">
        <w:t xml:space="preserve">ykonawca polegając na zdolnościach lub sytuacji innych podmiotów na zasadach określonych w art. 22a ustawy </w:t>
      </w:r>
      <w:proofErr w:type="spellStart"/>
      <w:r w:rsidRPr="00A86605">
        <w:t>Pzp</w:t>
      </w:r>
      <w:proofErr w:type="spellEnd"/>
      <w:r w:rsidRPr="00A86605">
        <w:t>, będzie dysponował niezbędnymi zasobami w stopniu umożliwiającym należyte wykonanie zamówienia publicznego or</w:t>
      </w:r>
      <w:r>
        <w:t>az oceny, czy stosunek łączący W</w:t>
      </w:r>
      <w:r w:rsidRPr="00A86605">
        <w:t>ykonawcę z tymi podmiotami gwarantuje rzec</w:t>
      </w:r>
      <w:r>
        <w:t>zywisty dostęp do ich zasobów, Z</w:t>
      </w:r>
      <w:r w:rsidRPr="00A86605">
        <w:t>amawiający może żądać dokumentów, które określają w szczególności:</w:t>
      </w:r>
    </w:p>
    <w:p w:rsidR="0079481A" w:rsidRDefault="0079481A" w:rsidP="0079481A">
      <w:pPr>
        <w:pStyle w:val="Nagwek2"/>
        <w:numPr>
          <w:ilvl w:val="0"/>
          <w:numId w:val="14"/>
        </w:numPr>
      </w:pPr>
      <w:r>
        <w:t>zakres dostępnych W</w:t>
      </w:r>
      <w:r w:rsidRPr="00A86605">
        <w:t>ykonawcy zasobów innego podmiotu;</w:t>
      </w:r>
    </w:p>
    <w:p w:rsidR="0079481A" w:rsidRDefault="0079481A" w:rsidP="0079481A">
      <w:pPr>
        <w:pStyle w:val="Nagwek2"/>
        <w:numPr>
          <w:ilvl w:val="0"/>
          <w:numId w:val="14"/>
        </w:numPr>
      </w:pPr>
      <w:r w:rsidRPr="00A86605">
        <w:t xml:space="preserve">sposób wykorzystania </w:t>
      </w:r>
      <w:r>
        <w:t>zasobów innego podmiotu, przez W</w:t>
      </w:r>
      <w:r w:rsidRPr="00A86605">
        <w:t>ykonawcę, przy wykonywaniu zamówienia publicznego;</w:t>
      </w:r>
    </w:p>
    <w:p w:rsidR="0079481A" w:rsidRDefault="0079481A" w:rsidP="0079481A">
      <w:pPr>
        <w:pStyle w:val="Nagwek2"/>
        <w:numPr>
          <w:ilvl w:val="0"/>
          <w:numId w:val="14"/>
        </w:numPr>
      </w:pPr>
      <w:r w:rsidRPr="00A86605">
        <w:t>zakres i okres udziału innego podmiotu przy wykonywaniu zamówienia publicznego;</w:t>
      </w:r>
    </w:p>
    <w:p w:rsidR="0079481A" w:rsidRPr="00A86605" w:rsidRDefault="0079481A" w:rsidP="0079481A">
      <w:pPr>
        <w:pStyle w:val="Nagwek2"/>
        <w:numPr>
          <w:ilvl w:val="0"/>
          <w:numId w:val="14"/>
        </w:numPr>
      </w:pPr>
      <w:r w:rsidRPr="00A86605">
        <w:t>czy po</w:t>
      </w:r>
      <w:r>
        <w:t>dmiot, na zdolnościach którego W</w:t>
      </w:r>
      <w:r w:rsidRPr="00A86605">
        <w:t>ykonawca polega w odniesieniu do warunków udziału w postępowaniu dotyczących wykształcenia, kwalifikacji zawodowych lub doświadczenia, zrealizuje roboty budowlane lub usługi, których wskazane zdolności dotyczą.</w:t>
      </w:r>
    </w:p>
    <w:p w:rsidR="0079481A" w:rsidRPr="00A86605" w:rsidRDefault="0079481A" w:rsidP="0079481A">
      <w:pPr>
        <w:pStyle w:val="Nagwek2"/>
      </w:pPr>
      <w:r w:rsidRPr="00A86605">
        <w:t xml:space="preserve">Jeżeli zdolności techniczne lub zawodowe lub sytuacja ekonomiczna lub finansowa, podmiotu, </w:t>
      </w:r>
      <w:r>
        <w:t>na którego zdolnościach polega W</w:t>
      </w:r>
      <w:r w:rsidRPr="00A86605">
        <w:t>ykonawca, nie</w:t>
      </w:r>
      <w:r>
        <w:t xml:space="preserve"> potwierdzają spełnienia przez W</w:t>
      </w:r>
      <w:r w:rsidRPr="00A86605">
        <w:t xml:space="preserve">ykonawcę warunków udziału w postępowaniu lub zachodzą wobec tego </w:t>
      </w:r>
      <w:r>
        <w:t>podmiotu podstawy wykluczenia, Zamawiający zażąda, aby W</w:t>
      </w:r>
      <w:r w:rsidRPr="00A86605">
        <w:t>ykonawca w terminie określonym p</w:t>
      </w:r>
      <w:r>
        <w:t>rzez Z</w:t>
      </w:r>
      <w:r w:rsidRPr="00A86605">
        <w:t>amawiającego:</w:t>
      </w:r>
    </w:p>
    <w:p w:rsidR="0079481A" w:rsidRDefault="0079481A" w:rsidP="0079481A">
      <w:pPr>
        <w:pStyle w:val="Nagwek2"/>
        <w:numPr>
          <w:ilvl w:val="0"/>
          <w:numId w:val="0"/>
        </w:numPr>
        <w:ind w:left="680"/>
      </w:pPr>
      <w:r w:rsidRPr="00A86605">
        <w:lastRenderedPageBreak/>
        <w:t>a)  zastąpił ten podmiot innym podmiotem lub podmiotami lub</w:t>
      </w:r>
    </w:p>
    <w:p w:rsidR="0052364D" w:rsidRPr="00A86605" w:rsidRDefault="0079481A" w:rsidP="00AB6F01">
      <w:pPr>
        <w:pStyle w:val="Nagwek2"/>
        <w:numPr>
          <w:ilvl w:val="0"/>
          <w:numId w:val="0"/>
        </w:numPr>
        <w:ind w:left="993" w:hanging="284"/>
      </w:pPr>
      <w:r w:rsidRPr="00A86605">
        <w:t xml:space="preserve">b) zobowiązał się do osobistego wykonania odpowiedniej części zamówienia, jeżeli wykaże zdolności techniczne lub zawodowe lub sytuację finansową lub ekonomiczną, o których mowa w </w:t>
      </w:r>
      <w:r w:rsidRPr="00A86605">
        <w:rPr>
          <w:highlight w:val="green"/>
        </w:rPr>
        <w:t>pkt. 9.1</w:t>
      </w:r>
      <w:r w:rsidRPr="00A86605">
        <w:t xml:space="preserve"> SIWZ.</w:t>
      </w:r>
    </w:p>
    <w:p w:rsidR="0090602E" w:rsidRDefault="00A86605" w:rsidP="003C7856">
      <w:pPr>
        <w:pStyle w:val="Nagwek1"/>
        <w:rPr>
          <w:lang w:val="pl-PL"/>
        </w:rPr>
      </w:pPr>
      <w:r w:rsidRPr="000309CA">
        <w:t>INFORMACJA DLA WYKONAWCÓW zamierzających powierzyć wykonanie części zamówienia podwykonawcom</w:t>
      </w:r>
    </w:p>
    <w:p w:rsidR="001C5986" w:rsidRDefault="001C5986" w:rsidP="00843E32">
      <w:pPr>
        <w:pStyle w:val="Nagwek2"/>
      </w:pPr>
      <w:r w:rsidRPr="001C5986">
        <w:t>Wykonawca może powierz</w:t>
      </w:r>
      <w:r w:rsidR="00E26EEE">
        <w:t>yć wykonanie części zamówienia P</w:t>
      </w:r>
      <w:r w:rsidRPr="001C5986">
        <w:t>odwykonawcom.</w:t>
      </w:r>
    </w:p>
    <w:p w:rsidR="001C5986" w:rsidRDefault="00127036" w:rsidP="003825D5">
      <w:pPr>
        <w:pStyle w:val="Nagwek2"/>
      </w:pPr>
      <w:r>
        <w:t>Zamawiający wymaga</w:t>
      </w:r>
      <w:r w:rsidR="00C35045">
        <w:t xml:space="preserve"> wskazania przez W</w:t>
      </w:r>
      <w:r w:rsidR="001C5986">
        <w:t>ykonawcę części zamówienia, których wyko</w:t>
      </w:r>
      <w:r w:rsidR="00E26EEE">
        <w:t>nanie zamierza powierzyć P</w:t>
      </w:r>
      <w:r w:rsidR="001C5986">
        <w:t xml:space="preserve">odwykonawcom </w:t>
      </w:r>
      <w:r w:rsidR="003825D5">
        <w:t>i podania przez W</w:t>
      </w:r>
      <w:r w:rsidR="00E26EEE">
        <w:t>ykonawcę firm P</w:t>
      </w:r>
      <w:r w:rsidR="001C5986">
        <w:t>odwykonawców.</w:t>
      </w:r>
    </w:p>
    <w:p w:rsidR="0079481A" w:rsidRDefault="0079481A" w:rsidP="0079481A">
      <w:pPr>
        <w:pStyle w:val="Nagwek2"/>
        <w:numPr>
          <w:ilvl w:val="0"/>
          <w:numId w:val="0"/>
        </w:numPr>
        <w:ind w:left="680"/>
      </w:pPr>
    </w:p>
    <w:p w:rsidR="0079481A" w:rsidRPr="001C5986" w:rsidRDefault="0079481A" w:rsidP="0079481A">
      <w:pPr>
        <w:pStyle w:val="Nagwek2"/>
      </w:pPr>
      <w:r w:rsidRPr="001C5986">
        <w:t>Zamawiający żąda, aby przed przystąp</w:t>
      </w:r>
      <w:r>
        <w:t>ieniem do wykonania zamówienia W</w:t>
      </w:r>
      <w:r w:rsidRPr="001C5986">
        <w:t>ykonawca, o ile są już znane, podał nazwy albo imiona i nazwiska oraz dane k</w:t>
      </w:r>
      <w:r>
        <w:t>ontaktowe P</w:t>
      </w:r>
      <w:r w:rsidRPr="001C5986">
        <w:t>odwykonawców i osób do kontaktu z nimi, zaangażowanych w realizację zamówienia.</w:t>
      </w:r>
    </w:p>
    <w:p w:rsidR="0079481A" w:rsidRDefault="0079481A" w:rsidP="0079481A">
      <w:pPr>
        <w:pStyle w:val="Nagwek2"/>
        <w:numPr>
          <w:ilvl w:val="0"/>
          <w:numId w:val="0"/>
        </w:numPr>
        <w:ind w:left="680"/>
      </w:pPr>
      <w:r w:rsidRPr="001C5986">
        <w:t>Wykona</w:t>
      </w:r>
      <w:r>
        <w:t>wca jest obowiązany zawiadomić Z</w:t>
      </w:r>
      <w:r w:rsidRPr="001C5986">
        <w:t>amawiającego o wszelkich zmianach danych, o których mowa w zdaniu pierwszym, w trakcie realizacji zamówienia, a także przekazać</w:t>
      </w:r>
      <w:r>
        <w:t xml:space="preserve"> informacje na temat nowych P</w:t>
      </w:r>
      <w:r w:rsidRPr="001C5986">
        <w:t>odwykonawców, którym w późniejszym okresie zamierza powierzyć realizację zamówienia.</w:t>
      </w:r>
    </w:p>
    <w:p w:rsidR="00977C3E" w:rsidRPr="003825D5" w:rsidRDefault="00977C3E" w:rsidP="003825D5">
      <w:pPr>
        <w:pStyle w:val="Nagwek2"/>
        <w:numPr>
          <w:ilvl w:val="0"/>
          <w:numId w:val="0"/>
        </w:numPr>
        <w:ind w:left="680"/>
        <w:rPr>
          <w:color w:val="auto"/>
        </w:rPr>
      </w:pPr>
    </w:p>
    <w:p w:rsidR="001C5986" w:rsidRDefault="001C5986" w:rsidP="003825D5">
      <w:pPr>
        <w:pStyle w:val="Nagwek2"/>
      </w:pPr>
      <w:r>
        <w:t>Wykonawca, który zamierza powierz</w:t>
      </w:r>
      <w:r w:rsidR="00E26EEE">
        <w:t>yć wykonanie części zamówienia P</w:t>
      </w:r>
      <w:r>
        <w:t>odwykonawcom, w celu wykazania braku istnienia wobec nich podstaw wykluczenia z udziału w postępowaniu</w:t>
      </w:r>
      <w:r w:rsidR="003C205D">
        <w:t>,</w:t>
      </w:r>
      <w:r>
        <w:t xml:space="preserve"> </w:t>
      </w:r>
      <w:r w:rsidR="003C205D">
        <w:t xml:space="preserve">zamieszcza informacje o Podwykonawcach w dokumencie </w:t>
      </w:r>
      <w:r w:rsidR="003C205D" w:rsidRPr="00FC0EBD">
        <w:rPr>
          <w:lang w:eastAsia="pl-PL"/>
        </w:rPr>
        <w:t>”</w:t>
      </w:r>
      <w:r w:rsidR="003C205D" w:rsidRPr="00FC0EBD">
        <w:t xml:space="preserve">Oświadczenia o niepodleganiu wykluczeniu oraz spełnianiu warunków udziału”, o którym mowa w </w:t>
      </w:r>
      <w:r w:rsidR="003C205D" w:rsidRPr="00FC0EBD">
        <w:rPr>
          <w:shd w:val="clear" w:color="auto" w:fill="00FF00"/>
        </w:rPr>
        <w:t>pkt. 8.1</w:t>
      </w:r>
      <w:r w:rsidR="003C205D" w:rsidRPr="00FC0EBD">
        <w:t xml:space="preserve"> SIWZ</w:t>
      </w:r>
      <w:r>
        <w:t>.</w:t>
      </w:r>
    </w:p>
    <w:p w:rsidR="00127036" w:rsidRPr="00127036" w:rsidRDefault="00127036" w:rsidP="00843E32">
      <w:pPr>
        <w:pStyle w:val="Nagwek2"/>
        <w:numPr>
          <w:ilvl w:val="0"/>
          <w:numId w:val="0"/>
        </w:numPr>
        <w:ind w:left="680"/>
      </w:pPr>
    </w:p>
    <w:p w:rsidR="00EE3618" w:rsidRDefault="00127036" w:rsidP="003C7856">
      <w:pPr>
        <w:pStyle w:val="Nagwek1"/>
      </w:pPr>
      <w:r>
        <w:t>Informacja dla wykonawców wspólnie ubiegających się o udzielenie zamówienia</w:t>
      </w:r>
    </w:p>
    <w:p w:rsidR="00127036" w:rsidRPr="00127036" w:rsidRDefault="00127036" w:rsidP="00843E32">
      <w:pPr>
        <w:pStyle w:val="Nagwek2"/>
      </w:pPr>
      <w:r w:rsidRPr="00127036">
        <w:t>Wykonawcy mogą wspólnie ubiegać się o udzielenie</w:t>
      </w:r>
      <w:r w:rsidR="008A3895">
        <w:t xml:space="preserve"> zamówienia. W takim przypadku W</w:t>
      </w:r>
      <w:r w:rsidRPr="00127036">
        <w:t>ykonawcy ustanawiają pełnomocnika do reprezentowania ich w postępowaniu o udzielenie zamówienia albo reprezentowania w postępowaniu i zawarcia umowy w sprawie zamówienia publicznego.</w:t>
      </w:r>
    </w:p>
    <w:p w:rsidR="00127036" w:rsidRPr="00127036" w:rsidRDefault="00127036" w:rsidP="00843E32">
      <w:pPr>
        <w:pStyle w:val="Nagwek2"/>
      </w:pPr>
      <w:r w:rsidRPr="00127036">
        <w:t>W przypadku wspólnego ub</w:t>
      </w:r>
      <w:r w:rsidR="00C35045">
        <w:t>iegania się o zamówienie przez W</w:t>
      </w:r>
      <w:r w:rsidRPr="00127036">
        <w:t xml:space="preserve">ykonawców, </w:t>
      </w:r>
      <w:r w:rsidR="00C35045">
        <w:rPr>
          <w:lang w:eastAsia="pl-PL"/>
        </w:rPr>
        <w:t>wypełniony dokument</w:t>
      </w:r>
      <w:r w:rsidR="00C35045" w:rsidRPr="00141B20">
        <w:rPr>
          <w:lang w:eastAsia="pl-PL"/>
        </w:rPr>
        <w:t xml:space="preserve"> </w:t>
      </w:r>
      <w:r w:rsidR="00C35045">
        <w:rPr>
          <w:lang w:eastAsia="pl-PL"/>
        </w:rPr>
        <w:t>”</w:t>
      </w:r>
      <w:r w:rsidR="00C35045">
        <w:t>Oświadczenia</w:t>
      </w:r>
      <w:r w:rsidR="00C35045" w:rsidRPr="00141B20">
        <w:t xml:space="preserve"> o niepodleganiu wykluczeniu oraz spełnianiu warunków udziału</w:t>
      </w:r>
      <w:r w:rsidR="00C35045">
        <w:t xml:space="preserve">”, o którym mowa w </w:t>
      </w:r>
      <w:r w:rsidR="00C35045" w:rsidRPr="00141B20">
        <w:rPr>
          <w:shd w:val="clear" w:color="auto" w:fill="00FF00"/>
        </w:rPr>
        <w:t>pkt. 8.</w:t>
      </w:r>
      <w:r w:rsidR="00C35045">
        <w:rPr>
          <w:shd w:val="clear" w:color="auto" w:fill="00FF00"/>
        </w:rPr>
        <w:t>1</w:t>
      </w:r>
      <w:r w:rsidR="00C35045">
        <w:t xml:space="preserve"> SIWZ, składa każdy z W</w:t>
      </w:r>
      <w:r w:rsidRPr="00127036">
        <w:t>ykonawców wspólnie ubiegających się o zamówienie. Dokumenty te potwierdzają spełnianie warunków udziału w</w:t>
      </w:r>
      <w:r w:rsidR="00005390">
        <w:t xml:space="preserve"> postępowaniu</w:t>
      </w:r>
      <w:r w:rsidRPr="00127036">
        <w:t xml:space="preserve"> oraz brak podstaw wykluczeni</w:t>
      </w:r>
      <w:r w:rsidR="00C35045">
        <w:t>a w zakresie, w którym każdy z W</w:t>
      </w:r>
      <w:r w:rsidRPr="00127036">
        <w:t>ykonawców wykazuje spełnianie warunków udziału w postępowaniu oraz brak podstaw wykluczenia.</w:t>
      </w:r>
    </w:p>
    <w:p w:rsidR="00BC04D7" w:rsidRPr="00876900" w:rsidRDefault="00127036" w:rsidP="003C7856">
      <w:pPr>
        <w:pStyle w:val="Nagwek1"/>
      </w:pPr>
      <w:r w:rsidRPr="00127036">
        <w:t>Informacje o sposobie porozumiewania się zamawiającego z Wykonawcami oraz przekazywania oświadczeń lub dokumentów, a także wskazanie osób uprawnionych do porozumiewania się z wykonawcami</w:t>
      </w:r>
      <w:bookmarkEnd w:id="10"/>
    </w:p>
    <w:p w:rsidR="00760959" w:rsidRDefault="00E14BA2" w:rsidP="00C44678">
      <w:pPr>
        <w:pStyle w:val="Nagwek2"/>
      </w:pPr>
      <w:r>
        <w:lastRenderedPageBreak/>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C44678" w:rsidRPr="00C44678">
        <w:t>(</w:t>
      </w:r>
      <w:proofErr w:type="spellStart"/>
      <w:r w:rsidR="0010472E">
        <w:t>t.j</w:t>
      </w:r>
      <w:proofErr w:type="spellEnd"/>
      <w:r w:rsidR="0010472E">
        <w:t>. Dz. U. z 2017r. poz. 1481</w:t>
      </w:r>
      <w:r w:rsidR="00C44678" w:rsidRPr="00C44678">
        <w:t>)</w:t>
      </w:r>
      <w:r w:rsidRPr="00E14BA2">
        <w:t>, osobiście, za pośrednictwem posłańca, faksu lub przy użyciu środków komunikacji elektronicznej w rozumieniu ustawy z dnia 18 lipca 2002 r. o świadczeniu usług drogą elektroniczną (</w:t>
      </w:r>
      <w:proofErr w:type="spellStart"/>
      <w:r w:rsidR="0010472E">
        <w:t>t.j</w:t>
      </w:r>
      <w:proofErr w:type="spellEnd"/>
      <w:r w:rsidR="0010472E">
        <w:t>. Dz. U. z 2017r. poz. 1219</w:t>
      </w:r>
      <w:r>
        <w:t>).</w:t>
      </w:r>
    </w:p>
    <w:p w:rsidR="006F5BCD" w:rsidRPr="006F5BCD" w:rsidRDefault="00E14BA2" w:rsidP="00C35045">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10472E">
        <w:t xml:space="preserve"> </w:t>
      </w:r>
      <w:r w:rsidR="0010472E" w:rsidRPr="00E14BA2">
        <w:t>(</w:t>
      </w:r>
      <w:proofErr w:type="spellStart"/>
      <w:r w:rsidR="0010472E">
        <w:t>t.j</w:t>
      </w:r>
      <w:proofErr w:type="spellEnd"/>
      <w:r w:rsidR="0010472E">
        <w:t>. Dz. U. z 2017r. poz. 1219)</w:t>
      </w:r>
      <w:r w:rsidRPr="00E14BA2">
        <w:t>, każda ze stron na żądanie drugiej strony niezwłocznie</w:t>
      </w:r>
      <w:r>
        <w:t xml:space="preserve"> potwierdza fakt ich otrzymania.</w:t>
      </w:r>
    </w:p>
    <w:p w:rsidR="00E0511E" w:rsidRDefault="006F5BCD" w:rsidP="00843E32">
      <w:pPr>
        <w:pStyle w:val="Nagwek2"/>
      </w:pPr>
      <w:r>
        <w:t xml:space="preserve">Ofertę </w:t>
      </w:r>
      <w:r w:rsidRPr="006F5BCD">
        <w:t>składa się pod rygorem nieważności w formie pisemnej</w:t>
      </w:r>
    </w:p>
    <w:p w:rsidR="00E0511E" w:rsidRDefault="00E0511E" w:rsidP="00843E32">
      <w:pPr>
        <w:pStyle w:val="Nagwek2"/>
      </w:pPr>
      <w:r>
        <w:t>Postępowanie o udzielenie zamówienia prowadzi się w języku polskim.</w:t>
      </w:r>
      <w:r w:rsidR="00A9512C">
        <w:t xml:space="preserve"> </w:t>
      </w:r>
      <w:r w:rsidRPr="00E0511E">
        <w:t>Dokumenty sporządzone w języku obcym są składane wraz z tłumaczeniem na język polski.</w:t>
      </w:r>
    </w:p>
    <w:p w:rsidR="00BC04D7" w:rsidRDefault="00BC04D7" w:rsidP="00843E32">
      <w:pPr>
        <w:pStyle w:val="Nagwek2"/>
      </w:pPr>
      <w:r>
        <w:t>W</w:t>
      </w:r>
      <w:r w:rsidR="00AF1311">
        <w:t>ykonawca może zwrócić się do Z</w:t>
      </w:r>
      <w:r>
        <w:t xml:space="preserve">amawiającego o wyjaśnienie treści </w:t>
      </w:r>
      <w:r w:rsidR="00A9512C">
        <w:t>niniejszej SIWZ. Zamawiający udzieli</w:t>
      </w:r>
      <w:r>
        <w:t xml:space="preserve"> wyjaśnień niezwłocz</w:t>
      </w:r>
      <w:r w:rsidR="00333EB5">
        <w:t xml:space="preserve">nie, jednak nie później niż na </w:t>
      </w:r>
      <w:r w:rsidR="00CB6DE1">
        <w:t>2</w:t>
      </w:r>
      <w:r>
        <w:t xml:space="preserve"> dni przed upływem terminu składania of</w:t>
      </w:r>
      <w:r w:rsidR="00333EB5">
        <w:t>ert - pod warunkiem</w:t>
      </w:r>
      <w:r>
        <w:t xml:space="preserve"> że wniosek o wyjaśnienie treści </w:t>
      </w:r>
      <w:r w:rsidR="00A9512C">
        <w:t>SIWZ</w:t>
      </w:r>
      <w:r w:rsidR="00AF1311">
        <w:t xml:space="preserve"> wpłynął do Z</w:t>
      </w:r>
      <w:r>
        <w:t xml:space="preserve">amawiającego nie później niż do końca dnia, w którym upływa połowa wyznaczonego terminu składania ofert, tj. do dnia: </w:t>
      </w:r>
      <w:r w:rsidR="0079481A" w:rsidRPr="0079481A">
        <w:t>2019-04-15</w:t>
      </w:r>
      <w:r>
        <w:t>.</w:t>
      </w:r>
    </w:p>
    <w:p w:rsidR="00BC04D7" w:rsidRDefault="00BC04D7" w:rsidP="00843E32">
      <w:pPr>
        <w:pStyle w:val="Nagwek2"/>
      </w:pPr>
      <w:r w:rsidRPr="00B64044">
        <w:t>Jeż</w:t>
      </w:r>
      <w:r>
        <w:t xml:space="preserve">eli wniosek o wyjaśnienie treści </w:t>
      </w:r>
      <w:r w:rsidR="004248CE">
        <w:t>SIWZ</w:t>
      </w:r>
      <w:r>
        <w:t xml:space="preserve"> wpłynął po upływie terminu składania wniosku, o którym mowa w </w:t>
      </w:r>
      <w:r w:rsidR="004248CE">
        <w:rPr>
          <w:highlight w:val="green"/>
        </w:rPr>
        <w:t>pkt 12.</w:t>
      </w:r>
      <w:r w:rsidR="00CB6DE1">
        <w:rPr>
          <w:highlight w:val="green"/>
        </w:rPr>
        <w:t>5</w:t>
      </w:r>
      <w:r>
        <w:t xml:space="preserve">, lub </w:t>
      </w:r>
      <w:r w:rsidR="00026453">
        <w:t xml:space="preserve">dotyczy udzielonych wyjaśnień, </w:t>
      </w:r>
      <w:r w:rsidR="008B60B4">
        <w:t>Z</w:t>
      </w:r>
      <w:r>
        <w:t>amawiający może udzielić wyjaśnień albo pozostawić wniosek bez rozp</w:t>
      </w:r>
      <w:r w:rsidR="00026453">
        <w:t>oznania</w:t>
      </w:r>
      <w:r>
        <w:t>.</w:t>
      </w:r>
    </w:p>
    <w:p w:rsidR="00BC04D7" w:rsidRDefault="00BC04D7" w:rsidP="00843E32">
      <w:pPr>
        <w:pStyle w:val="Nagwek2"/>
      </w:pPr>
      <w:r>
        <w:t xml:space="preserve">Przedłużenie terminu składania ofert nie wpływa na bieg terminu składania wniosku, o którym mowa w </w:t>
      </w:r>
      <w:r w:rsidR="004248CE">
        <w:rPr>
          <w:highlight w:val="green"/>
        </w:rPr>
        <w:t>pkt 12.</w:t>
      </w:r>
      <w:r w:rsidR="00CB6DE1">
        <w:rPr>
          <w:highlight w:val="green"/>
        </w:rPr>
        <w:t>5</w:t>
      </w:r>
      <w:r>
        <w:t>.</w:t>
      </w:r>
    </w:p>
    <w:p w:rsidR="00BC04D7" w:rsidRDefault="00BC04D7" w:rsidP="00843E32">
      <w:pPr>
        <w:pStyle w:val="Nagwek2"/>
      </w:pPr>
      <w:r w:rsidRPr="002377D9">
        <w:t xml:space="preserve">Treść zapytań </w:t>
      </w:r>
      <w:r>
        <w:t xml:space="preserve">wraz z wyjaśnieniami Zamawiający przekazuje Wykonawcom, którym przekazał </w:t>
      </w:r>
      <w:r w:rsidR="008B60B4">
        <w:t>SIWZ</w:t>
      </w:r>
      <w:r>
        <w:t xml:space="preserve">, bez ujawniania źródła zapytania, a jeżeli </w:t>
      </w:r>
      <w:r w:rsidR="008A3895">
        <w:t>SIWZ</w:t>
      </w:r>
      <w:r>
        <w:t xml:space="preserve"> jest udostępniona na stronie internetowej, zamieszcza na tej stronie.</w:t>
      </w:r>
    </w:p>
    <w:p w:rsidR="00BC04D7" w:rsidRDefault="008B60B4" w:rsidP="00843E32">
      <w:pPr>
        <w:pStyle w:val="Nagwek2"/>
      </w:pPr>
      <w:r>
        <w:t>W uzasadnionych przypadkach Z</w:t>
      </w:r>
      <w:r w:rsidR="00026453" w:rsidRPr="00026453">
        <w:t xml:space="preserve">amawiający może przed upływem terminu składania ofert zmienić treść </w:t>
      </w:r>
      <w:r w:rsidR="00026453">
        <w:t>SIWZ</w:t>
      </w:r>
      <w:r w:rsidR="00026453" w:rsidRPr="00026453">
        <w:t xml:space="preserve">. Dokonaną zmianę treści </w:t>
      </w:r>
      <w:r w:rsidR="00026453">
        <w:t>SIWZ</w:t>
      </w:r>
      <w:r>
        <w:t xml:space="preserve"> Z</w:t>
      </w:r>
      <w:r w:rsidR="00026453" w:rsidRPr="00026453">
        <w:t>amawiający udo</w:t>
      </w:r>
      <w:r w:rsidR="00026453">
        <w:t>stępnia na stronie internetowej.</w:t>
      </w:r>
    </w:p>
    <w:p w:rsidR="00DE5056" w:rsidRDefault="008A3895" w:rsidP="00843E32">
      <w:pPr>
        <w:pStyle w:val="Nagwek2"/>
      </w:pPr>
      <w:r>
        <w:t>Osoby uprawnione do kontaktu z W</w:t>
      </w:r>
      <w:r w:rsidR="00BC04D7" w:rsidRPr="00882095">
        <w:t>ykonawcami:</w:t>
      </w:r>
    </w:p>
    <w:p w:rsidR="00D45566" w:rsidRDefault="00D45566" w:rsidP="00843E32">
      <w:pPr>
        <w:pStyle w:val="Nagwek2"/>
        <w:numPr>
          <w:ilvl w:val="0"/>
          <w:numId w:val="0"/>
        </w:numPr>
        <w:ind w:left="680"/>
      </w:pPr>
      <w:bookmarkStart w:id="11"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9481A" w:rsidRPr="006672A6" w:rsidTr="00044D81">
        <w:tc>
          <w:tcPr>
            <w:tcW w:w="744" w:type="dxa"/>
            <w:tcBorders>
              <w:top w:val="nil"/>
              <w:left w:val="nil"/>
              <w:bottom w:val="nil"/>
              <w:right w:val="nil"/>
            </w:tcBorders>
          </w:tcPr>
          <w:p w:rsidR="0079481A" w:rsidRPr="00882095" w:rsidRDefault="0079481A" w:rsidP="00044D81">
            <w:r w:rsidRPr="0079481A">
              <w:t>1</w:t>
            </w:r>
          </w:p>
        </w:tc>
        <w:tc>
          <w:tcPr>
            <w:tcW w:w="7304" w:type="dxa"/>
            <w:tcBorders>
              <w:top w:val="nil"/>
              <w:left w:val="nil"/>
              <w:bottom w:val="nil"/>
              <w:right w:val="nil"/>
            </w:tcBorders>
          </w:tcPr>
          <w:p w:rsidR="0079481A" w:rsidRPr="00D46C51" w:rsidRDefault="0079481A" w:rsidP="00AB6F01">
            <w:r w:rsidRPr="00D46C51">
              <w:t xml:space="preserve">mgr Sławomir Baum -  Radca prawny tel.: (61) 28 47 133, e-mail: </w:t>
            </w:r>
            <w:r w:rsidR="00AB6F01" w:rsidRPr="00D46C51">
              <w:t>zamowienia</w:t>
            </w:r>
            <w:r w:rsidRPr="00D46C51">
              <w:t>@urzad.srem.pl</w:t>
            </w:r>
          </w:p>
        </w:tc>
      </w:tr>
    </w:tbl>
    <w:p w:rsidR="00D45566" w:rsidRDefault="00D45566" w:rsidP="00843E32">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9481A" w:rsidRPr="006672A6" w:rsidTr="00044D81">
        <w:tc>
          <w:tcPr>
            <w:tcW w:w="744" w:type="dxa"/>
            <w:tcBorders>
              <w:top w:val="nil"/>
              <w:left w:val="nil"/>
              <w:bottom w:val="nil"/>
              <w:right w:val="nil"/>
            </w:tcBorders>
          </w:tcPr>
          <w:p w:rsidR="0079481A" w:rsidRPr="00882095" w:rsidRDefault="0079481A" w:rsidP="00044D81">
            <w:r w:rsidRPr="0079481A">
              <w:t>1</w:t>
            </w:r>
          </w:p>
        </w:tc>
        <w:tc>
          <w:tcPr>
            <w:tcW w:w="7176" w:type="dxa"/>
            <w:tcBorders>
              <w:top w:val="nil"/>
              <w:left w:val="nil"/>
              <w:bottom w:val="nil"/>
              <w:right w:val="nil"/>
            </w:tcBorders>
          </w:tcPr>
          <w:p w:rsidR="0079481A" w:rsidRPr="00D46C51" w:rsidRDefault="0079481A" w:rsidP="00AB6F01">
            <w:r w:rsidRPr="00D46C51">
              <w:t xml:space="preserve">  Adam </w:t>
            </w:r>
            <w:proofErr w:type="spellStart"/>
            <w:r w:rsidRPr="00D46C51">
              <w:t>Majorczyk</w:t>
            </w:r>
            <w:proofErr w:type="spellEnd"/>
            <w:r w:rsidRPr="00D46C51">
              <w:t xml:space="preserve"> -  młodszy referent tel.: (61) 28 47 144, e-mail: </w:t>
            </w:r>
            <w:r w:rsidR="00AB6F01" w:rsidRPr="00D46C51">
              <w:t>zamowienia</w:t>
            </w:r>
            <w:r w:rsidRPr="00D46C51">
              <w:t>@urzad.srem.pl</w:t>
            </w:r>
          </w:p>
        </w:tc>
      </w:tr>
    </w:tbl>
    <w:p w:rsidR="00EB7871" w:rsidRPr="003209A8" w:rsidRDefault="002B22BF" w:rsidP="003C7856">
      <w:pPr>
        <w:pStyle w:val="Nagwek1"/>
      </w:pPr>
      <w:r w:rsidRPr="00CF1AD9">
        <w:t>Wymagania dotycz</w:t>
      </w:r>
      <w:r w:rsidRPr="00CF1AD9">
        <w:rPr>
          <w:rFonts w:eastAsia="TimesNewRoman" w:cs="TimesNewRoman" w:hint="eastAsia"/>
        </w:rPr>
        <w:t>ą</w:t>
      </w:r>
      <w:r w:rsidRPr="00CF1AD9">
        <w:t>ce wadium</w:t>
      </w:r>
      <w:bookmarkEnd w:id="11"/>
    </w:p>
    <w:p w:rsidR="0079481A" w:rsidRDefault="0079481A" w:rsidP="0079481A">
      <w:pPr>
        <w:pStyle w:val="Nagwek2"/>
        <w:rPr>
          <w:b/>
        </w:rPr>
      </w:pPr>
      <w:r w:rsidRPr="003209A8">
        <w:t>Oferta musi być zabezpieczona wadium w wysokości:</w:t>
      </w:r>
    </w:p>
    <w:tbl>
      <w:tblPr>
        <w:tblW w:w="8816" w:type="dxa"/>
        <w:tblInd w:w="648" w:type="dxa"/>
        <w:tblLook w:val="01E0" w:firstRow="1" w:lastRow="1" w:firstColumn="1" w:lastColumn="1" w:noHBand="0" w:noVBand="0"/>
      </w:tblPr>
      <w:tblGrid>
        <w:gridCol w:w="8816"/>
      </w:tblGrid>
      <w:tr w:rsidR="0079481A" w:rsidRPr="00D137B5" w:rsidTr="00044D81">
        <w:tc>
          <w:tcPr>
            <w:tcW w:w="8816" w:type="dxa"/>
            <w:hideMark/>
          </w:tcPr>
          <w:p w:rsidR="0079481A" w:rsidRPr="00D137B5" w:rsidRDefault="0079481A" w:rsidP="00044D81">
            <w:pPr>
              <w:spacing w:before="60" w:after="60"/>
            </w:pPr>
            <w:r w:rsidRPr="00D137B5">
              <w:t xml:space="preserve">Dla zadania częściowego nr </w:t>
            </w:r>
            <w:r w:rsidRPr="0079481A">
              <w:t>1</w:t>
            </w:r>
            <w:r w:rsidRPr="00D137B5">
              <w:t xml:space="preserve">: </w:t>
            </w:r>
            <w:r w:rsidRPr="0079481A">
              <w:rPr>
                <w:b/>
              </w:rPr>
              <w:t>4 000.00</w:t>
            </w:r>
            <w:r w:rsidRPr="00D137B5">
              <w:rPr>
                <w:b/>
              </w:rPr>
              <w:t xml:space="preserve"> PLN</w:t>
            </w:r>
            <w:r w:rsidRPr="00D137B5">
              <w:t xml:space="preserve"> (słownie: </w:t>
            </w:r>
            <w:r w:rsidRPr="0079481A">
              <w:t xml:space="preserve"> cztery tysiące 00/100</w:t>
            </w:r>
            <w:r w:rsidRPr="00D137B5">
              <w:t xml:space="preserve"> PLN)</w:t>
            </w:r>
          </w:p>
        </w:tc>
      </w:tr>
      <w:tr w:rsidR="0079481A" w:rsidRPr="00D137B5" w:rsidTr="00044D81">
        <w:tc>
          <w:tcPr>
            <w:tcW w:w="8816" w:type="dxa"/>
            <w:hideMark/>
          </w:tcPr>
          <w:p w:rsidR="0079481A" w:rsidRPr="00D137B5" w:rsidRDefault="0079481A" w:rsidP="00044D81">
            <w:pPr>
              <w:spacing w:before="60" w:after="60"/>
            </w:pPr>
            <w:r w:rsidRPr="00D137B5">
              <w:t xml:space="preserve">Dla zadania częściowego nr </w:t>
            </w:r>
            <w:r w:rsidRPr="0079481A">
              <w:t>2</w:t>
            </w:r>
            <w:r w:rsidRPr="00D137B5">
              <w:t xml:space="preserve">: </w:t>
            </w:r>
            <w:r w:rsidRPr="0079481A">
              <w:rPr>
                <w:b/>
              </w:rPr>
              <w:t>5 500.00</w:t>
            </w:r>
            <w:r w:rsidRPr="00D137B5">
              <w:rPr>
                <w:b/>
              </w:rPr>
              <w:t xml:space="preserve"> PLN</w:t>
            </w:r>
            <w:r w:rsidRPr="00D137B5">
              <w:t xml:space="preserve"> (słownie: </w:t>
            </w:r>
            <w:r w:rsidRPr="0079481A">
              <w:t xml:space="preserve"> pięć tysięcy pięćset  00/100</w:t>
            </w:r>
            <w:r w:rsidRPr="00D137B5">
              <w:t xml:space="preserve"> </w:t>
            </w:r>
            <w:r w:rsidRPr="00D137B5">
              <w:lastRenderedPageBreak/>
              <w:t>PLN)</w:t>
            </w:r>
          </w:p>
        </w:tc>
      </w:tr>
      <w:tr w:rsidR="0079481A" w:rsidRPr="00D137B5" w:rsidTr="00044D81">
        <w:tc>
          <w:tcPr>
            <w:tcW w:w="8816" w:type="dxa"/>
            <w:hideMark/>
          </w:tcPr>
          <w:p w:rsidR="0079481A" w:rsidRPr="00D137B5" w:rsidRDefault="0079481A" w:rsidP="00044D81">
            <w:pPr>
              <w:spacing w:before="60" w:after="60"/>
            </w:pPr>
            <w:r w:rsidRPr="00D137B5">
              <w:lastRenderedPageBreak/>
              <w:t xml:space="preserve">Dla zadania częściowego nr </w:t>
            </w:r>
            <w:r w:rsidRPr="0079481A">
              <w:t>3</w:t>
            </w:r>
            <w:r w:rsidRPr="00D137B5">
              <w:t xml:space="preserve">: </w:t>
            </w:r>
            <w:r w:rsidRPr="0079481A">
              <w:rPr>
                <w:b/>
              </w:rPr>
              <w:t>4 000.00</w:t>
            </w:r>
            <w:r w:rsidRPr="00D137B5">
              <w:rPr>
                <w:b/>
              </w:rPr>
              <w:t xml:space="preserve"> PLN</w:t>
            </w:r>
            <w:r w:rsidRPr="00D137B5">
              <w:t xml:space="preserve"> (słownie: </w:t>
            </w:r>
            <w:r w:rsidRPr="0079481A">
              <w:t xml:space="preserve"> cztery tysiące 00/100</w:t>
            </w:r>
            <w:r w:rsidRPr="00D137B5">
              <w:t xml:space="preserve"> PLN)</w:t>
            </w:r>
          </w:p>
        </w:tc>
      </w:tr>
      <w:tr w:rsidR="0079481A" w:rsidRPr="00D137B5" w:rsidTr="00044D81">
        <w:tc>
          <w:tcPr>
            <w:tcW w:w="8816" w:type="dxa"/>
            <w:hideMark/>
          </w:tcPr>
          <w:p w:rsidR="0079481A" w:rsidRPr="00D137B5" w:rsidRDefault="0079481A" w:rsidP="00044D81">
            <w:pPr>
              <w:spacing w:before="60" w:after="60"/>
            </w:pPr>
            <w:r w:rsidRPr="00D137B5">
              <w:t xml:space="preserve">Dla zadania częściowego nr </w:t>
            </w:r>
            <w:r w:rsidRPr="0079481A">
              <w:t>4</w:t>
            </w:r>
            <w:r w:rsidRPr="00D137B5">
              <w:t xml:space="preserve">: </w:t>
            </w:r>
            <w:r w:rsidRPr="0079481A">
              <w:rPr>
                <w:b/>
              </w:rPr>
              <w:t>1 500.00</w:t>
            </w:r>
            <w:r w:rsidRPr="00D137B5">
              <w:rPr>
                <w:b/>
              </w:rPr>
              <w:t xml:space="preserve"> PLN</w:t>
            </w:r>
            <w:r w:rsidRPr="00D137B5">
              <w:t xml:space="preserve"> (słownie: </w:t>
            </w:r>
            <w:r w:rsidRPr="0079481A">
              <w:t xml:space="preserve"> jeden tysiąc pięćset  00/100</w:t>
            </w:r>
            <w:r w:rsidRPr="00D137B5">
              <w:t xml:space="preserve"> PLN)</w:t>
            </w:r>
          </w:p>
        </w:tc>
      </w:tr>
    </w:tbl>
    <w:p w:rsidR="0079481A" w:rsidRPr="00876900" w:rsidRDefault="0079481A" w:rsidP="0079481A">
      <w:pPr>
        <w:pStyle w:val="Nagwek2"/>
      </w:pPr>
      <w:r>
        <w:t xml:space="preserve">Wadium należy wnieść w terminie do dnia </w:t>
      </w:r>
      <w:r w:rsidRPr="0079481A">
        <w:t>2019-04-19</w:t>
      </w:r>
      <w:r>
        <w:t xml:space="preserve"> do godz. </w:t>
      </w:r>
      <w:r w:rsidRPr="0079481A">
        <w:t>09:00</w:t>
      </w:r>
      <w:r>
        <w:t>.</w:t>
      </w:r>
    </w:p>
    <w:p w:rsidR="0079481A" w:rsidRPr="00876900" w:rsidRDefault="0079481A" w:rsidP="0079481A">
      <w:pPr>
        <w:pStyle w:val="Nagwek2"/>
      </w:pPr>
      <w:r>
        <w:t>Wadium może być wnoszone w jednej lub kilku następujących formach:</w:t>
      </w:r>
    </w:p>
    <w:p w:rsidR="0079481A" w:rsidRDefault="0079481A" w:rsidP="0079481A">
      <w:pPr>
        <w:pStyle w:val="Nagwek2"/>
        <w:numPr>
          <w:ilvl w:val="0"/>
          <w:numId w:val="15"/>
        </w:numPr>
      </w:pPr>
      <w:r>
        <w:t xml:space="preserve">pieniądzu: przelewem na rachunek bankowy Zamawiającego: </w:t>
      </w:r>
      <w:r w:rsidRPr="0079481A">
        <w:t>SBL Śrem</w:t>
      </w:r>
      <w:r>
        <w:t xml:space="preserve"> </w:t>
      </w:r>
      <w:r w:rsidRPr="0079481A">
        <w:t>95 9084 0003 2102 0013 0521 0008</w:t>
      </w:r>
      <w:r>
        <w:t>;</w:t>
      </w:r>
    </w:p>
    <w:p w:rsidR="0079481A" w:rsidRDefault="0079481A" w:rsidP="0079481A">
      <w:pPr>
        <w:pStyle w:val="Nagwek2"/>
        <w:numPr>
          <w:ilvl w:val="0"/>
          <w:numId w:val="15"/>
        </w:numPr>
      </w:pPr>
      <w:r w:rsidRPr="00F1047A">
        <w:t xml:space="preserve">poręczeniach </w:t>
      </w:r>
      <w:r>
        <w:t>bankowych lub poręczeniach spółdzielczej kasy oszczędnościowo-kredytowej, z tym że poręczenie kasy jest zawsze poręczeniem pieniężnym;</w:t>
      </w:r>
    </w:p>
    <w:p w:rsidR="0079481A" w:rsidRDefault="0079481A" w:rsidP="0079481A">
      <w:pPr>
        <w:pStyle w:val="Nagwek2"/>
        <w:numPr>
          <w:ilvl w:val="0"/>
          <w:numId w:val="15"/>
        </w:numPr>
      </w:pPr>
      <w:r>
        <w:t>gwarancjach bankowych;</w:t>
      </w:r>
    </w:p>
    <w:p w:rsidR="0079481A" w:rsidRDefault="0079481A" w:rsidP="0079481A">
      <w:pPr>
        <w:pStyle w:val="Nagwek2"/>
        <w:numPr>
          <w:ilvl w:val="0"/>
          <w:numId w:val="15"/>
        </w:numPr>
      </w:pPr>
      <w:r>
        <w:t>gwarancjach ubezpieczeniowych;</w:t>
      </w:r>
    </w:p>
    <w:p w:rsidR="0079481A" w:rsidRPr="00876900" w:rsidRDefault="0079481A" w:rsidP="0079481A">
      <w:pPr>
        <w:pStyle w:val="Nagwek2"/>
        <w:numPr>
          <w:ilvl w:val="0"/>
          <w:numId w:val="15"/>
        </w:numPr>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2" w:name="_Hlk506209985"/>
      <w:r w:rsidRPr="00744E49">
        <w:t>(Dz. U. z 2018 r. poz. 110)</w:t>
      </w:r>
      <w:bookmarkEnd w:id="12"/>
      <w:r w:rsidRPr="00EB6566">
        <w:t>.</w:t>
      </w:r>
    </w:p>
    <w:p w:rsidR="0079481A" w:rsidRDefault="0079481A" w:rsidP="0079481A">
      <w:pPr>
        <w:pStyle w:val="Nagwek2"/>
      </w:pPr>
      <w:r w:rsidRPr="00772ADB">
        <w:t>Wykonawca zobowiązany jest wnieść wadium na okres związania ofertą.</w:t>
      </w:r>
    </w:p>
    <w:p w:rsidR="0079481A" w:rsidRDefault="0079481A" w:rsidP="0079481A">
      <w:pPr>
        <w:pStyle w:val="Nagwek2"/>
      </w:pPr>
      <w:r w:rsidRPr="00223EF2">
        <w:t>Za termin wniesienia wadium w pieniądzu zostanie przyjęty termin uznania rachunku Zamawiającego.</w:t>
      </w:r>
    </w:p>
    <w:p w:rsidR="0079481A" w:rsidRDefault="0079481A" w:rsidP="0079481A">
      <w:pPr>
        <w:pStyle w:val="Nagwek2"/>
      </w:pPr>
      <w:r>
        <w:t xml:space="preserve">Wadium wniesione w formie innej niż pieniężna musi być czynnością jednostronnie zobowiązującą, mieć taką samą płynność jak wadium wniesione w pieniądzu, obejmować odpowiedzialność za wszystkie przypadki powodujące utratę wadium przez Wykonawcę, określone w art. 46 ust. 4a i 5 ustawy </w:t>
      </w:r>
      <w:proofErr w:type="spellStart"/>
      <w:r>
        <w:t>Pzp</w:t>
      </w:r>
      <w:proofErr w:type="spellEnd"/>
      <w:r>
        <w:t xml:space="preserve"> oraz zawierać w swojej treści nieodwołalne i bezwarunkowe zobowiązanie wystawcy dokumentu do zapłaty kwoty wadium na rzecz Zamawiającego. </w:t>
      </w:r>
    </w:p>
    <w:p w:rsidR="0079481A" w:rsidRPr="00876900" w:rsidRDefault="0079481A" w:rsidP="0079481A">
      <w:pPr>
        <w:pStyle w:val="Nagwek2"/>
      </w:pPr>
      <w:r w:rsidRPr="006260AC">
        <w:t xml:space="preserve">Zamawiający </w:t>
      </w:r>
      <w:r>
        <w:t xml:space="preserve">zwróci wadium </w:t>
      </w:r>
      <w:r w:rsidRPr="006260AC">
        <w:t>na zasadach określonych w art.</w:t>
      </w:r>
      <w:r>
        <w:t xml:space="preserve"> 46 ust.1, 1a, 2 i 4</w:t>
      </w:r>
      <w:r w:rsidRPr="006260AC">
        <w:t xml:space="preserve"> ustawy </w:t>
      </w:r>
      <w:proofErr w:type="spellStart"/>
      <w:r w:rsidRPr="006260AC">
        <w:t>Pzp</w:t>
      </w:r>
      <w:proofErr w:type="spellEnd"/>
      <w:r w:rsidRPr="006260AC">
        <w:t xml:space="preserve">. </w:t>
      </w:r>
    </w:p>
    <w:p w:rsidR="0079481A" w:rsidRPr="00720175" w:rsidRDefault="0079481A" w:rsidP="0079481A">
      <w:pPr>
        <w:pStyle w:val="Nagwek2"/>
      </w:pPr>
      <w:r>
        <w:t xml:space="preserve">Zamawiający żąda ponownego wniesienia wadium przez Wykonawcę, któremu zwrócono wadium na podstawie art. 46 ust. 1 ustawy </w:t>
      </w:r>
      <w:proofErr w:type="spellStart"/>
      <w:r>
        <w:t>Pzp</w:t>
      </w:r>
      <w:proofErr w:type="spellEnd"/>
      <w:r>
        <w:t>, jeżeli w wyniku rozstrzygnięcia odwołania jego oferta została wybrana jako najkorzystniejsza. Wykonawca wnosi wadium w terminie określonym przez Zamawiającego.</w:t>
      </w:r>
    </w:p>
    <w:p w:rsidR="008F1B65" w:rsidRDefault="0079481A" w:rsidP="00AB6F01">
      <w:pPr>
        <w:pStyle w:val="Nagwek2"/>
      </w:pPr>
      <w:r>
        <w:t xml:space="preserve">Zamawiający zatrzyma wadium wraz z odsetkami, w przypadkach określonych w art. 46 ust. 4a i 5 ustawy </w:t>
      </w:r>
      <w:proofErr w:type="spellStart"/>
      <w:r>
        <w:t>Pzp</w:t>
      </w:r>
      <w:proofErr w:type="spellEnd"/>
      <w:r>
        <w:t>.</w:t>
      </w:r>
    </w:p>
    <w:p w:rsidR="008D48A7" w:rsidRPr="00876900" w:rsidRDefault="008D48A7" w:rsidP="003C7856">
      <w:pPr>
        <w:pStyle w:val="Nagwek1"/>
      </w:pPr>
      <w:bookmarkStart w:id="13"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3"/>
    </w:p>
    <w:p w:rsidR="008D48A7" w:rsidRPr="00876900" w:rsidRDefault="008D48A7" w:rsidP="00843E32">
      <w:pPr>
        <w:pStyle w:val="Nagwek2"/>
      </w:pPr>
      <w:r>
        <w:t xml:space="preserve">Wykonawca pozostaje związany ofertą przez okres </w:t>
      </w:r>
      <w:r w:rsidR="0079481A" w:rsidRPr="0079481A">
        <w:t>30</w:t>
      </w:r>
      <w:r>
        <w:t xml:space="preserve"> dni.</w:t>
      </w:r>
    </w:p>
    <w:p w:rsidR="008D48A7" w:rsidRDefault="008D48A7" w:rsidP="00843E32">
      <w:pPr>
        <w:pStyle w:val="Nagwek2"/>
      </w:pPr>
      <w:r>
        <w:t>Bieg terminu związania ofertą rozpoczyna się wraz z upływem terminu składania ofert.</w:t>
      </w:r>
    </w:p>
    <w:p w:rsidR="00BF579F" w:rsidRPr="00876900" w:rsidRDefault="00BF579F" w:rsidP="00843E32">
      <w:pPr>
        <w:pStyle w:val="Nagwek2"/>
      </w:pPr>
      <w:r w:rsidRPr="00BF579F">
        <w:t>W przypadku wniesienia odwołania po upływie terminu składania ofert bieg terminu związania ofertą ulega zawieszeniu do czasu ogłoszenia przez Krajową Izbę Odwoławczą orzeczenia.</w:t>
      </w:r>
    </w:p>
    <w:p w:rsidR="0079481A" w:rsidRPr="00876900" w:rsidRDefault="008D48A7" w:rsidP="0079481A">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 xml:space="preserve">amawiający może tylko raz, co najmniej na 3 dni przed </w:t>
      </w:r>
      <w:r>
        <w:rPr>
          <w:rFonts w:eastAsia="TimesNewRoman"/>
        </w:rPr>
        <w:lastRenderedPageBreak/>
        <w:t>upływem terminu zw</w:t>
      </w:r>
      <w:r w:rsidR="00C35045">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79481A">
        <w:t>Odmowa wyrażenia zgody nie powoduje utraty wadium.</w:t>
      </w:r>
      <w:r w:rsidR="0079481A" w:rsidRPr="00876900">
        <w:t xml:space="preserve"> </w:t>
      </w:r>
    </w:p>
    <w:p w:rsidR="00BF579F" w:rsidRPr="00BF579F" w:rsidRDefault="0079481A" w:rsidP="00AB6F01">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3C7856">
      <w:pPr>
        <w:pStyle w:val="Nagwek1"/>
      </w:pPr>
      <w:bookmarkStart w:id="14" w:name="_Toc258314252"/>
      <w:r w:rsidRPr="008872CB">
        <w:t>Opis sposobu przygotowywania ofert</w:t>
      </w:r>
      <w:bookmarkEnd w:id="14"/>
    </w:p>
    <w:p w:rsidR="008D48A7" w:rsidRDefault="008D48A7" w:rsidP="00843E32">
      <w:pPr>
        <w:pStyle w:val="Nagwek2"/>
      </w:pPr>
      <w:r>
        <w:t>Wykonawca może złożyć tylko jedną ofertę.</w:t>
      </w:r>
    </w:p>
    <w:p w:rsidR="008D48A7" w:rsidRPr="00876900" w:rsidRDefault="008D48A7" w:rsidP="00843E3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t>SIWZ</w:t>
      </w:r>
      <w:r>
        <w:t>.</w:t>
      </w:r>
      <w:r w:rsidRPr="00876900">
        <w:t xml:space="preserve"> </w:t>
      </w:r>
    </w:p>
    <w:p w:rsidR="008D48A7" w:rsidRPr="00876900" w:rsidRDefault="008D48A7" w:rsidP="00843E3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43E3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43E32">
      <w:pPr>
        <w:pStyle w:val="Nagwek2"/>
      </w:pPr>
      <w:r>
        <w:t xml:space="preserve">Oferta wraz ze stanowiącymi jej integralną część załącznikami musi </w:t>
      </w:r>
      <w:r w:rsidR="00C35045">
        <w:t>być sporządzona przez W</w:t>
      </w:r>
      <w:r w:rsidR="003D0409">
        <w:t>ykonawcę</w:t>
      </w:r>
      <w:r>
        <w:t xml:space="preserve"> ściśle według postanowień niniejszej </w:t>
      </w:r>
      <w:r w:rsidR="003D0409">
        <w:t>SIWZ.</w:t>
      </w:r>
    </w:p>
    <w:p w:rsidR="008D48A7" w:rsidRPr="00876900" w:rsidRDefault="008D48A7" w:rsidP="00843E32">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rPr>
        <w:t xml:space="preserve"> SIWZ</w:t>
      </w:r>
      <w:r>
        <w:t>.</w:t>
      </w:r>
    </w:p>
    <w:p w:rsidR="008D48A7" w:rsidRPr="00876900" w:rsidRDefault="008D48A7" w:rsidP="00843E32">
      <w:pPr>
        <w:pStyle w:val="Nagwek2"/>
      </w:pPr>
      <w:r>
        <w:t>O</w:t>
      </w:r>
      <w:r w:rsidR="003D0409">
        <w:t>ferta powinna być sporządzona</w:t>
      </w:r>
      <w:r>
        <w:t xml:space="preserve"> w języku polskim, </w:t>
      </w:r>
      <w:r w:rsidR="00945B58">
        <w:t xml:space="preserve">zrozumiale i czytelnie, napisana komputerowo lub </w:t>
      </w:r>
      <w:r>
        <w:t>nie</w:t>
      </w:r>
      <w:r w:rsidR="00945B58">
        <w:t xml:space="preserve">ścieralnym </w:t>
      </w:r>
      <w:r>
        <w:t>atramentem.</w:t>
      </w:r>
    </w:p>
    <w:p w:rsidR="005631F3" w:rsidRDefault="009D760C" w:rsidP="00843E32">
      <w:pPr>
        <w:pStyle w:val="Nagwek2"/>
      </w:pPr>
      <w:r>
        <w:t>S</w:t>
      </w:r>
      <w:r w:rsidR="008D48A7">
        <w:t xml:space="preserve">trony oferty wraz z załącznikami </w:t>
      </w:r>
      <w:r>
        <w:t>powinny być</w:t>
      </w:r>
      <w:r w:rsidR="008D48A7">
        <w:t xml:space="preserve"> kolejno ponumerowane</w:t>
      </w:r>
      <w:r w:rsidR="005631F3">
        <w:t>,</w:t>
      </w:r>
      <w:r w:rsidR="008D48A7">
        <w:t xml:space="preserve"> złączone w sposób trwały oraz na każdej stronie podpisane przez osobę (osoby) </w:t>
      </w:r>
      <w:r w:rsidR="00536FAD">
        <w:t>uprawnione</w:t>
      </w:r>
      <w:r w:rsidR="008A3895">
        <w:t xml:space="preserve"> do reprezentowania W</w:t>
      </w:r>
      <w:r w:rsidR="005631F3">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843E32">
      <w:pPr>
        <w:pStyle w:val="Nagwek2"/>
      </w:pPr>
      <w:r>
        <w:t>Jeżeli uprawnienie dla osób p</w:t>
      </w:r>
      <w:r w:rsidR="00536FAD">
        <w:t>odpisujących ofertę nie wynika</w:t>
      </w:r>
      <w:r w:rsidR="00A0180B">
        <w:t xml:space="preserve"> z </w:t>
      </w:r>
      <w:r>
        <w:t>dokumentów rejestrowych, do oferty należy dołączyć pełnomocnictwo udzielone przez osoby uprawnione, figurujące w rejestrze handlowym lub innym dokumencie. Pełnomocnictwo musi być złożone w formie oryginału lub kopii poświadczonej notarialnie.</w:t>
      </w:r>
    </w:p>
    <w:p w:rsidR="008D48A7" w:rsidRPr="00876900" w:rsidRDefault="008D48A7" w:rsidP="00843E32">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843E32">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79481A" w:rsidRPr="0079481A">
        <w:t xml:space="preserve">Pielęgnacja, konserwacja i bieżące utrzymanie zieleni w Parku Śremskich Odlewników (cz. I) w Miejskim Parku im. Powstańców Wielkopolskich w Śremie (cz. II) w Miejskim Parku Ekologicznym im. W. Puchalskiego w Śremie (cz. III)  wzdłuż </w:t>
      </w:r>
      <w:r w:rsidR="0079481A" w:rsidRPr="0079481A">
        <w:lastRenderedPageBreak/>
        <w:t>ciągu pieszo-rowerowego nad rzeką Wartą - Promenada oraz ul. Nadbrzeżna w Śremie (cz. IV)</w:t>
      </w:r>
      <w:r w:rsidR="008D48A7">
        <w:t xml:space="preserve"> NIE OTWIERAĆ przed: </w:t>
      </w:r>
      <w:r w:rsidR="0079481A" w:rsidRPr="0079481A">
        <w:t>2019-04-19</w:t>
      </w:r>
      <w:r w:rsidR="008D48A7">
        <w:t xml:space="preserve"> godz. </w:t>
      </w:r>
      <w:r w:rsidR="0079481A" w:rsidRPr="0079481A">
        <w:t>09:30</w:t>
      </w:r>
      <w:r w:rsidR="00B05777">
        <w:t>”.</w:t>
      </w:r>
    </w:p>
    <w:p w:rsidR="008C47F9" w:rsidRDefault="008D48A7" w:rsidP="00843E32">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2A5762">
      <w:pPr>
        <w:pStyle w:val="Nagwek2"/>
      </w:pPr>
      <w:r>
        <w:t>W sytuacji, gdy oferta zawiera informacje stanowiące tajemnicę przedsiębiorstwa w rozumieniu przepisów ustawy o zwalczaniu nieuczciwej konkurencji (</w:t>
      </w:r>
      <w:r w:rsidR="002A5762" w:rsidRPr="002A5762">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B7528" w:rsidRDefault="008B7528" w:rsidP="008B7528">
      <w:pPr>
        <w:pStyle w:val="Nagwek2"/>
      </w:pPr>
      <w:r w:rsidRPr="008B7528">
        <w:t>Na kopercie należy umieścić oznaczenie firmy Wykonawcy, aby umożliwić Zamawiającemu zwrot oferty złożonej po terminie, bez jej otwierania.</w:t>
      </w:r>
    </w:p>
    <w:p w:rsidR="008C47F9" w:rsidRPr="00876900" w:rsidRDefault="00B51D96" w:rsidP="00843E32">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3C7856">
      <w:pPr>
        <w:pStyle w:val="Nagwek1"/>
      </w:pPr>
      <w:bookmarkStart w:id="15" w:name="_Toc258314253"/>
      <w:r w:rsidRPr="00CE099A">
        <w:t>Miejsce oraz termin składania i otwarcia ofert</w:t>
      </w:r>
      <w:bookmarkEnd w:id="15"/>
    </w:p>
    <w:p w:rsidR="008D48A7" w:rsidRDefault="008D48A7" w:rsidP="00843E32">
      <w:pPr>
        <w:pStyle w:val="Nagwek2"/>
      </w:pPr>
      <w:r>
        <w:t xml:space="preserve">Oferty należy składać w </w:t>
      </w:r>
      <w:r w:rsidR="0079481A" w:rsidRPr="0079481A">
        <w:t>siedzibie Zamawiającego</w:t>
      </w:r>
      <w:r>
        <w:t xml:space="preserve">, pokój nr: </w:t>
      </w:r>
      <w:r w:rsidR="0079481A" w:rsidRPr="0079481A">
        <w:t>1 (Zespół Obsługi Klienta)</w:t>
      </w:r>
      <w:r>
        <w:t xml:space="preserve"> do dnia </w:t>
      </w:r>
      <w:r w:rsidR="0079481A" w:rsidRPr="0079481A">
        <w:t>2019-04-19</w:t>
      </w:r>
      <w:r>
        <w:t xml:space="preserve"> do godz. </w:t>
      </w:r>
      <w:r w:rsidR="0079481A" w:rsidRPr="0079481A">
        <w:t>09:00</w:t>
      </w:r>
      <w:r>
        <w:t>.</w:t>
      </w:r>
    </w:p>
    <w:p w:rsidR="008D48A7" w:rsidRPr="00876900" w:rsidRDefault="00656498" w:rsidP="00843E32">
      <w:pPr>
        <w:pStyle w:val="Nagwek2"/>
      </w:pPr>
      <w:r w:rsidRPr="00D91376">
        <w:t>Zama</w:t>
      </w:r>
      <w:r w:rsidR="00B51D96">
        <w:t xml:space="preserve">wiający </w:t>
      </w:r>
      <w:r w:rsidR="00B80594" w:rsidRPr="00B80594">
        <w:rPr>
          <w:lang w:val="x-none"/>
        </w:rPr>
        <w:t xml:space="preserve">niezwłocznie </w:t>
      </w:r>
      <w:r w:rsidR="00B80594" w:rsidRPr="000F3A56">
        <w:rPr>
          <w:lang w:val="x-none"/>
        </w:rPr>
        <w:t>zwróci ofertę</w:t>
      </w:r>
      <w:r w:rsidR="00B80594" w:rsidRPr="00B80594">
        <w:t xml:space="preserve"> Wykonawcy,</w:t>
      </w:r>
      <w:r w:rsidR="00B80594" w:rsidRPr="00B80594">
        <w:rPr>
          <w:rFonts w:ascii="Calibri" w:eastAsia="Calibri" w:hAnsi="Calibri"/>
          <w:bCs w:val="0"/>
          <w:iCs w:val="0"/>
          <w:color w:val="auto"/>
          <w:sz w:val="20"/>
          <w:szCs w:val="20"/>
          <w:lang w:eastAsia="en-US"/>
        </w:rPr>
        <w:t xml:space="preserve"> </w:t>
      </w:r>
      <w:r w:rsidR="00B80594" w:rsidRPr="00B80594">
        <w:t>która została złożona po terminie składania ofert</w:t>
      </w:r>
      <w:r w:rsidR="008D48A7">
        <w:t>.</w:t>
      </w:r>
    </w:p>
    <w:p w:rsidR="008D48A7" w:rsidRDefault="008D48A7" w:rsidP="00843E32">
      <w:pPr>
        <w:pStyle w:val="Nagwek2"/>
      </w:pPr>
      <w:r>
        <w:t xml:space="preserve">Otwarcie ofert nastąpi w dniu: </w:t>
      </w:r>
      <w:r w:rsidR="0079481A" w:rsidRPr="0079481A">
        <w:t>2019-04-19</w:t>
      </w:r>
      <w:r>
        <w:t xml:space="preserve"> o godz. </w:t>
      </w:r>
      <w:r w:rsidR="0079481A" w:rsidRPr="0079481A">
        <w:t>09:30</w:t>
      </w:r>
      <w:r>
        <w:t xml:space="preserve">, w </w:t>
      </w:r>
      <w:r w:rsidR="0079481A" w:rsidRPr="0079481A">
        <w:t>siedzibie Zamawiającego</w:t>
      </w:r>
      <w:r>
        <w:t xml:space="preserve">, pokój nr </w:t>
      </w:r>
      <w:r w:rsidR="0079481A" w:rsidRPr="0079481A">
        <w:t>Strych III piętro</w:t>
      </w:r>
      <w:r>
        <w:t>.</w:t>
      </w:r>
    </w:p>
    <w:p w:rsidR="008D48A7" w:rsidRDefault="008D48A7" w:rsidP="00843E32">
      <w:pPr>
        <w:pStyle w:val="Nagwek2"/>
      </w:pPr>
      <w:r w:rsidRPr="00684FBC">
        <w:t>Otwarcie ofert jest jawne.</w:t>
      </w:r>
    </w:p>
    <w:p w:rsidR="008D48A7" w:rsidRDefault="008D48A7" w:rsidP="00843E32">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843E3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C35045">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843E32">
      <w:pPr>
        <w:pStyle w:val="Nagwek2"/>
      </w:pPr>
      <w:r>
        <w:t>Niezwłocznie po otwarciu ofert Z</w:t>
      </w:r>
      <w:r w:rsidR="00B51D96">
        <w:t>amawiający zamieści na stronie internetowej informacje dotyczące:</w:t>
      </w:r>
    </w:p>
    <w:p w:rsidR="00B51D96" w:rsidRDefault="00B51D96" w:rsidP="00843E32">
      <w:pPr>
        <w:pStyle w:val="Nagwek2"/>
        <w:numPr>
          <w:ilvl w:val="0"/>
          <w:numId w:val="16"/>
        </w:numPr>
      </w:pPr>
      <w:r>
        <w:t>kwoty, jaką zamierza przeznaczyć na sfinansowanie zamówienia;</w:t>
      </w:r>
    </w:p>
    <w:p w:rsidR="00B51D96" w:rsidRDefault="00C35045" w:rsidP="00843E32">
      <w:pPr>
        <w:pStyle w:val="Nagwek2"/>
        <w:numPr>
          <w:ilvl w:val="0"/>
          <w:numId w:val="16"/>
        </w:numPr>
      </w:pPr>
      <w:r>
        <w:t>firm oraz adresów W</w:t>
      </w:r>
      <w:r w:rsidR="00B51D96">
        <w:t>ykonawców, którzy złożyli oferty w terminie;</w:t>
      </w:r>
    </w:p>
    <w:p w:rsidR="00B51D96" w:rsidRPr="003209A8" w:rsidRDefault="00B51D96" w:rsidP="00843E32">
      <w:pPr>
        <w:pStyle w:val="Nagwek2"/>
        <w:numPr>
          <w:ilvl w:val="0"/>
          <w:numId w:val="16"/>
        </w:numPr>
      </w:pPr>
      <w:r>
        <w:t>ceny, terminu wykonania zamówienia, okresu gwarancji i warunków płatności zawartych w ofertach.</w:t>
      </w:r>
    </w:p>
    <w:p w:rsidR="008D48A7" w:rsidRPr="009A1915" w:rsidRDefault="008D48A7" w:rsidP="003C7856">
      <w:pPr>
        <w:pStyle w:val="Nagwek1"/>
      </w:pPr>
      <w:bookmarkStart w:id="16" w:name="_Toc258314254"/>
      <w:r w:rsidRPr="004A65BB">
        <w:t>Opis sposobu obliczenia ceny</w:t>
      </w:r>
      <w:bookmarkEnd w:id="16"/>
    </w:p>
    <w:p w:rsidR="008D48A7" w:rsidRPr="00345533" w:rsidRDefault="008A3895" w:rsidP="00843E32">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843E32">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843E32">
      <w:pPr>
        <w:pStyle w:val="Nagwek2"/>
      </w:pPr>
      <w:r w:rsidRPr="00D21E80">
        <w:t>Rozliczenia między Zamawiającym a Wykonawcą prowadzon</w:t>
      </w:r>
      <w:r>
        <w:t xml:space="preserve">e będą w walucie </w:t>
      </w:r>
      <w:r w:rsidR="00B51D96" w:rsidRPr="00B51D96">
        <w:rPr>
          <w:highlight w:val="green"/>
        </w:rPr>
        <w:t>PLN</w:t>
      </w:r>
      <w:r>
        <w:t>.</w:t>
      </w:r>
    </w:p>
    <w:p w:rsidR="00B51D96" w:rsidRPr="00A07288" w:rsidRDefault="00B51D96" w:rsidP="00843E32">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79481A" w:rsidP="00843E32">
      <w:pPr>
        <w:pStyle w:val="Nagwek2"/>
      </w:pPr>
      <w:r w:rsidRPr="000D4A4D">
        <w:t>Zamawiający nie przewiduje udzielenia zaliczek na poczet wykonania zamówienia.</w:t>
      </w:r>
    </w:p>
    <w:p w:rsidR="008D48A7" w:rsidRPr="00876900" w:rsidRDefault="008D48A7" w:rsidP="003C7856">
      <w:pPr>
        <w:pStyle w:val="Nagwek1"/>
      </w:pPr>
      <w:bookmarkStart w:id="17"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7"/>
    </w:p>
    <w:p w:rsidR="008D48A7" w:rsidRDefault="008D48A7" w:rsidP="00843E32">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B45275" w:rsidRPr="00B45275" w:rsidTr="0079481A">
        <w:trPr>
          <w:trHeight w:val="481"/>
        </w:trPr>
        <w:tc>
          <w:tcPr>
            <w:tcW w:w="403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835"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Nazwa kryterium - waga [%]</w:t>
            </w:r>
          </w:p>
        </w:tc>
      </w:tr>
      <w:tr w:rsidR="0079481A" w:rsidRPr="00B45275" w:rsidTr="0079481A">
        <w:tc>
          <w:tcPr>
            <w:tcW w:w="4031" w:type="dxa"/>
            <w:shd w:val="clear" w:color="auto" w:fill="FFFFFF"/>
          </w:tcPr>
          <w:p w:rsidR="0079481A" w:rsidRPr="0079481A" w:rsidRDefault="0079481A" w:rsidP="00044D81">
            <w:pPr>
              <w:spacing w:before="120" w:after="120"/>
              <w:jc w:val="both"/>
              <w:outlineLvl w:val="1"/>
              <w:rPr>
                <w:bCs/>
                <w:iCs/>
                <w:color w:val="000000"/>
              </w:rPr>
            </w:pPr>
            <w:r w:rsidRPr="0079481A">
              <w:rPr>
                <w:bCs/>
                <w:iCs/>
                <w:color w:val="000000"/>
              </w:rPr>
              <w:t>1 - Pielęgnacja, konserwacja i bieżące utrzymanie zieleni w Parku Śremskich Odlewników o powierzchni 7,1553 ha.</w:t>
            </w:r>
          </w:p>
          <w:p w:rsidR="0079481A" w:rsidRPr="0079481A" w:rsidRDefault="0079481A" w:rsidP="00044D81">
            <w:pPr>
              <w:spacing w:before="120" w:after="120"/>
              <w:jc w:val="both"/>
              <w:outlineLvl w:val="1"/>
              <w:rPr>
                <w:bCs/>
                <w:iCs/>
                <w:color w:val="000000"/>
              </w:rPr>
            </w:pPr>
            <w:r w:rsidRPr="0079481A">
              <w:rPr>
                <w:bCs/>
                <w:iCs/>
                <w:color w:val="000000"/>
              </w:rPr>
              <w:t>2 - Pielęgnacja, konserwacja i bieżące utrzymanie zieleni w Miejskim Parku im. Powstańców Wielkopolskich w Śremie - 46 ha</w:t>
            </w:r>
          </w:p>
          <w:p w:rsidR="0079481A" w:rsidRPr="0079481A" w:rsidRDefault="0079481A" w:rsidP="00044D81">
            <w:pPr>
              <w:spacing w:before="120" w:after="120"/>
              <w:jc w:val="both"/>
              <w:outlineLvl w:val="1"/>
              <w:rPr>
                <w:bCs/>
                <w:iCs/>
                <w:color w:val="000000"/>
              </w:rPr>
            </w:pPr>
            <w:r w:rsidRPr="0079481A">
              <w:rPr>
                <w:bCs/>
                <w:iCs/>
                <w:color w:val="000000"/>
              </w:rPr>
              <w:t>3 - Pielęgnacja, konserwacja i bieżące utrzymanie zieleni w Miejskim Parku Ekologicznym im. W. Puchalskiego w Śremie</w:t>
            </w:r>
          </w:p>
          <w:p w:rsidR="0079481A" w:rsidRPr="00B45275" w:rsidRDefault="0079481A" w:rsidP="00044D81">
            <w:pPr>
              <w:spacing w:before="120" w:after="120"/>
              <w:jc w:val="both"/>
              <w:outlineLvl w:val="1"/>
              <w:rPr>
                <w:bCs/>
                <w:iCs/>
              </w:rPr>
            </w:pPr>
            <w:r w:rsidRPr="0079481A">
              <w:rPr>
                <w:bCs/>
                <w:iCs/>
                <w:color w:val="000000"/>
              </w:rPr>
              <w:t>4 - Pielęgnacja zieleni oraz utrzymanie czystości wzdłuż ciągu pieszo - rowerowego nad rzeką Wartą - Promenada oraz ul. Nadbrzeżna w Śremie</w:t>
            </w:r>
          </w:p>
        </w:tc>
        <w:tc>
          <w:tcPr>
            <w:tcW w:w="4835" w:type="dxa"/>
            <w:shd w:val="clear" w:color="auto" w:fill="FFFFFF"/>
          </w:tcPr>
          <w:p w:rsidR="0079481A" w:rsidRPr="0079481A" w:rsidRDefault="0079481A" w:rsidP="00044D81">
            <w:pPr>
              <w:spacing w:before="120" w:after="120"/>
              <w:jc w:val="both"/>
              <w:outlineLvl w:val="1"/>
              <w:rPr>
                <w:bCs/>
                <w:iCs/>
                <w:color w:val="000000"/>
              </w:rPr>
            </w:pPr>
            <w:r w:rsidRPr="0079481A">
              <w:rPr>
                <w:bCs/>
                <w:iCs/>
                <w:color w:val="000000"/>
              </w:rPr>
              <w:t>1 - Cena - 60</w:t>
            </w:r>
          </w:p>
          <w:p w:rsidR="0079481A" w:rsidRPr="0079481A" w:rsidRDefault="0079481A" w:rsidP="00044D81">
            <w:pPr>
              <w:spacing w:before="120" w:after="120"/>
              <w:jc w:val="both"/>
              <w:outlineLvl w:val="1"/>
              <w:rPr>
                <w:bCs/>
                <w:iCs/>
                <w:color w:val="000000"/>
              </w:rPr>
            </w:pPr>
            <w:r w:rsidRPr="0079481A">
              <w:rPr>
                <w:bCs/>
                <w:iCs/>
                <w:color w:val="000000"/>
              </w:rPr>
              <w:t>2 - Liczba osób zatrudnionych na umowę o pracę  - 30</w:t>
            </w:r>
          </w:p>
          <w:p w:rsidR="0079481A" w:rsidRPr="00B45275" w:rsidRDefault="0079481A" w:rsidP="00044D81">
            <w:pPr>
              <w:spacing w:before="120" w:after="120"/>
              <w:jc w:val="both"/>
              <w:outlineLvl w:val="1"/>
              <w:rPr>
                <w:bCs/>
                <w:iCs/>
              </w:rPr>
            </w:pPr>
            <w:r w:rsidRPr="0079481A">
              <w:rPr>
                <w:bCs/>
                <w:iCs/>
                <w:color w:val="000000"/>
              </w:rPr>
              <w:t>3 - Dodatkowe kwalifikacje zawodowe osób zatrudnionych  - 10</w:t>
            </w:r>
          </w:p>
        </w:tc>
      </w:tr>
    </w:tbl>
    <w:p w:rsidR="008D48A7" w:rsidRDefault="008D48A7" w:rsidP="00843E32">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B45275" w:rsidRPr="00B45275" w:rsidTr="0079481A">
        <w:trPr>
          <w:trHeight w:val="473"/>
        </w:trPr>
        <w:tc>
          <w:tcPr>
            <w:tcW w:w="4071"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Zadanie częściowe</w:t>
            </w:r>
          </w:p>
        </w:tc>
        <w:tc>
          <w:tcPr>
            <w:tcW w:w="4782" w:type="dxa"/>
            <w:shd w:val="clear" w:color="auto" w:fill="FFFFFF"/>
            <w:vAlign w:val="center"/>
          </w:tcPr>
          <w:p w:rsidR="00B45275" w:rsidRPr="00B45275" w:rsidRDefault="00B45275" w:rsidP="00B45275">
            <w:pPr>
              <w:spacing w:before="120" w:after="120"/>
              <w:jc w:val="center"/>
              <w:outlineLvl w:val="1"/>
              <w:rPr>
                <w:b/>
                <w:bCs/>
                <w:iCs/>
                <w:color w:val="000000"/>
              </w:rPr>
            </w:pPr>
            <w:r w:rsidRPr="00B45275">
              <w:rPr>
                <w:b/>
                <w:bCs/>
                <w:iCs/>
                <w:color w:val="000000"/>
              </w:rPr>
              <w:t>Wzór</w:t>
            </w:r>
          </w:p>
        </w:tc>
      </w:tr>
      <w:tr w:rsidR="0079481A" w:rsidRPr="00B45275" w:rsidTr="0079481A">
        <w:tc>
          <w:tcPr>
            <w:tcW w:w="4071" w:type="dxa"/>
            <w:shd w:val="clear" w:color="auto" w:fill="FFFFFF"/>
          </w:tcPr>
          <w:p w:rsidR="0079481A" w:rsidRPr="0079481A" w:rsidRDefault="0079481A" w:rsidP="00044D81">
            <w:pPr>
              <w:spacing w:before="120" w:after="120"/>
              <w:jc w:val="both"/>
              <w:outlineLvl w:val="1"/>
              <w:rPr>
                <w:bCs/>
                <w:iCs/>
                <w:color w:val="000000"/>
              </w:rPr>
            </w:pPr>
            <w:r w:rsidRPr="0079481A">
              <w:rPr>
                <w:bCs/>
                <w:iCs/>
                <w:color w:val="000000"/>
              </w:rPr>
              <w:t>1 - Pielęgnacja, konserwacja i bieżące utrzymanie zieleni w Parku Śremskich Odlewników o powierzchni 7,1553 ha.</w:t>
            </w:r>
          </w:p>
          <w:p w:rsidR="0079481A" w:rsidRPr="0079481A" w:rsidRDefault="0079481A" w:rsidP="00044D81">
            <w:pPr>
              <w:spacing w:before="120" w:after="120"/>
              <w:jc w:val="both"/>
              <w:outlineLvl w:val="1"/>
              <w:rPr>
                <w:bCs/>
                <w:iCs/>
                <w:color w:val="000000"/>
              </w:rPr>
            </w:pPr>
            <w:r w:rsidRPr="0079481A">
              <w:rPr>
                <w:bCs/>
                <w:iCs/>
                <w:color w:val="000000"/>
              </w:rPr>
              <w:lastRenderedPageBreak/>
              <w:t>2 - Pielęgnacja, konserwacja i bieżące utrzymanie zieleni w Miejskim Parku im. Powstańców Wielkopolskich w Śremie - 46 ha</w:t>
            </w:r>
          </w:p>
          <w:p w:rsidR="0079481A" w:rsidRPr="0079481A" w:rsidRDefault="0079481A" w:rsidP="00044D81">
            <w:pPr>
              <w:spacing w:before="120" w:after="120"/>
              <w:jc w:val="both"/>
              <w:outlineLvl w:val="1"/>
              <w:rPr>
                <w:bCs/>
                <w:iCs/>
                <w:color w:val="000000"/>
              </w:rPr>
            </w:pPr>
            <w:r w:rsidRPr="0079481A">
              <w:rPr>
                <w:bCs/>
                <w:iCs/>
                <w:color w:val="000000"/>
              </w:rPr>
              <w:t>3 - Pielęgnacja, konserwacja i bieżące utrzymanie zieleni w Miejskim Parku Ekologicznym im. W. Puchalskiego w Śremie</w:t>
            </w:r>
          </w:p>
          <w:p w:rsidR="0079481A" w:rsidRPr="00B45275" w:rsidRDefault="0079481A" w:rsidP="00044D81">
            <w:pPr>
              <w:spacing w:before="120" w:after="120"/>
              <w:jc w:val="both"/>
              <w:outlineLvl w:val="1"/>
              <w:rPr>
                <w:bCs/>
                <w:iCs/>
              </w:rPr>
            </w:pPr>
            <w:r w:rsidRPr="0079481A">
              <w:rPr>
                <w:bCs/>
                <w:iCs/>
                <w:color w:val="000000"/>
              </w:rPr>
              <w:t>4 - Pielęgnacja zieleni oraz utrzymanie czystości wzdłuż ciągu pieszo - rowerowego nad rzeką Wartą - Promenada oraz ul. Nadbrzeżna w Śremie</w:t>
            </w:r>
          </w:p>
        </w:tc>
        <w:tc>
          <w:tcPr>
            <w:tcW w:w="4782" w:type="dxa"/>
            <w:shd w:val="clear" w:color="auto" w:fill="FFFFFF"/>
          </w:tcPr>
          <w:p w:rsidR="0079481A" w:rsidRPr="0079481A" w:rsidRDefault="0079481A" w:rsidP="00044D81">
            <w:pPr>
              <w:spacing w:before="120" w:after="120"/>
              <w:jc w:val="both"/>
              <w:outlineLvl w:val="1"/>
              <w:rPr>
                <w:bCs/>
                <w:iCs/>
                <w:color w:val="000000"/>
              </w:rPr>
            </w:pPr>
            <w:r w:rsidRPr="0079481A">
              <w:rPr>
                <w:bCs/>
                <w:iCs/>
                <w:color w:val="000000"/>
              </w:rPr>
              <w:lastRenderedPageBreak/>
              <w:t>1 - Cena</w:t>
            </w:r>
          </w:p>
          <w:p w:rsidR="0079481A" w:rsidRPr="0079481A" w:rsidRDefault="0079481A" w:rsidP="00044D81">
            <w:pPr>
              <w:spacing w:before="120" w:after="120"/>
              <w:jc w:val="both"/>
              <w:outlineLvl w:val="1"/>
              <w:rPr>
                <w:bCs/>
                <w:iCs/>
                <w:color w:val="000000"/>
              </w:rPr>
            </w:pPr>
            <w:r w:rsidRPr="0079481A">
              <w:rPr>
                <w:bCs/>
                <w:iCs/>
                <w:color w:val="000000"/>
              </w:rPr>
              <w:t xml:space="preserve">Liczba punktów = ( </w:t>
            </w:r>
            <w:proofErr w:type="spellStart"/>
            <w:r w:rsidRPr="0079481A">
              <w:rPr>
                <w:bCs/>
                <w:iCs/>
                <w:color w:val="000000"/>
              </w:rPr>
              <w:t>Cmin</w:t>
            </w:r>
            <w:proofErr w:type="spellEnd"/>
            <w:r w:rsidRPr="0079481A">
              <w:rPr>
                <w:bCs/>
                <w:iCs/>
                <w:color w:val="000000"/>
              </w:rPr>
              <w:t>/</w:t>
            </w:r>
            <w:proofErr w:type="spellStart"/>
            <w:r w:rsidRPr="0079481A">
              <w:rPr>
                <w:bCs/>
                <w:iCs/>
                <w:color w:val="000000"/>
              </w:rPr>
              <w:t>Cof</w:t>
            </w:r>
            <w:proofErr w:type="spellEnd"/>
            <w:r w:rsidRPr="0079481A">
              <w:rPr>
                <w:bCs/>
                <w:iCs/>
                <w:color w:val="000000"/>
              </w:rPr>
              <w:t xml:space="preserve"> ) * 100 * waga</w:t>
            </w:r>
          </w:p>
          <w:p w:rsidR="0079481A" w:rsidRPr="0079481A" w:rsidRDefault="0079481A" w:rsidP="00044D81">
            <w:pPr>
              <w:spacing w:before="120" w:after="120"/>
              <w:jc w:val="both"/>
              <w:outlineLvl w:val="1"/>
              <w:rPr>
                <w:bCs/>
                <w:iCs/>
                <w:color w:val="000000"/>
              </w:rPr>
            </w:pPr>
            <w:r w:rsidRPr="0079481A">
              <w:rPr>
                <w:bCs/>
                <w:iCs/>
                <w:color w:val="000000"/>
              </w:rPr>
              <w:t>gdzie:</w:t>
            </w:r>
          </w:p>
          <w:p w:rsidR="0079481A" w:rsidRPr="0079481A" w:rsidRDefault="0079481A" w:rsidP="00044D81">
            <w:pPr>
              <w:spacing w:before="120" w:after="120"/>
              <w:jc w:val="both"/>
              <w:outlineLvl w:val="1"/>
              <w:rPr>
                <w:bCs/>
                <w:iCs/>
                <w:color w:val="000000"/>
              </w:rPr>
            </w:pPr>
            <w:r w:rsidRPr="0079481A">
              <w:rPr>
                <w:bCs/>
                <w:iCs/>
                <w:color w:val="000000"/>
              </w:rPr>
              <w:lastRenderedPageBreak/>
              <w:t xml:space="preserve">- </w:t>
            </w:r>
            <w:proofErr w:type="spellStart"/>
            <w:r w:rsidRPr="0079481A">
              <w:rPr>
                <w:bCs/>
                <w:iCs/>
                <w:color w:val="000000"/>
              </w:rPr>
              <w:t>Cmin</w:t>
            </w:r>
            <w:proofErr w:type="spellEnd"/>
            <w:r w:rsidRPr="0079481A">
              <w:rPr>
                <w:bCs/>
                <w:iCs/>
                <w:color w:val="000000"/>
              </w:rPr>
              <w:t xml:space="preserve"> - najniższa cena spośród wszystkich ofert</w:t>
            </w:r>
          </w:p>
          <w:p w:rsidR="0079481A" w:rsidRPr="0079481A" w:rsidRDefault="0079481A" w:rsidP="00044D81">
            <w:pPr>
              <w:spacing w:before="120" w:after="120"/>
              <w:jc w:val="both"/>
              <w:outlineLvl w:val="1"/>
              <w:rPr>
                <w:bCs/>
                <w:iCs/>
                <w:color w:val="000000"/>
              </w:rPr>
            </w:pPr>
            <w:r w:rsidRPr="0079481A">
              <w:rPr>
                <w:bCs/>
                <w:iCs/>
                <w:color w:val="000000"/>
              </w:rPr>
              <w:t xml:space="preserve">- </w:t>
            </w:r>
            <w:proofErr w:type="spellStart"/>
            <w:r w:rsidRPr="0079481A">
              <w:rPr>
                <w:bCs/>
                <w:iCs/>
                <w:color w:val="000000"/>
              </w:rPr>
              <w:t>Cof</w:t>
            </w:r>
            <w:proofErr w:type="spellEnd"/>
            <w:r w:rsidRPr="0079481A">
              <w:rPr>
                <w:bCs/>
                <w:iCs/>
                <w:color w:val="000000"/>
              </w:rPr>
              <w:t xml:space="preserve"> -  cena podana w ofercie</w:t>
            </w:r>
          </w:p>
          <w:p w:rsidR="0079481A" w:rsidRPr="0079481A" w:rsidRDefault="0079481A" w:rsidP="00044D81">
            <w:pPr>
              <w:spacing w:before="120" w:after="120"/>
              <w:jc w:val="both"/>
              <w:outlineLvl w:val="1"/>
              <w:rPr>
                <w:bCs/>
                <w:iCs/>
                <w:color w:val="000000"/>
              </w:rPr>
            </w:pPr>
          </w:p>
          <w:p w:rsidR="0079481A" w:rsidRPr="0079481A" w:rsidRDefault="0079481A" w:rsidP="00044D81">
            <w:pPr>
              <w:spacing w:before="120" w:after="120"/>
              <w:jc w:val="both"/>
              <w:outlineLvl w:val="1"/>
              <w:rPr>
                <w:bCs/>
                <w:iCs/>
                <w:color w:val="000000"/>
              </w:rPr>
            </w:pPr>
            <w:r w:rsidRPr="0079481A">
              <w:rPr>
                <w:bCs/>
                <w:iCs/>
                <w:color w:val="000000"/>
              </w:rPr>
              <w:t xml:space="preserve">2 - Liczba osób zatrudnionych na umowę o pracę </w:t>
            </w:r>
          </w:p>
          <w:p w:rsidR="0079481A" w:rsidRPr="0079481A" w:rsidRDefault="0079481A" w:rsidP="00044D81">
            <w:pPr>
              <w:spacing w:before="120" w:after="120"/>
              <w:jc w:val="both"/>
              <w:outlineLvl w:val="1"/>
              <w:rPr>
                <w:bCs/>
                <w:iCs/>
                <w:color w:val="000000"/>
              </w:rPr>
            </w:pPr>
            <w:r w:rsidRPr="0079481A">
              <w:rPr>
                <w:bCs/>
                <w:iCs/>
                <w:color w:val="000000"/>
              </w:rPr>
              <w:t xml:space="preserve">Liczba punktów = ( </w:t>
            </w:r>
            <w:proofErr w:type="spellStart"/>
            <w:r w:rsidRPr="0079481A">
              <w:rPr>
                <w:bCs/>
                <w:iCs/>
                <w:color w:val="000000"/>
              </w:rPr>
              <w:t>Ozn</w:t>
            </w:r>
            <w:proofErr w:type="spellEnd"/>
            <w:r w:rsidRPr="0079481A">
              <w:rPr>
                <w:bCs/>
                <w:iCs/>
                <w:color w:val="000000"/>
              </w:rPr>
              <w:t xml:space="preserve"> war2/</w:t>
            </w:r>
            <w:proofErr w:type="spellStart"/>
            <w:r w:rsidRPr="0079481A">
              <w:rPr>
                <w:bCs/>
                <w:iCs/>
                <w:color w:val="000000"/>
              </w:rPr>
              <w:t>Ozn</w:t>
            </w:r>
            <w:proofErr w:type="spellEnd"/>
            <w:r w:rsidRPr="0079481A">
              <w:rPr>
                <w:bCs/>
                <w:iCs/>
                <w:color w:val="000000"/>
              </w:rPr>
              <w:t xml:space="preserve"> max2 ) * 100 * waga</w:t>
            </w:r>
          </w:p>
          <w:p w:rsidR="0079481A" w:rsidRPr="0079481A" w:rsidRDefault="0079481A" w:rsidP="00044D81">
            <w:pPr>
              <w:spacing w:before="120" w:after="120"/>
              <w:jc w:val="both"/>
              <w:outlineLvl w:val="1"/>
              <w:rPr>
                <w:bCs/>
                <w:iCs/>
                <w:color w:val="000000"/>
              </w:rPr>
            </w:pPr>
            <w:r w:rsidRPr="0079481A">
              <w:rPr>
                <w:bCs/>
                <w:iCs/>
                <w:color w:val="000000"/>
              </w:rPr>
              <w:t>gdzie:</w:t>
            </w:r>
          </w:p>
          <w:p w:rsidR="0079481A" w:rsidRPr="0079481A" w:rsidRDefault="0079481A" w:rsidP="00044D81">
            <w:pPr>
              <w:spacing w:before="120" w:after="120"/>
              <w:jc w:val="both"/>
              <w:outlineLvl w:val="1"/>
              <w:rPr>
                <w:bCs/>
                <w:iCs/>
                <w:color w:val="000000"/>
              </w:rPr>
            </w:pPr>
            <w:r w:rsidRPr="0079481A">
              <w:rPr>
                <w:bCs/>
                <w:iCs/>
                <w:color w:val="000000"/>
              </w:rPr>
              <w:t xml:space="preserve"> - </w:t>
            </w:r>
            <w:proofErr w:type="spellStart"/>
            <w:r w:rsidRPr="0079481A">
              <w:rPr>
                <w:bCs/>
                <w:iCs/>
                <w:color w:val="000000"/>
              </w:rPr>
              <w:t>Ozn</w:t>
            </w:r>
            <w:proofErr w:type="spellEnd"/>
            <w:r w:rsidRPr="0079481A">
              <w:rPr>
                <w:bCs/>
                <w:iCs/>
                <w:color w:val="000000"/>
              </w:rPr>
              <w:t xml:space="preserve"> war2 - podana w ofercie .....</w:t>
            </w:r>
          </w:p>
          <w:p w:rsidR="0079481A" w:rsidRPr="0079481A" w:rsidRDefault="0079481A" w:rsidP="00044D81">
            <w:pPr>
              <w:spacing w:before="120" w:after="120"/>
              <w:jc w:val="both"/>
              <w:outlineLvl w:val="1"/>
              <w:rPr>
                <w:bCs/>
                <w:iCs/>
                <w:color w:val="000000"/>
              </w:rPr>
            </w:pPr>
            <w:r w:rsidRPr="0079481A">
              <w:rPr>
                <w:bCs/>
                <w:iCs/>
                <w:color w:val="000000"/>
              </w:rPr>
              <w:t xml:space="preserve"> - </w:t>
            </w:r>
            <w:proofErr w:type="spellStart"/>
            <w:r w:rsidRPr="0079481A">
              <w:rPr>
                <w:bCs/>
                <w:iCs/>
                <w:color w:val="000000"/>
              </w:rPr>
              <w:t>Ozn</w:t>
            </w:r>
            <w:proofErr w:type="spellEnd"/>
            <w:r w:rsidRPr="0079481A">
              <w:rPr>
                <w:bCs/>
                <w:iCs/>
                <w:color w:val="000000"/>
              </w:rPr>
              <w:t xml:space="preserve"> max2 - najwyższa spośród wszystkich ofert ....</w:t>
            </w:r>
          </w:p>
          <w:p w:rsidR="0079481A" w:rsidRPr="0079481A" w:rsidRDefault="0079481A" w:rsidP="00044D81">
            <w:pPr>
              <w:spacing w:before="120" w:after="120"/>
              <w:jc w:val="both"/>
              <w:outlineLvl w:val="1"/>
              <w:rPr>
                <w:bCs/>
                <w:iCs/>
                <w:color w:val="000000"/>
              </w:rPr>
            </w:pPr>
          </w:p>
          <w:p w:rsidR="0079481A" w:rsidRPr="0079481A" w:rsidRDefault="0079481A" w:rsidP="00044D81">
            <w:pPr>
              <w:spacing w:before="120" w:after="120"/>
              <w:jc w:val="both"/>
              <w:outlineLvl w:val="1"/>
              <w:rPr>
                <w:bCs/>
                <w:iCs/>
                <w:color w:val="000000"/>
              </w:rPr>
            </w:pPr>
            <w:r w:rsidRPr="0079481A">
              <w:rPr>
                <w:bCs/>
                <w:iCs/>
                <w:color w:val="000000"/>
              </w:rPr>
              <w:t xml:space="preserve">3 - Dodatkowe kwalifikacje zawodowe osób zatrudnionych </w:t>
            </w:r>
          </w:p>
          <w:p w:rsidR="0079481A" w:rsidRPr="0079481A" w:rsidRDefault="0079481A" w:rsidP="00044D81">
            <w:pPr>
              <w:spacing w:before="120" w:after="120"/>
              <w:jc w:val="both"/>
              <w:outlineLvl w:val="1"/>
              <w:rPr>
                <w:bCs/>
                <w:iCs/>
                <w:color w:val="000000"/>
              </w:rPr>
            </w:pPr>
            <w:r w:rsidRPr="0079481A">
              <w:rPr>
                <w:bCs/>
                <w:iCs/>
                <w:color w:val="000000"/>
              </w:rPr>
              <w:t xml:space="preserve">Liczba punktów = ( </w:t>
            </w:r>
            <w:proofErr w:type="spellStart"/>
            <w:r w:rsidRPr="0079481A">
              <w:rPr>
                <w:bCs/>
                <w:iCs/>
                <w:color w:val="000000"/>
              </w:rPr>
              <w:t>KwBAD</w:t>
            </w:r>
            <w:proofErr w:type="spellEnd"/>
            <w:r w:rsidRPr="0079481A">
              <w:rPr>
                <w:bCs/>
                <w:iCs/>
                <w:color w:val="000000"/>
              </w:rPr>
              <w:t>/</w:t>
            </w:r>
            <w:proofErr w:type="spellStart"/>
            <w:r w:rsidRPr="0079481A">
              <w:rPr>
                <w:bCs/>
                <w:iCs/>
                <w:color w:val="000000"/>
              </w:rPr>
              <w:t>KwMAX</w:t>
            </w:r>
            <w:proofErr w:type="spellEnd"/>
            <w:r w:rsidRPr="0079481A">
              <w:rPr>
                <w:bCs/>
                <w:iCs/>
                <w:color w:val="000000"/>
              </w:rPr>
              <w:t xml:space="preserve"> ) * 100 * waga</w:t>
            </w:r>
          </w:p>
          <w:p w:rsidR="0079481A" w:rsidRPr="0079481A" w:rsidRDefault="0079481A" w:rsidP="00044D81">
            <w:pPr>
              <w:spacing w:before="120" w:after="120"/>
              <w:jc w:val="both"/>
              <w:outlineLvl w:val="1"/>
              <w:rPr>
                <w:bCs/>
                <w:iCs/>
                <w:color w:val="000000"/>
              </w:rPr>
            </w:pPr>
            <w:r w:rsidRPr="0079481A">
              <w:rPr>
                <w:bCs/>
                <w:iCs/>
                <w:color w:val="000000"/>
              </w:rPr>
              <w:t>gdzie:</w:t>
            </w:r>
          </w:p>
          <w:p w:rsidR="0079481A" w:rsidRPr="0079481A" w:rsidRDefault="0079481A" w:rsidP="00044D81">
            <w:pPr>
              <w:spacing w:before="120" w:after="120"/>
              <w:jc w:val="both"/>
              <w:outlineLvl w:val="1"/>
              <w:rPr>
                <w:bCs/>
                <w:iCs/>
                <w:color w:val="000000"/>
              </w:rPr>
            </w:pPr>
            <w:r w:rsidRPr="0079481A">
              <w:rPr>
                <w:bCs/>
                <w:iCs/>
                <w:color w:val="000000"/>
              </w:rPr>
              <w:t xml:space="preserve"> - </w:t>
            </w:r>
            <w:proofErr w:type="spellStart"/>
            <w:r w:rsidRPr="0079481A">
              <w:rPr>
                <w:bCs/>
                <w:iCs/>
                <w:color w:val="000000"/>
              </w:rPr>
              <w:t>KwBAD</w:t>
            </w:r>
            <w:proofErr w:type="spellEnd"/>
            <w:r w:rsidRPr="0079481A">
              <w:rPr>
                <w:bCs/>
                <w:iCs/>
                <w:color w:val="000000"/>
              </w:rPr>
              <w:t xml:space="preserve"> - podana w ofercie liczba zatrudnionych osób posiadających kwalifikacje pilarza drzew ozdobnych oraz z zakresu architektury krajobrazu bądź kształtowania terenów zieleni.</w:t>
            </w:r>
          </w:p>
          <w:p w:rsidR="0079481A" w:rsidRPr="0079481A" w:rsidRDefault="0079481A" w:rsidP="00044D81">
            <w:pPr>
              <w:spacing w:before="120" w:after="120"/>
              <w:jc w:val="both"/>
              <w:outlineLvl w:val="1"/>
              <w:rPr>
                <w:bCs/>
                <w:iCs/>
                <w:color w:val="000000"/>
              </w:rPr>
            </w:pPr>
          </w:p>
          <w:p w:rsidR="0079481A" w:rsidRPr="0079481A" w:rsidRDefault="0079481A" w:rsidP="00044D81">
            <w:pPr>
              <w:spacing w:before="120" w:after="120"/>
              <w:jc w:val="both"/>
              <w:outlineLvl w:val="1"/>
              <w:rPr>
                <w:bCs/>
                <w:iCs/>
                <w:color w:val="000000"/>
              </w:rPr>
            </w:pPr>
            <w:r w:rsidRPr="0079481A">
              <w:rPr>
                <w:bCs/>
                <w:iCs/>
                <w:color w:val="000000"/>
              </w:rPr>
              <w:t xml:space="preserve">- </w:t>
            </w:r>
            <w:proofErr w:type="spellStart"/>
            <w:r w:rsidRPr="0079481A">
              <w:rPr>
                <w:bCs/>
                <w:iCs/>
                <w:color w:val="000000"/>
              </w:rPr>
              <w:t>KwMAX</w:t>
            </w:r>
            <w:proofErr w:type="spellEnd"/>
            <w:r w:rsidRPr="0079481A">
              <w:rPr>
                <w:bCs/>
                <w:iCs/>
                <w:color w:val="000000"/>
              </w:rPr>
              <w:t xml:space="preserve"> - najwyższa spośród wszystkich ofert liczba zatrudnionych osób posiadających kwalifikacje pilarza drzew ozdobnych oraz z zakresu architektury krajobrazu bądź kształtowania terenów zieleni</w:t>
            </w:r>
          </w:p>
          <w:p w:rsidR="0079481A" w:rsidRPr="0079481A" w:rsidRDefault="0079481A" w:rsidP="00044D81">
            <w:pPr>
              <w:spacing w:before="120" w:after="120"/>
              <w:jc w:val="both"/>
              <w:outlineLvl w:val="1"/>
              <w:rPr>
                <w:bCs/>
                <w:iCs/>
                <w:color w:val="000000"/>
              </w:rPr>
            </w:pPr>
          </w:p>
          <w:p w:rsidR="0079481A" w:rsidRPr="00B45275" w:rsidRDefault="0079481A" w:rsidP="00044D81">
            <w:pPr>
              <w:spacing w:before="120" w:after="120"/>
              <w:jc w:val="both"/>
              <w:outlineLvl w:val="1"/>
              <w:rPr>
                <w:bCs/>
                <w:iCs/>
              </w:rPr>
            </w:pPr>
            <w:r w:rsidRPr="0079481A">
              <w:rPr>
                <w:bCs/>
                <w:iCs/>
                <w:color w:val="000000"/>
              </w:rPr>
              <w:t>Do oceny będą brane te osoby, których kopie dokumentów potwierdzających posiadanie kwalifikacji zostaną dołączone do oferty.</w:t>
            </w:r>
          </w:p>
        </w:tc>
      </w:tr>
    </w:tbl>
    <w:p w:rsidR="008D48A7" w:rsidRPr="00876900" w:rsidRDefault="008D48A7" w:rsidP="00843E32">
      <w:pPr>
        <w:pStyle w:val="Nagwek2"/>
      </w:pPr>
      <w:r>
        <w:lastRenderedPageBreak/>
        <w:t>Suma punktów uzyskanych za wszystkie kryteria oceny stanowić będzie końcową ocenę danej oferty.</w:t>
      </w:r>
    </w:p>
    <w:p w:rsidR="008D48A7" w:rsidRDefault="008A3895" w:rsidP="00843E32">
      <w:pPr>
        <w:pStyle w:val="Nagwek2"/>
      </w:pPr>
      <w:r>
        <w:tab/>
        <w:t>W toku badania i oceny ofert Z</w:t>
      </w:r>
      <w:r w:rsidR="00C35045">
        <w:t>amawiający może żądać od W</w:t>
      </w:r>
      <w:r w:rsidR="00B51D96" w:rsidRPr="00B51D96">
        <w:t>ykonawców wyjaśnień dotyczących treści złożonych ofert. Niedopusz</w:t>
      </w:r>
      <w:r>
        <w:t>czalne jest prowadzenie między Z</w:t>
      </w:r>
      <w:r w:rsidR="00C35045">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843E32">
      <w:pPr>
        <w:pStyle w:val="Nagwek2"/>
      </w:pPr>
      <w:r>
        <w:t>Zamawiaj</w:t>
      </w:r>
      <w:r>
        <w:rPr>
          <w:rFonts w:ascii="TimesNewRoman" w:eastAsia="TimesNewRoman" w:cs="TimesNewRoman" w:hint="eastAsia"/>
        </w:rPr>
        <w:t>ą</w:t>
      </w:r>
      <w:r>
        <w:t>cy poprawia w ofercie:</w:t>
      </w:r>
    </w:p>
    <w:p w:rsidR="00D95619" w:rsidRDefault="00872FB2" w:rsidP="00843E32">
      <w:pPr>
        <w:pStyle w:val="Nagwek2"/>
        <w:numPr>
          <w:ilvl w:val="0"/>
          <w:numId w:val="17"/>
        </w:numPr>
      </w:pPr>
      <w:r>
        <w:lastRenderedPageBreak/>
        <w:t>oczywiste omyłki pisarskie,</w:t>
      </w:r>
    </w:p>
    <w:p w:rsidR="00D95619" w:rsidRDefault="00872FB2" w:rsidP="00843E32">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843E32">
      <w:pPr>
        <w:pStyle w:val="Nagwek2"/>
        <w:numPr>
          <w:ilvl w:val="0"/>
          <w:numId w:val="17"/>
        </w:numPr>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843E32">
      <w:pPr>
        <w:pStyle w:val="Nagwek2"/>
        <w:numPr>
          <w:ilvl w:val="0"/>
          <w:numId w:val="0"/>
        </w:numPr>
        <w:ind w:left="680"/>
      </w:pPr>
      <w:r>
        <w:t>- niezwłocznie zawiadamiaj</w:t>
      </w:r>
      <w:r w:rsidRPr="00D95619">
        <w:rPr>
          <w:rFonts w:ascii="TimesNewRoman" w:eastAsia="TimesNewRoman" w:cs="TimesNewRoman" w:hint="eastAsia"/>
        </w:rPr>
        <w:t>ą</w:t>
      </w:r>
      <w:r>
        <w:t>c o ty</w:t>
      </w:r>
      <w:r w:rsidR="00C35045">
        <w:t>m W</w:t>
      </w:r>
      <w:r>
        <w:t>ykonawc</w:t>
      </w:r>
      <w:r w:rsidRPr="00D95619">
        <w:rPr>
          <w:rFonts w:ascii="TimesNewRoman" w:eastAsia="TimesNewRoman" w:cs="TimesNewRoman" w:hint="eastAsia"/>
        </w:rPr>
        <w:t>ę</w:t>
      </w:r>
      <w:r>
        <w:t>, którego oferta została poprawiona.</w:t>
      </w:r>
    </w:p>
    <w:p w:rsidR="00D95619" w:rsidRDefault="009554B6" w:rsidP="00843E32">
      <w:pPr>
        <w:pStyle w:val="Nagwek2"/>
      </w:pPr>
      <w: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3825D5" w:rsidP="00C44678">
      <w:pPr>
        <w:pStyle w:val="Nagwek2"/>
        <w:numPr>
          <w:ilvl w:val="0"/>
          <w:numId w:val="18"/>
        </w:numPr>
      </w:pPr>
      <w:r w:rsidRPr="00990A89">
        <w:t>oszczędności metody wykonania zamówienia, wybranych rozwiązań technicznych, wyjątkowo sprzyjających warunków wykonyw</w:t>
      </w:r>
      <w:r w:rsidR="00C35045">
        <w:t>ania zamówienia dostępnych dla W</w:t>
      </w:r>
      <w:r w:rsidRPr="00990A89">
        <w:t>yk</w:t>
      </w:r>
      <w:r w:rsidR="00C35045">
        <w:t>onawcy,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C44678" w:rsidRPr="00C44678">
        <w:t xml:space="preserve">(tj. </w:t>
      </w:r>
      <w:proofErr w:type="spellStart"/>
      <w:r w:rsidR="00C44678" w:rsidRPr="00C44678">
        <w:t>Dz.U</w:t>
      </w:r>
      <w:proofErr w:type="spellEnd"/>
      <w:r w:rsidR="00C44678" w:rsidRPr="00C44678">
        <w:t>. 2017 poz. 847)</w:t>
      </w:r>
      <w:r w:rsidR="00D95619">
        <w:t>;</w:t>
      </w:r>
    </w:p>
    <w:p w:rsidR="00D95619" w:rsidRDefault="00D95619" w:rsidP="00843E32">
      <w:pPr>
        <w:pStyle w:val="Nagwek2"/>
        <w:numPr>
          <w:ilvl w:val="0"/>
          <w:numId w:val="18"/>
        </w:numPr>
      </w:pPr>
      <w:r>
        <w:t>pomocy publicznej udzielonej na podstawie odrębnych przepisów;</w:t>
      </w:r>
    </w:p>
    <w:p w:rsidR="00D95619" w:rsidRDefault="00D95619" w:rsidP="00843E32">
      <w:pPr>
        <w:pStyle w:val="Nagwek2"/>
        <w:numPr>
          <w:ilvl w:val="0"/>
          <w:numId w:val="18"/>
        </w:numPr>
      </w:pPr>
      <w:r>
        <w:t>wynikającym z przepisów prawa pracy i przepisów o zabezpieczeniu społecznym, obowiązującym w miejscu, w którym realizowane jest zamówienie;</w:t>
      </w:r>
    </w:p>
    <w:p w:rsidR="00D95619" w:rsidRDefault="00D95619" w:rsidP="00843E32">
      <w:pPr>
        <w:pStyle w:val="Nagwek2"/>
        <w:numPr>
          <w:ilvl w:val="0"/>
          <w:numId w:val="18"/>
        </w:numPr>
      </w:pPr>
      <w:r>
        <w:t>wynikającym z przepisów prawa ochrony środowiska;</w:t>
      </w:r>
    </w:p>
    <w:p w:rsidR="00D95619" w:rsidRPr="0080324D" w:rsidRDefault="00D95619" w:rsidP="00843E32">
      <w:pPr>
        <w:pStyle w:val="Nagwek2"/>
        <w:numPr>
          <w:ilvl w:val="0"/>
          <w:numId w:val="18"/>
        </w:numPr>
      </w:pPr>
      <w:r>
        <w:t>powierzen</w:t>
      </w:r>
      <w:r w:rsidR="008A3895">
        <w:t>ia wykonania części zamówienia P</w:t>
      </w:r>
      <w:r>
        <w:t>odwykonawcy.</w:t>
      </w:r>
    </w:p>
    <w:p w:rsidR="008D48A7" w:rsidRDefault="001C30E8" w:rsidP="00843E32">
      <w:pPr>
        <w:pStyle w:val="Nagwek2"/>
      </w:pPr>
      <w:r w:rsidRPr="0080324D">
        <w:t xml:space="preserve">Obowiązek wykazania, że oferta nie zawiera rażąco niskiej ceny, spoczywa </w:t>
      </w:r>
      <w:r w:rsidR="008A3895">
        <w:t>na W</w:t>
      </w:r>
      <w:r>
        <w:t>ykonawcy.</w:t>
      </w:r>
    </w:p>
    <w:p w:rsidR="008D48A7" w:rsidRDefault="008A3895" w:rsidP="00843E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843E32">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t>.</w:t>
      </w:r>
    </w:p>
    <w:p w:rsidR="008D48A7" w:rsidRPr="00876900" w:rsidRDefault="008D48A7" w:rsidP="003C7856">
      <w:pPr>
        <w:pStyle w:val="Nagwek1"/>
      </w:pPr>
      <w:bookmarkStart w:id="18" w:name="_Toc258314256"/>
      <w:r w:rsidRPr="00772DC8">
        <w:t>UDZIELENIE ZAMÓWIENIA</w:t>
      </w:r>
      <w:bookmarkEnd w:id="18"/>
    </w:p>
    <w:p w:rsidR="008D48A7" w:rsidRPr="00876900" w:rsidRDefault="00335C23" w:rsidP="00843E32">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843E32">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79481A" w:rsidRPr="0079481A">
        <w:rPr>
          <w:color w:val="0000FF"/>
          <w:u w:val="single"/>
        </w:rPr>
        <w:t>http://umsrem.bip.eur.pl/public/</w:t>
      </w:r>
      <w:r w:rsidRPr="00335C23">
        <w:t xml:space="preserve"> info</w:t>
      </w:r>
      <w:r w:rsidR="005C46D9">
        <w:t>rmacje, o których mowa w art. 92</w:t>
      </w:r>
      <w:r w:rsidRPr="00335C23">
        <w:t xml:space="preserve"> ust 1 pkt 1 i 5-7</w:t>
      </w:r>
      <w:r w:rsidR="005C46D9">
        <w:t xml:space="preserve"> ustawy </w:t>
      </w:r>
      <w:proofErr w:type="spellStart"/>
      <w:r w:rsidR="005C46D9">
        <w:t>Pzp</w:t>
      </w:r>
      <w:proofErr w:type="spellEnd"/>
      <w:r w:rsidRPr="00335C23">
        <w:t>.</w:t>
      </w:r>
    </w:p>
    <w:p w:rsidR="00EB7871" w:rsidRPr="003209A8" w:rsidRDefault="008D48A7" w:rsidP="00843E32">
      <w:pPr>
        <w:pStyle w:val="Nagwek2"/>
        <w:rPr>
          <w:color w:val="auto"/>
        </w:rPr>
      </w:pPr>
      <w:r>
        <w:t xml:space="preserve">Jeżeli Wykonawca, którego oferta została wybrana, uchyla się od zawarcia umowy w sprawie zamówienia publicznego, Zamawiający może wybrać ofertę najkorzystniejszą spośród pozostałych ofert bez przeprowadzania ich ponownego badania i oceny, chyba </w:t>
      </w:r>
      <w:r>
        <w:lastRenderedPageBreak/>
        <w:t>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3C7856">
      <w:pPr>
        <w:pStyle w:val="Nagwek1"/>
      </w:pPr>
      <w:bookmarkStart w:id="19"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9"/>
    </w:p>
    <w:p w:rsidR="00603291" w:rsidRDefault="00335C23" w:rsidP="00843E32">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843E32">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843E32">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79481A">
        <w:t xml:space="preserve"> .</w:t>
      </w:r>
    </w:p>
    <w:p w:rsidR="00335C23" w:rsidRPr="008D48A7" w:rsidRDefault="00335C23" w:rsidP="00843E32">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t>.</w:t>
      </w:r>
    </w:p>
    <w:p w:rsidR="00EB7871" w:rsidRPr="003209A8" w:rsidRDefault="00603291" w:rsidP="003C7856">
      <w:pPr>
        <w:pStyle w:val="Nagwek1"/>
      </w:pPr>
      <w:bookmarkStart w:id="2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0"/>
    </w:p>
    <w:p w:rsidR="00EB7871" w:rsidRPr="003209A8" w:rsidRDefault="0079481A" w:rsidP="00843E32">
      <w:pPr>
        <w:pStyle w:val="Nagwek2"/>
      </w:pPr>
      <w:r w:rsidRPr="00D30384">
        <w:t>W danym postępowaniu wniesienie zabezpieczenie należytego wykonania umowy nie jest wymagane.</w:t>
      </w:r>
    </w:p>
    <w:p w:rsidR="00EB7871" w:rsidRPr="003209A8" w:rsidRDefault="00603291" w:rsidP="003C7856">
      <w:pPr>
        <w:pStyle w:val="Nagwek1"/>
      </w:pPr>
      <w:bookmarkStart w:id="21"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1"/>
    </w:p>
    <w:p w:rsidR="00603291" w:rsidRPr="00876900" w:rsidRDefault="00603291" w:rsidP="00843E32">
      <w:pPr>
        <w:pStyle w:val="Nagwek2"/>
      </w:pPr>
      <w:r w:rsidRPr="00E348B4">
        <w:t xml:space="preserve">Wzór </w:t>
      </w:r>
      <w:r>
        <w:t xml:space="preserve">umowy stanowi załącznik do niniejszej </w:t>
      </w:r>
      <w:r w:rsidR="00D30384">
        <w:t>SIWZ</w:t>
      </w:r>
      <w:r>
        <w:t>.</w:t>
      </w:r>
      <w:r w:rsidR="009E7B6E">
        <w:t xml:space="preserve"> </w:t>
      </w:r>
    </w:p>
    <w:p w:rsidR="0079481A" w:rsidRPr="0024673F" w:rsidRDefault="0079481A" w:rsidP="0079481A">
      <w:pPr>
        <w:pStyle w:val="Nagwek2"/>
      </w:pPr>
      <w:r w:rsidRPr="00665EF9">
        <w:t>Zamawiający dopuszcza możliwość zmian umowy w następującym zakresie i na określonych poniżej warunkach:</w:t>
      </w:r>
    </w:p>
    <w:p w:rsidR="0079481A" w:rsidRPr="0079481A" w:rsidRDefault="0079481A" w:rsidP="00843E32">
      <w:pPr>
        <w:pStyle w:val="Nagwek2"/>
        <w:numPr>
          <w:ilvl w:val="0"/>
          <w:numId w:val="0"/>
        </w:numPr>
        <w:ind w:left="680"/>
      </w:pPr>
      <w:r w:rsidRPr="0079481A">
        <w:t>1) zmiany zakresu zadań powierzonych podwykonawcy;</w:t>
      </w:r>
    </w:p>
    <w:p w:rsidR="0079481A" w:rsidRPr="0079481A" w:rsidRDefault="0079481A" w:rsidP="00843E32">
      <w:pPr>
        <w:pStyle w:val="Nagwek2"/>
        <w:numPr>
          <w:ilvl w:val="0"/>
          <w:numId w:val="0"/>
        </w:numPr>
        <w:ind w:left="680"/>
      </w:pPr>
      <w:r w:rsidRPr="0079481A">
        <w:t>2) zmiany terminu realizacji umowy;</w:t>
      </w:r>
    </w:p>
    <w:p w:rsidR="0079481A" w:rsidRPr="0079481A" w:rsidRDefault="007706F8" w:rsidP="00843E32">
      <w:pPr>
        <w:pStyle w:val="Nagwek2"/>
        <w:numPr>
          <w:ilvl w:val="0"/>
          <w:numId w:val="0"/>
        </w:numPr>
        <w:ind w:left="680"/>
      </w:pPr>
      <w:r>
        <w:t>3</w:t>
      </w:r>
      <w:r w:rsidR="0079481A" w:rsidRPr="0079481A">
        <w:t>) zmiany stawki podatku VAT w przypadku zmiany przepisów w tym zakresie.</w:t>
      </w:r>
    </w:p>
    <w:p w:rsidR="0079481A" w:rsidRPr="0079481A" w:rsidRDefault="007706F8" w:rsidP="00843E32">
      <w:pPr>
        <w:pStyle w:val="Nagwek2"/>
        <w:numPr>
          <w:ilvl w:val="0"/>
          <w:numId w:val="0"/>
        </w:numPr>
        <w:ind w:left="680"/>
      </w:pPr>
      <w:r>
        <w:t>4</w:t>
      </w:r>
      <w:r w:rsidR="0079481A" w:rsidRPr="0079481A">
        <w:t>)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7706F8" w:rsidP="00843E32">
      <w:pPr>
        <w:pStyle w:val="Nagwek2"/>
        <w:numPr>
          <w:ilvl w:val="0"/>
          <w:numId w:val="0"/>
        </w:numPr>
        <w:ind w:left="680"/>
      </w:pPr>
      <w:r>
        <w:lastRenderedPageBreak/>
        <w:t>5</w:t>
      </w:r>
      <w:bookmarkStart w:id="22" w:name="_GoBack"/>
      <w:bookmarkEnd w:id="22"/>
      <w:r w:rsidR="0079481A" w:rsidRPr="0079481A">
        <w:t>) wydłużenie terminu realizacji umowy, maksymalnie o 3 miesiące w sytuacji gdy kolejny ogłoszony przetarg na realizację zamówienia nie zostanie rozstrzygnięty w terminie umożliwiającym zawarcie umowy na kolejny okres.</w:t>
      </w:r>
    </w:p>
    <w:p w:rsidR="00603291" w:rsidRPr="00876900" w:rsidRDefault="00603291" w:rsidP="003C7856">
      <w:pPr>
        <w:pStyle w:val="Nagwek1"/>
      </w:pPr>
      <w:bookmarkStart w:id="23"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3"/>
    </w:p>
    <w:p w:rsidR="00D30384" w:rsidRDefault="00D30384" w:rsidP="00843E32">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843E32">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843E32">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843E32">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C64261" w:rsidP="00C64261">
      <w:pPr>
        <w:pStyle w:val="Nagwek2"/>
      </w:pPr>
      <w:r w:rsidRPr="00C6426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843E32">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843E32">
      <w:pPr>
        <w:pStyle w:val="Nagwek2"/>
      </w:pPr>
      <w:r>
        <w:t xml:space="preserve">Odwołanie wnosi się w terminach określonych w art. 182 ustawy </w:t>
      </w:r>
      <w:proofErr w:type="spellStart"/>
      <w:r>
        <w:t>Pzp</w:t>
      </w:r>
      <w:proofErr w:type="spellEnd"/>
      <w:r>
        <w:t>.</w:t>
      </w:r>
    </w:p>
    <w:p w:rsidR="00D30384" w:rsidRDefault="00D30384" w:rsidP="00843E32">
      <w:pPr>
        <w:pStyle w:val="Nagwek2"/>
      </w:pPr>
      <w:r>
        <w:t>Na orzeczenie Krajowej Izby Odwoławczej stronom oraz uczestnikom postępowania odwoławczego przysługuje skarga do sądu.</w:t>
      </w:r>
    </w:p>
    <w:p w:rsidR="00A56852" w:rsidRPr="003209A8" w:rsidRDefault="00D30384" w:rsidP="00C4467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C44678" w:rsidRPr="00C44678">
        <w:t>(</w:t>
      </w:r>
      <w:proofErr w:type="spellStart"/>
      <w:r w:rsidR="0010472E">
        <w:t>t.j</w:t>
      </w:r>
      <w:proofErr w:type="spellEnd"/>
      <w:r w:rsidR="0010472E">
        <w:t>. Dz. U. z 2017r. poz. 1481</w:t>
      </w:r>
      <w:r w:rsidR="00C44678" w:rsidRPr="00C44678">
        <w:t>)</w:t>
      </w:r>
      <w:r>
        <w:t xml:space="preserve"> jest równoznaczne z jej wniesieniem.</w:t>
      </w:r>
    </w:p>
    <w:p w:rsidR="00603291" w:rsidRPr="00A2757D" w:rsidRDefault="00603291" w:rsidP="003C7856">
      <w:pPr>
        <w:pStyle w:val="Nagwek1"/>
      </w:pPr>
      <w:r w:rsidRPr="00A2757D">
        <w:t>Aukcja elektroniczna</w:t>
      </w:r>
    </w:p>
    <w:p w:rsidR="00603291" w:rsidRPr="00876900" w:rsidRDefault="00603291" w:rsidP="00843E32">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3C7856">
      <w:pPr>
        <w:pStyle w:val="Nagwek1"/>
      </w:pPr>
      <w:r w:rsidRPr="00C10359">
        <w:t>Pozostałe informacje</w:t>
      </w:r>
    </w:p>
    <w:p w:rsidR="00A2757D" w:rsidRPr="00A2757D" w:rsidRDefault="00A2757D" w:rsidP="00A2757D">
      <w:pPr>
        <w:numPr>
          <w:ilvl w:val="1"/>
          <w:numId w:val="1"/>
        </w:numPr>
        <w:spacing w:before="120" w:after="60"/>
        <w:jc w:val="both"/>
        <w:outlineLvl w:val="1"/>
        <w:rPr>
          <w:bCs/>
          <w:iCs/>
          <w:color w:val="000000"/>
          <w:lang w:val="x-none" w:eastAsia="x-none"/>
        </w:rPr>
      </w:pPr>
      <w:bookmarkStart w:id="24" w:name="_Hlk515367328"/>
      <w:r w:rsidRPr="00A2757D">
        <w:rPr>
          <w:bCs/>
          <w:iCs/>
          <w:color w:val="000000"/>
          <w:lang w:val="x-none" w:eastAsia="x-none"/>
        </w:rPr>
        <w:t>Informacja o przetwarzaniu danych osobowych:</w:t>
      </w:r>
    </w:p>
    <w:p w:rsidR="00A2757D" w:rsidRPr="00A2757D" w:rsidRDefault="00A2757D" w:rsidP="00A2757D">
      <w:pPr>
        <w:spacing w:after="60"/>
        <w:ind w:left="680"/>
        <w:jc w:val="both"/>
        <w:outlineLvl w:val="1"/>
        <w:rPr>
          <w:bCs/>
          <w:iCs/>
          <w:color w:val="000000"/>
          <w:lang w:val="x-none" w:eastAsia="x-none"/>
        </w:rPr>
      </w:pPr>
      <w:r w:rsidRPr="00A2757D">
        <w:rPr>
          <w:bCs/>
          <w:iCs/>
          <w:color w:val="000000"/>
          <w:lang w:val="x-none" w:eastAsia="x-none"/>
        </w:rPr>
        <w:lastRenderedPageBreak/>
        <w:t xml:space="preserve">Zamawiający, zgodnie z art. 13 ust. 1 i 2 </w:t>
      </w:r>
      <w:r w:rsidRPr="00A2757D">
        <w:rPr>
          <w:rFonts w:eastAsia="Calibri"/>
          <w:bCs/>
          <w:iCs/>
          <w:color w:val="000000"/>
          <w:lang w:val="x-none" w:eastAsia="x-none"/>
        </w:rPr>
        <w:t xml:space="preserve">rozporządzenia Parlamentu Europejskiego </w:t>
      </w:r>
      <w:r w:rsidRPr="00A2757D">
        <w:rPr>
          <w:rFonts w:eastAsia="Calibri"/>
          <w:bCs/>
          <w:iCs/>
          <w:color w:val="000000"/>
          <w:lang w:eastAsia="x-none"/>
        </w:rPr>
        <w:t xml:space="preserve">          </w:t>
      </w:r>
      <w:r w:rsidRPr="00A2757D">
        <w:rPr>
          <w:rFonts w:eastAsia="Calibri"/>
          <w:bCs/>
          <w:iCs/>
          <w:color w:val="000000"/>
          <w:lang w:val="x-none" w:eastAsia="x-none"/>
        </w:rPr>
        <w:t xml:space="preserve">i Rady (UE) 2016/679 z dnia 27 kwietnia 2016 r. w sprawie ochrony osób fizycznych </w:t>
      </w:r>
      <w:r w:rsidRPr="00A2757D">
        <w:rPr>
          <w:rFonts w:eastAsia="Calibri"/>
          <w:bCs/>
          <w:iCs/>
          <w:color w:val="000000"/>
          <w:lang w:eastAsia="x-none"/>
        </w:rPr>
        <w:t xml:space="preserve">        </w:t>
      </w:r>
      <w:r w:rsidRPr="00A2757D">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A2757D">
        <w:rPr>
          <w:bCs/>
          <w:iCs/>
          <w:color w:val="000000"/>
          <w:lang w:val="x-none" w:eastAsia="x-none"/>
        </w:rPr>
        <w:t>dalej „RODO”, informuje, że:</w:t>
      </w:r>
    </w:p>
    <w:p w:rsidR="00A2757D" w:rsidRPr="00A2757D" w:rsidRDefault="00A2757D" w:rsidP="00A2757D">
      <w:pPr>
        <w:numPr>
          <w:ilvl w:val="0"/>
          <w:numId w:val="25"/>
        </w:numPr>
        <w:spacing w:after="160"/>
        <w:contextualSpacing/>
        <w:jc w:val="both"/>
        <w:outlineLvl w:val="1"/>
        <w:rPr>
          <w:bCs/>
          <w:iCs/>
          <w:color w:val="000000"/>
          <w:lang w:val="x-none" w:eastAsia="x-none"/>
        </w:rPr>
      </w:pPr>
      <w:r w:rsidRPr="00A2757D">
        <w:rPr>
          <w:bCs/>
          <w:iCs/>
          <w:color w:val="000000"/>
          <w:lang w:eastAsia="x-none"/>
        </w:rPr>
        <w:t xml:space="preserve">w celu prowadzenia postępowania o udzielenie zamówienia publicznego  </w:t>
      </w:r>
      <w:r w:rsidRPr="00A2757D">
        <w:rPr>
          <w:rFonts w:eastAsia="Calibri"/>
          <w:bCs/>
          <w:iCs/>
          <w:color w:val="000000"/>
          <w:lang w:val="x-none" w:eastAsia="en-US"/>
        </w:rPr>
        <w:t>”</w:t>
      </w:r>
      <w:r w:rsidR="0079481A" w:rsidRPr="0079481A">
        <w:rPr>
          <w:rFonts w:eastAsia="Calibri"/>
          <w:b/>
          <w:bCs/>
          <w:iCs/>
          <w:color w:val="000000"/>
          <w:lang w:val="x-none" w:eastAsia="en-US"/>
        </w:rPr>
        <w:t>Pielęgnacja, konserwacja i bieżące utrzymanie zieleni w Parku Śremskich Odlewników (cz. I) w Miejskim Parku im. Powstańców Wielkopolskich w Śremie (cz. II) w Miejskim Parku Ekologicznym im. W. Puchalskiego w Śremie (cz. III)  wzdłuż ciągu pieszo-rowerowego nad rzeką Wartą - Promenada oraz ul. Nadbrzeżna w Śremie (cz. IV)</w:t>
      </w:r>
      <w:r w:rsidRPr="00A2757D">
        <w:rPr>
          <w:rFonts w:eastAsia="Calibri"/>
          <w:bCs/>
          <w:iCs/>
          <w:color w:val="000000"/>
          <w:lang w:val="x-none" w:eastAsia="en-US"/>
        </w:rPr>
        <w:t xml:space="preserve">” – znak sprawy: </w:t>
      </w:r>
      <w:r w:rsidR="0079481A" w:rsidRPr="0079481A">
        <w:rPr>
          <w:rFonts w:eastAsia="Calibri"/>
          <w:b/>
          <w:bCs/>
          <w:iCs/>
          <w:color w:val="000000"/>
          <w:lang w:val="x-none" w:eastAsia="en-US"/>
        </w:rPr>
        <w:t>BP.271.17.2019.BS</w:t>
      </w:r>
      <w:r w:rsidRPr="00A2757D">
        <w:rPr>
          <w:rFonts w:eastAsia="Calibri"/>
          <w:bCs/>
          <w:iCs/>
          <w:color w:val="000000"/>
          <w:lang w:val="x-none" w:eastAsia="en-US"/>
        </w:rPr>
        <w:t>,</w:t>
      </w:r>
      <w:r w:rsidRPr="00A2757D">
        <w:rPr>
          <w:rFonts w:eastAsia="Calibri"/>
          <w:b/>
          <w:bCs/>
          <w:iCs/>
          <w:color w:val="000000"/>
          <w:lang w:val="x-none" w:eastAsia="en-US"/>
        </w:rPr>
        <w:t xml:space="preserve"> </w:t>
      </w:r>
      <w:r w:rsidRPr="00A2757D">
        <w:rPr>
          <w:rFonts w:eastAsia="Calibri"/>
          <w:bCs/>
          <w:iCs/>
          <w:color w:val="000000"/>
          <w:lang w:val="x-none" w:eastAsia="en-US"/>
        </w:rPr>
        <w:t xml:space="preserve">prowadzonego w trybie </w:t>
      </w:r>
      <w:r w:rsidR="0079481A" w:rsidRPr="0079481A">
        <w:rPr>
          <w:rFonts w:eastAsia="Calibri"/>
          <w:bCs/>
          <w:iCs/>
          <w:color w:val="000000"/>
          <w:lang w:val="x-none" w:eastAsia="en-US"/>
        </w:rPr>
        <w:t>przetarg nieograniczony</w:t>
      </w:r>
      <w:r w:rsidRPr="00A2757D">
        <w:rPr>
          <w:rFonts w:eastAsia="Calibri"/>
          <w:bCs/>
          <w:iCs/>
          <w:color w:val="000000"/>
          <w:lang w:eastAsia="en-US"/>
        </w:rPr>
        <w:t>,</w:t>
      </w:r>
      <w:r w:rsidRPr="00A2757D">
        <w:rPr>
          <w:bCs/>
          <w:iCs/>
          <w:color w:val="000000"/>
          <w:lang w:eastAsia="x-none"/>
        </w:rPr>
        <w:t xml:space="preserve"> </w:t>
      </w:r>
      <w:r w:rsidRPr="00A2757D">
        <w:rPr>
          <w:bCs/>
          <w:iCs/>
          <w:color w:val="000000"/>
          <w:lang w:val="x-none" w:eastAsia="x-none"/>
        </w:rPr>
        <w:t>przetwarzane będą</w:t>
      </w:r>
      <w:r w:rsidRPr="00A2757D">
        <w:rPr>
          <w:bCs/>
          <w:iCs/>
          <w:color w:val="000000"/>
          <w:lang w:eastAsia="x-none"/>
        </w:rPr>
        <w:t xml:space="preserve"> dane osobowe</w:t>
      </w:r>
      <w:r w:rsidRPr="00A2757D">
        <w:rPr>
          <w:bCs/>
          <w:iCs/>
          <w:color w:val="000000"/>
          <w:lang w:val="x-none" w:eastAsia="x-none"/>
        </w:rPr>
        <w:t xml:space="preserve"> na podstawie art. 6 ust. 1 lit. c</w:t>
      </w:r>
      <w:r w:rsidRPr="00A2757D">
        <w:rPr>
          <w:bCs/>
          <w:i/>
          <w:iCs/>
          <w:color w:val="000000"/>
          <w:lang w:val="x-none" w:eastAsia="x-none"/>
        </w:rPr>
        <w:t xml:space="preserve"> </w:t>
      </w:r>
      <w:r w:rsidRPr="00A2757D">
        <w:rPr>
          <w:bCs/>
          <w:iCs/>
          <w:color w:val="000000"/>
          <w:lang w:val="x-none" w:eastAsia="x-none"/>
        </w:rPr>
        <w:t>RODO</w:t>
      </w:r>
      <w:r w:rsidRPr="00A2757D">
        <w:rPr>
          <w:bCs/>
          <w:iCs/>
          <w:color w:val="000000"/>
          <w:lang w:eastAsia="x-none"/>
        </w:rPr>
        <w:t xml:space="preserve">;  </w:t>
      </w:r>
    </w:p>
    <w:p w:rsidR="00A2757D" w:rsidRPr="00A2757D" w:rsidRDefault="00A2757D" w:rsidP="00A2757D">
      <w:pPr>
        <w:numPr>
          <w:ilvl w:val="0"/>
          <w:numId w:val="25"/>
        </w:numPr>
        <w:spacing w:after="60"/>
        <w:ind w:left="1037" w:hanging="357"/>
        <w:jc w:val="both"/>
        <w:outlineLvl w:val="1"/>
        <w:rPr>
          <w:bCs/>
          <w:iCs/>
          <w:color w:val="000000"/>
          <w:lang w:val="x-none" w:eastAsia="x-none"/>
        </w:rPr>
      </w:pPr>
      <w:r w:rsidRPr="00A2757D">
        <w:rPr>
          <w:bCs/>
          <w:iCs/>
          <w:color w:val="000000"/>
          <w:lang w:val="x-none" w:eastAsia="x-none"/>
        </w:rPr>
        <w:t>administratorem Pani/Pana danych osobowych jest:</w:t>
      </w:r>
    </w:p>
    <w:p w:rsidR="00A2757D" w:rsidRPr="00A2757D" w:rsidRDefault="0079481A" w:rsidP="00A2757D">
      <w:pPr>
        <w:spacing w:after="60"/>
        <w:ind w:left="1038"/>
        <w:outlineLvl w:val="1"/>
        <w:rPr>
          <w:b/>
          <w:bCs/>
          <w:iCs/>
          <w:color w:val="000000"/>
          <w:lang w:val="x-none" w:eastAsia="x-none"/>
        </w:rPr>
      </w:pPr>
      <w:r w:rsidRPr="0079481A">
        <w:rPr>
          <w:b/>
          <w:bCs/>
          <w:iCs/>
          <w:color w:val="000000"/>
          <w:lang w:val="x-none" w:eastAsia="x-none"/>
        </w:rPr>
        <w:t>Gmina Śrem</w:t>
      </w:r>
    </w:p>
    <w:p w:rsidR="00A2757D" w:rsidRPr="00A2757D" w:rsidRDefault="0079481A" w:rsidP="00A2757D">
      <w:pPr>
        <w:spacing w:after="40"/>
        <w:ind w:left="1038"/>
        <w:outlineLvl w:val="1"/>
        <w:rPr>
          <w:bCs/>
          <w:iCs/>
          <w:color w:val="000000"/>
          <w:lang w:val="x-none" w:eastAsia="x-none"/>
        </w:rPr>
      </w:pPr>
      <w:r w:rsidRPr="0079481A">
        <w:rPr>
          <w:bCs/>
          <w:iCs/>
          <w:color w:val="000000"/>
          <w:lang w:val="x-none" w:eastAsia="x-none"/>
        </w:rPr>
        <w:t>Plac 20 Października</w:t>
      </w:r>
      <w:r w:rsidR="00A2757D" w:rsidRPr="00A2757D">
        <w:rPr>
          <w:bCs/>
          <w:iCs/>
          <w:color w:val="000000"/>
          <w:lang w:val="x-none" w:eastAsia="x-none"/>
        </w:rPr>
        <w:t xml:space="preserve"> </w:t>
      </w:r>
      <w:r w:rsidRPr="0079481A">
        <w:rPr>
          <w:bCs/>
          <w:iCs/>
          <w:color w:val="000000"/>
          <w:lang w:val="x-none" w:eastAsia="x-none"/>
        </w:rPr>
        <w:t>1</w:t>
      </w:r>
      <w:r w:rsidR="00A2757D" w:rsidRPr="00A2757D">
        <w:rPr>
          <w:bCs/>
          <w:iCs/>
          <w:color w:val="000000"/>
          <w:lang w:val="x-none" w:eastAsia="x-none"/>
        </w:rPr>
        <w:t xml:space="preserve"> </w:t>
      </w:r>
      <w:r w:rsidR="00A2757D" w:rsidRPr="00A2757D">
        <w:rPr>
          <w:bCs/>
          <w:iCs/>
          <w:color w:val="000000"/>
          <w:lang w:eastAsia="x-none"/>
        </w:rPr>
        <w:t xml:space="preserve"> </w:t>
      </w:r>
      <w:r w:rsidRPr="0079481A">
        <w:rPr>
          <w:bCs/>
          <w:iCs/>
          <w:color w:val="000000"/>
          <w:lang w:eastAsia="x-none"/>
        </w:rPr>
        <w:t>63-100</w:t>
      </w:r>
      <w:r w:rsidR="00A2757D" w:rsidRPr="00A2757D">
        <w:rPr>
          <w:bCs/>
          <w:iCs/>
          <w:color w:val="000000"/>
          <w:lang w:val="x-none" w:eastAsia="x-none"/>
        </w:rPr>
        <w:t xml:space="preserve"> </w:t>
      </w:r>
      <w:r w:rsidRPr="0079481A">
        <w:rPr>
          <w:bCs/>
          <w:iCs/>
          <w:color w:val="000000"/>
          <w:lang w:val="x-none" w:eastAsia="x-none"/>
        </w:rPr>
        <w:t>Śrem</w:t>
      </w:r>
    </w:p>
    <w:p w:rsidR="00A2757D" w:rsidRPr="00A2757D" w:rsidRDefault="00A2757D" w:rsidP="00A2757D">
      <w:pPr>
        <w:spacing w:after="40"/>
        <w:ind w:left="1038"/>
        <w:outlineLvl w:val="1"/>
        <w:rPr>
          <w:bCs/>
          <w:iCs/>
          <w:color w:val="000000"/>
          <w:lang w:val="x-none" w:eastAsia="x-none"/>
        </w:rPr>
      </w:pPr>
      <w:r w:rsidRPr="00D46C51">
        <w:rPr>
          <w:bCs/>
          <w:iCs/>
          <w:color w:val="000000"/>
          <w:lang w:eastAsia="x-none"/>
        </w:rPr>
        <w:t xml:space="preserve">Tel.: </w:t>
      </w:r>
      <w:r w:rsidR="0079481A" w:rsidRPr="00D46C51">
        <w:rPr>
          <w:bCs/>
          <w:iCs/>
          <w:color w:val="000000"/>
          <w:lang w:eastAsia="x-none"/>
        </w:rPr>
        <w:t>61</w:t>
      </w:r>
      <w:r w:rsidRPr="00D46C51">
        <w:rPr>
          <w:bCs/>
          <w:iCs/>
          <w:color w:val="000000"/>
          <w:lang w:eastAsia="x-none"/>
        </w:rPr>
        <w:t xml:space="preserve"> </w:t>
      </w:r>
      <w:r w:rsidR="0079481A" w:rsidRPr="00D46C51">
        <w:rPr>
          <w:bCs/>
          <w:iCs/>
          <w:color w:val="000000"/>
          <w:lang w:eastAsia="x-none"/>
        </w:rPr>
        <w:t>612835225</w:t>
      </w:r>
    </w:p>
    <w:p w:rsidR="00A2757D" w:rsidRPr="00A2757D" w:rsidRDefault="00A2757D" w:rsidP="00A2757D">
      <w:pPr>
        <w:spacing w:after="40"/>
        <w:ind w:left="1038"/>
        <w:outlineLvl w:val="1"/>
        <w:rPr>
          <w:bCs/>
          <w:iCs/>
          <w:color w:val="000000"/>
          <w:lang w:val="x-none" w:eastAsia="x-none"/>
        </w:rPr>
      </w:pPr>
      <w:proofErr w:type="spellStart"/>
      <w:r w:rsidRPr="00A2757D">
        <w:rPr>
          <w:bCs/>
          <w:iCs/>
          <w:color w:val="000000"/>
          <w:lang w:val="en-GB" w:eastAsia="x-none"/>
        </w:rPr>
        <w:t>Faks</w:t>
      </w:r>
      <w:proofErr w:type="spellEnd"/>
      <w:r w:rsidRPr="00A2757D">
        <w:rPr>
          <w:bCs/>
          <w:iCs/>
          <w:color w:val="000000"/>
          <w:lang w:val="en-GB" w:eastAsia="x-none"/>
        </w:rPr>
        <w:t xml:space="preserve">: </w:t>
      </w:r>
      <w:r w:rsidR="0079481A" w:rsidRPr="0079481A">
        <w:rPr>
          <w:bCs/>
          <w:iCs/>
          <w:color w:val="000000"/>
          <w:lang w:val="en-GB" w:eastAsia="x-none"/>
        </w:rPr>
        <w:t>61</w:t>
      </w:r>
      <w:r w:rsidRPr="00A2757D">
        <w:rPr>
          <w:bCs/>
          <w:iCs/>
          <w:color w:val="000000"/>
          <w:sz w:val="18"/>
          <w:szCs w:val="18"/>
          <w:lang w:val="en-GB" w:eastAsia="x-none"/>
        </w:rPr>
        <w:t xml:space="preserve"> </w:t>
      </w:r>
      <w:r w:rsidR="0079481A" w:rsidRPr="0079481A">
        <w:rPr>
          <w:bCs/>
          <w:iCs/>
          <w:color w:val="000000"/>
          <w:sz w:val="18"/>
          <w:szCs w:val="18"/>
          <w:lang w:val="en-GB" w:eastAsia="x-none"/>
        </w:rPr>
        <w:t>2835337</w:t>
      </w:r>
    </w:p>
    <w:p w:rsidR="00A2757D" w:rsidRPr="00D46C51" w:rsidRDefault="00A2757D" w:rsidP="00A2757D">
      <w:pPr>
        <w:spacing w:after="40"/>
        <w:ind w:left="1038"/>
        <w:outlineLvl w:val="1"/>
        <w:rPr>
          <w:rFonts w:eastAsia="Calibri"/>
          <w:bCs/>
          <w:iCs/>
          <w:color w:val="2F5496"/>
          <w:lang w:val="en-US" w:eastAsia="en-US"/>
        </w:rPr>
      </w:pPr>
      <w:r w:rsidRPr="00A2757D">
        <w:rPr>
          <w:rFonts w:eastAsia="Calibri"/>
          <w:bCs/>
          <w:iCs/>
          <w:color w:val="000000"/>
          <w:lang w:val="en-GB" w:eastAsia="en-US"/>
        </w:rPr>
        <w:t xml:space="preserve">e-mail: </w:t>
      </w:r>
      <w:r w:rsidR="0079481A" w:rsidRPr="0079481A">
        <w:rPr>
          <w:rFonts w:eastAsia="Calibri"/>
          <w:bCs/>
          <w:iCs/>
          <w:color w:val="0000FF"/>
          <w:lang w:val="en-GB" w:eastAsia="en-US"/>
        </w:rPr>
        <w:t>urzad@srem.pl</w:t>
      </w:r>
      <w:r w:rsidRPr="00D46C51">
        <w:rPr>
          <w:rFonts w:eastAsia="Calibri"/>
          <w:bCs/>
          <w:iCs/>
          <w:color w:val="2F5496"/>
          <w:lang w:val="en-US" w:eastAsia="en-US"/>
        </w:rPr>
        <w:t>.</w:t>
      </w:r>
    </w:p>
    <w:p w:rsidR="00A2757D" w:rsidRPr="00304AD6" w:rsidRDefault="00304AD6" w:rsidP="008B7528">
      <w:pPr>
        <w:numPr>
          <w:ilvl w:val="0"/>
          <w:numId w:val="25"/>
        </w:numPr>
        <w:spacing w:before="120" w:after="60"/>
        <w:jc w:val="both"/>
        <w:outlineLvl w:val="1"/>
        <w:rPr>
          <w:bCs/>
          <w:iCs/>
          <w:color w:val="000000"/>
          <w:lang w:val="x-none" w:eastAsia="x-none"/>
        </w:rPr>
      </w:pPr>
      <w:bookmarkStart w:id="25" w:name="_Hlk529490733"/>
      <w:r w:rsidRPr="00F950B5">
        <w:rPr>
          <w:bCs/>
          <w:iCs/>
          <w:color w:val="000000"/>
          <w:lang w:val="x-none" w:eastAsia="x-none"/>
        </w:rPr>
        <w:t xml:space="preserve">inspektorem ochrony danych osobowych w </w:t>
      </w:r>
      <w:r w:rsidR="0079481A" w:rsidRPr="0079481A">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008B7528" w:rsidRPr="008B7528">
        <w:t xml:space="preserve"> </w:t>
      </w:r>
      <w:r w:rsidR="008B7528" w:rsidRPr="008B7528">
        <w:rPr>
          <w:bCs/>
          <w:iCs/>
          <w:color w:val="000000"/>
          <w:lang w:val="x-none" w:eastAsia="x-none"/>
        </w:rPr>
        <w:t>Chrystian Jasiczak</w:t>
      </w:r>
      <w:r w:rsidRPr="00F950B5">
        <w:rPr>
          <w:bCs/>
          <w:iCs/>
          <w:color w:val="000000"/>
          <w:lang w:eastAsia="x-none"/>
        </w:rPr>
        <w:t xml:space="preserve"> </w:t>
      </w:r>
      <w:r w:rsidRPr="00F950B5">
        <w:rPr>
          <w:bCs/>
          <w:iCs/>
          <w:color w:val="000000"/>
          <w:lang w:val="x-none" w:eastAsia="x-none"/>
        </w:rPr>
        <w:t xml:space="preserve">, kontakt: </w:t>
      </w:r>
      <w:r w:rsidRPr="00F950B5">
        <w:rPr>
          <w:bCs/>
          <w:iCs/>
          <w:color w:val="000000"/>
          <w:lang w:eastAsia="x-none"/>
        </w:rPr>
        <w:t xml:space="preserve">tel.: </w:t>
      </w:r>
      <w:r w:rsidR="008B7528">
        <w:rPr>
          <w:bCs/>
          <w:iCs/>
          <w:color w:val="000000"/>
          <w:lang w:eastAsia="x-none"/>
        </w:rPr>
        <w:t>(</w:t>
      </w:r>
      <w:r w:rsidR="008B7528" w:rsidRPr="008B7528">
        <w:rPr>
          <w:bCs/>
          <w:iCs/>
          <w:lang w:eastAsia="x-none"/>
        </w:rPr>
        <w:t>61) 28 47 124</w:t>
      </w:r>
      <w:r w:rsidRPr="00F950B5">
        <w:t>, e-mail:</w:t>
      </w:r>
      <w:r w:rsidRPr="00F950B5">
        <w:rPr>
          <w:color w:val="0070C0"/>
        </w:rPr>
        <w:t xml:space="preserve"> </w:t>
      </w:r>
      <w:bookmarkEnd w:id="25"/>
      <w:r w:rsidR="008B7528" w:rsidRPr="008B7528">
        <w:rPr>
          <w:u w:val="single"/>
        </w:rPr>
        <w:t>Chrystian.Jasiczak@urzad.srem.pl</w:t>
      </w:r>
      <w:r w:rsidR="00A2757D" w:rsidRPr="008B7528">
        <w:rPr>
          <w:bCs/>
          <w:iCs/>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A2757D">
        <w:rPr>
          <w:bCs/>
          <w:iCs/>
          <w:color w:val="000000"/>
          <w:lang w:val="x-none" w:eastAsia="x-none"/>
        </w:rPr>
        <w:t>Pzp</w:t>
      </w:r>
      <w:proofErr w:type="spellEnd"/>
      <w:r w:rsidRPr="00A2757D">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Pani/Pana dane osobowe będą przechowywane, zgodnie z art. 97 ust. 1 ustawy </w:t>
      </w:r>
      <w:proofErr w:type="spellStart"/>
      <w:r w:rsidRPr="00A2757D">
        <w:rPr>
          <w:bCs/>
          <w:iCs/>
          <w:color w:val="000000"/>
          <w:lang w:val="x-none" w:eastAsia="x-none"/>
        </w:rPr>
        <w:t>Pzp</w:t>
      </w:r>
      <w:proofErr w:type="spellEnd"/>
      <w:r w:rsidRPr="00A2757D">
        <w:rPr>
          <w:bCs/>
          <w:iCs/>
          <w:color w:val="000000"/>
          <w:lang w:val="x-none" w:eastAsia="x-none"/>
        </w:rPr>
        <w:t xml:space="preserve">, przez okres 4 lat od dnia zakończenia postępowania o udzielenie zamówienia, </w:t>
      </w:r>
      <w:r w:rsidRPr="00A2757D">
        <w:rPr>
          <w:bCs/>
          <w:iCs/>
          <w:color w:val="000000"/>
          <w:lang w:eastAsia="x-none"/>
        </w:rPr>
        <w:t xml:space="preserve">              </w:t>
      </w:r>
      <w:r w:rsidRPr="00A2757D">
        <w:rPr>
          <w:bCs/>
          <w:iCs/>
          <w:color w:val="000000"/>
          <w:lang w:val="x-none" w:eastAsia="x-none"/>
        </w:rPr>
        <w:t>a jeżeli czas trwania umowy przekracza 4 lata, okres przechowywania obejmuje cały czas trwania umowy;</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 xml:space="preserve">obowiązek podania przez Panią/Pana danych osobowych bezpośrednio Pani/Pana dotyczących jest wymogiem ustawowym określonym w przepisach ustawy </w:t>
      </w:r>
      <w:proofErr w:type="spellStart"/>
      <w:r w:rsidRPr="00A2757D">
        <w:rPr>
          <w:bCs/>
          <w:iCs/>
          <w:color w:val="000000"/>
          <w:lang w:val="x-none" w:eastAsia="x-none"/>
        </w:rPr>
        <w:t>Pzp</w:t>
      </w:r>
      <w:proofErr w:type="spellEnd"/>
      <w:r w:rsidRPr="00A2757D">
        <w:rPr>
          <w:bCs/>
          <w:iCs/>
          <w:color w:val="000000"/>
          <w:lang w:val="x-none" w:eastAsia="x-none"/>
        </w:rPr>
        <w:t xml:space="preserve">, związanym z udziałem w postępowaniu o udzielenie zamówienia publicznego; konsekwencje niepodania określonych danych wynikają z ustawy </w:t>
      </w:r>
      <w:proofErr w:type="spellStart"/>
      <w:r w:rsidRPr="00A2757D">
        <w:rPr>
          <w:bCs/>
          <w:iCs/>
          <w:color w:val="000000"/>
          <w:lang w:val="x-none" w:eastAsia="x-none"/>
        </w:rPr>
        <w:t>Pzp</w:t>
      </w:r>
      <w:proofErr w:type="spellEnd"/>
      <w:r w:rsidRPr="00A2757D">
        <w:rPr>
          <w:bCs/>
          <w:iCs/>
          <w:color w:val="000000"/>
          <w:lang w:val="x-none" w:eastAsia="x-none"/>
        </w:rPr>
        <w:t>;</w:t>
      </w:r>
    </w:p>
    <w:p w:rsidR="00A2757D" w:rsidRPr="00A2757D" w:rsidRDefault="00A2757D" w:rsidP="00A2757D">
      <w:pPr>
        <w:numPr>
          <w:ilvl w:val="0"/>
          <w:numId w:val="25"/>
        </w:numPr>
        <w:spacing w:before="120" w:after="60"/>
        <w:jc w:val="both"/>
        <w:outlineLvl w:val="1"/>
        <w:rPr>
          <w:bCs/>
          <w:iCs/>
          <w:color w:val="000000"/>
          <w:lang w:val="x-none" w:eastAsia="x-none"/>
        </w:rPr>
      </w:pPr>
      <w:r w:rsidRPr="00A2757D">
        <w:rPr>
          <w:bCs/>
          <w:iCs/>
          <w:color w:val="000000"/>
          <w:lang w:val="x-none" w:eastAsia="x-none"/>
        </w:rPr>
        <w:t>w odniesieniu do Pani/Pana danych osobowych decyzje nie będą podejmowane w sposób zautomatyzowany, stosowanie do art. 22 RODO;</w:t>
      </w:r>
    </w:p>
    <w:p w:rsidR="00A2757D" w:rsidRPr="00A2757D" w:rsidRDefault="00A2757D" w:rsidP="00A2757D">
      <w:pPr>
        <w:numPr>
          <w:ilvl w:val="0"/>
          <w:numId w:val="25"/>
        </w:numPr>
        <w:spacing w:before="120"/>
        <w:ind w:left="1037" w:hanging="357"/>
        <w:jc w:val="both"/>
        <w:outlineLvl w:val="1"/>
        <w:rPr>
          <w:bCs/>
          <w:iCs/>
          <w:color w:val="000000"/>
          <w:lang w:val="x-none" w:eastAsia="x-none"/>
        </w:rPr>
      </w:pPr>
      <w:r w:rsidRPr="00A2757D">
        <w:rPr>
          <w:bCs/>
          <w:iCs/>
          <w:color w:val="000000"/>
          <w:lang w:val="x-none" w:eastAsia="x-none"/>
        </w:rPr>
        <w:t>posiada Pani/Pan:</w:t>
      </w:r>
    </w:p>
    <w:p w:rsidR="00A2757D" w:rsidRPr="00A2757D" w:rsidRDefault="00A2757D" w:rsidP="00A2757D">
      <w:pPr>
        <w:numPr>
          <w:ilvl w:val="0"/>
          <w:numId w:val="23"/>
        </w:numPr>
        <w:spacing w:after="150"/>
        <w:ind w:left="1418" w:hanging="294"/>
        <w:contextualSpacing/>
        <w:jc w:val="both"/>
      </w:pPr>
      <w:r w:rsidRPr="00A2757D">
        <w:t>na podstawie art. 15 RODO prawo dostępu do danych osobowych Pani/Pana dotyczących;</w:t>
      </w:r>
    </w:p>
    <w:p w:rsidR="00A2757D" w:rsidRPr="00A2757D" w:rsidRDefault="00A2757D" w:rsidP="00A2757D">
      <w:pPr>
        <w:numPr>
          <w:ilvl w:val="0"/>
          <w:numId w:val="23"/>
        </w:numPr>
        <w:spacing w:after="150"/>
        <w:ind w:left="1418" w:hanging="294"/>
        <w:contextualSpacing/>
        <w:jc w:val="both"/>
      </w:pPr>
      <w:r w:rsidRPr="00A2757D">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A2757D">
        <w:t>Pzp</w:t>
      </w:r>
      <w:proofErr w:type="spellEnd"/>
      <w:r w:rsidRPr="00A2757D">
        <w:t xml:space="preserve"> oraz nie może naruszać integralności protokołu oraz jego załączników;</w:t>
      </w:r>
    </w:p>
    <w:p w:rsidR="00A2757D" w:rsidRPr="00A2757D" w:rsidRDefault="00A2757D" w:rsidP="00A2757D">
      <w:pPr>
        <w:numPr>
          <w:ilvl w:val="0"/>
          <w:numId w:val="23"/>
        </w:numPr>
        <w:spacing w:after="150"/>
        <w:ind w:left="1418" w:hanging="294"/>
        <w:contextualSpacing/>
        <w:jc w:val="both"/>
      </w:pPr>
      <w:r w:rsidRPr="00A2757D">
        <w:t xml:space="preserve">na podstawie art. 18 RODO prawo żądania od administratora ograniczenia przetwarzania danych osobowych, z tym że prawo do ograniczenia przetwarzania danych osobowych, nie ma zastosowania w odniesieniu do przechowywania, w </w:t>
      </w:r>
      <w:r w:rsidRPr="00A2757D">
        <w:lastRenderedPageBreak/>
        <w:t xml:space="preserve">celu zapewnienia korzystania ze środków ochrony prawnej lub w celu ochrony praw innej osoby fizycznej lub prawnej, lub z uwagi na ważne względy interesu publicznego Unii Europejskiej lub państwa członkowskiego;  </w:t>
      </w:r>
    </w:p>
    <w:p w:rsidR="00A2757D" w:rsidRPr="00A2757D" w:rsidRDefault="00A2757D" w:rsidP="00A2757D">
      <w:pPr>
        <w:numPr>
          <w:ilvl w:val="0"/>
          <w:numId w:val="23"/>
        </w:numPr>
        <w:spacing w:before="120" w:after="120"/>
        <w:ind w:left="1418" w:hanging="294"/>
        <w:contextualSpacing/>
        <w:jc w:val="both"/>
        <w:rPr>
          <w:i/>
        </w:rPr>
      </w:pPr>
      <w:r w:rsidRPr="00A2757D">
        <w:t>prawo do wniesienia skargi do Prezesa Urzędu Ochrony Danych Osobowych, gdy uzna Pani/Pan, że przetwarzanie danych osobowych Pani/Pana dotyczących narusza przepisy RODO;</w:t>
      </w:r>
    </w:p>
    <w:p w:rsidR="00A2757D" w:rsidRPr="00A2757D" w:rsidRDefault="00A2757D" w:rsidP="00A2757D">
      <w:pPr>
        <w:numPr>
          <w:ilvl w:val="0"/>
          <w:numId w:val="25"/>
        </w:numPr>
        <w:spacing w:before="120" w:after="120"/>
        <w:ind w:left="1037" w:hanging="357"/>
        <w:contextualSpacing/>
        <w:jc w:val="both"/>
        <w:rPr>
          <w:i/>
        </w:rPr>
      </w:pPr>
      <w:r w:rsidRPr="00A2757D">
        <w:t>nie przysługuje Pani/Panu:</w:t>
      </w:r>
    </w:p>
    <w:p w:rsidR="00A2757D" w:rsidRPr="00A2757D" w:rsidRDefault="00A2757D" w:rsidP="00A2757D">
      <w:pPr>
        <w:numPr>
          <w:ilvl w:val="0"/>
          <w:numId w:val="24"/>
        </w:numPr>
        <w:spacing w:after="150"/>
        <w:ind w:left="1418" w:hanging="284"/>
        <w:contextualSpacing/>
        <w:jc w:val="both"/>
        <w:rPr>
          <w:i/>
        </w:rPr>
      </w:pPr>
      <w:r w:rsidRPr="00A2757D">
        <w:t>w związku z art. 17 ust. 3 lit. b, d lub e RODO prawo do usunięcia danych osobowych;</w:t>
      </w:r>
    </w:p>
    <w:p w:rsidR="00A2757D" w:rsidRPr="00A2757D" w:rsidRDefault="00A2757D" w:rsidP="00A2757D">
      <w:pPr>
        <w:numPr>
          <w:ilvl w:val="0"/>
          <w:numId w:val="24"/>
        </w:numPr>
        <w:spacing w:after="150"/>
        <w:ind w:left="1418" w:hanging="284"/>
        <w:contextualSpacing/>
        <w:jc w:val="both"/>
        <w:rPr>
          <w:i/>
        </w:rPr>
      </w:pPr>
      <w:r w:rsidRPr="00A2757D">
        <w:t>prawo do przenoszenia danych osobowych, o którym mowa w art. 20 RODO;</w:t>
      </w:r>
    </w:p>
    <w:p w:rsidR="00A2757D" w:rsidRDefault="00A2757D" w:rsidP="00A2757D">
      <w:pPr>
        <w:numPr>
          <w:ilvl w:val="0"/>
          <w:numId w:val="24"/>
        </w:numPr>
        <w:spacing w:after="60"/>
        <w:ind w:left="1418" w:hanging="284"/>
        <w:contextualSpacing/>
        <w:jc w:val="both"/>
      </w:pPr>
      <w:r w:rsidRPr="00A2757D">
        <w:t>na podstawie art. 21 RODO prawo sprzeciwu, wobec przetwarzania danych osobowych, gdyż podstawą prawną przetwarzania Pani/Pana danych osobowych jest art. 6 ust. 1 lit. c RODO;</w:t>
      </w:r>
    </w:p>
    <w:p w:rsidR="00A2757D" w:rsidRDefault="00A2757D" w:rsidP="00A2757D">
      <w:pPr>
        <w:numPr>
          <w:ilvl w:val="0"/>
          <w:numId w:val="25"/>
        </w:numPr>
        <w:spacing w:after="60"/>
        <w:contextualSpacing/>
        <w:jc w:val="both"/>
      </w:pPr>
      <w:r w:rsidRPr="00A2757D">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4"/>
    </w:p>
    <w:p w:rsidR="00603291" w:rsidRPr="00427C7F" w:rsidRDefault="00603291" w:rsidP="00A2757D">
      <w:pPr>
        <w:pStyle w:val="Nagwek2"/>
        <w:spacing w:after="240"/>
      </w:pPr>
      <w:r>
        <w:t xml:space="preserve">Do spraw nieuregulowanych w niniejszej </w:t>
      </w:r>
      <w:r w:rsidR="009F1CA7">
        <w:t>SIWZ</w:t>
      </w:r>
      <w:r>
        <w:t xml:space="preserve"> mają zastosowanie przepisy ustawy z dnia 29 stycznia 2004 roku Prawo zamówień publicznych </w:t>
      </w:r>
      <w:r w:rsidR="0079481A" w:rsidRPr="0079481A">
        <w:t>(</w:t>
      </w:r>
      <w:proofErr w:type="spellStart"/>
      <w:r w:rsidR="0079481A" w:rsidRPr="0079481A">
        <w:t>t.j</w:t>
      </w:r>
      <w:proofErr w:type="spellEnd"/>
      <w:r w:rsidR="0079481A" w:rsidRPr="0079481A">
        <w:t>. Dz. U. z  2018 r. poz. 1986)</w:t>
      </w:r>
      <w:r>
        <w:t xml:space="preserve"> oraz przepisy Kodeksu cywilnego.</w:t>
      </w:r>
    </w:p>
    <w:p w:rsidR="00603291" w:rsidRPr="00A748A2" w:rsidRDefault="00603291" w:rsidP="00603291">
      <w:pPr>
        <w:spacing w:before="60" w:after="120"/>
        <w:jc w:val="both"/>
      </w:pPr>
      <w:r w:rsidRPr="00A2757D">
        <w:rPr>
          <w:b/>
        </w:rPr>
        <w:t>Załącznik</w:t>
      </w:r>
      <w:r w:rsidR="00A2757D" w:rsidRPr="00A2757D">
        <w:rPr>
          <w:b/>
        </w:rPr>
        <w:t>i do SIWZ</w:t>
      </w:r>
      <w:r w:rsidR="00A2757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494"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79481A" w:rsidRPr="006672A6" w:rsidTr="00044D81">
        <w:tc>
          <w:tcPr>
            <w:tcW w:w="828" w:type="dxa"/>
          </w:tcPr>
          <w:p w:rsidR="0079481A" w:rsidRPr="006672A6" w:rsidRDefault="0079481A" w:rsidP="00044D81">
            <w:pPr>
              <w:spacing w:before="60" w:after="120"/>
              <w:jc w:val="both"/>
              <w:rPr>
                <w:b/>
              </w:rPr>
            </w:pPr>
            <w:r w:rsidRPr="0079481A">
              <w:t>1</w:t>
            </w:r>
          </w:p>
        </w:tc>
        <w:tc>
          <w:tcPr>
            <w:tcW w:w="8494" w:type="dxa"/>
          </w:tcPr>
          <w:p w:rsidR="0079481A" w:rsidRPr="006672A6" w:rsidRDefault="0079481A" w:rsidP="00044D81">
            <w:pPr>
              <w:spacing w:before="60" w:after="120"/>
              <w:jc w:val="both"/>
              <w:rPr>
                <w:b/>
              </w:rPr>
            </w:pPr>
            <w:r w:rsidRPr="0079481A">
              <w:t>Oświadczenia wykonawcy o przynależności albo braku przynależności do tej samej grupy kapitałowej.</w:t>
            </w:r>
          </w:p>
        </w:tc>
      </w:tr>
      <w:tr w:rsidR="0079481A" w:rsidRPr="006672A6" w:rsidTr="00044D81">
        <w:tc>
          <w:tcPr>
            <w:tcW w:w="828" w:type="dxa"/>
          </w:tcPr>
          <w:p w:rsidR="0079481A" w:rsidRPr="006672A6" w:rsidRDefault="0079481A" w:rsidP="00044D81">
            <w:pPr>
              <w:spacing w:before="60" w:after="120"/>
              <w:jc w:val="both"/>
              <w:rPr>
                <w:b/>
              </w:rPr>
            </w:pPr>
            <w:r w:rsidRPr="0079481A">
              <w:t>2</w:t>
            </w:r>
          </w:p>
        </w:tc>
        <w:tc>
          <w:tcPr>
            <w:tcW w:w="8494" w:type="dxa"/>
          </w:tcPr>
          <w:p w:rsidR="0079481A" w:rsidRPr="006672A6" w:rsidRDefault="0079481A" w:rsidP="00044D81">
            <w:pPr>
              <w:spacing w:before="60" w:after="120"/>
              <w:jc w:val="both"/>
              <w:rPr>
                <w:b/>
              </w:rPr>
            </w:pPr>
            <w:r w:rsidRPr="0079481A">
              <w:t>Zobowiązanie podmiotów trzecich do oddania do dyspozycji niezbędnych zasobów.</w:t>
            </w:r>
          </w:p>
        </w:tc>
      </w:tr>
      <w:tr w:rsidR="0079481A" w:rsidRPr="006672A6" w:rsidTr="00044D81">
        <w:tc>
          <w:tcPr>
            <w:tcW w:w="828" w:type="dxa"/>
          </w:tcPr>
          <w:p w:rsidR="0079481A" w:rsidRPr="006672A6" w:rsidRDefault="00AB6F01" w:rsidP="00044D81">
            <w:pPr>
              <w:spacing w:before="60" w:after="120"/>
              <w:jc w:val="both"/>
              <w:rPr>
                <w:b/>
              </w:rPr>
            </w:pPr>
            <w:r>
              <w:t>3</w:t>
            </w:r>
          </w:p>
        </w:tc>
        <w:tc>
          <w:tcPr>
            <w:tcW w:w="8494" w:type="dxa"/>
          </w:tcPr>
          <w:p w:rsidR="0079481A" w:rsidRPr="006672A6" w:rsidRDefault="0079481A" w:rsidP="00044D81">
            <w:pPr>
              <w:spacing w:before="60" w:after="120"/>
              <w:jc w:val="both"/>
              <w:rPr>
                <w:b/>
              </w:rPr>
            </w:pPr>
            <w:r w:rsidRPr="0079481A">
              <w:t>Oświadczenie o niepodleganiu wykluczeniu oraz spełnianiu warunków udziału</w:t>
            </w:r>
          </w:p>
        </w:tc>
      </w:tr>
    </w:tbl>
    <w:p w:rsidR="00603291" w:rsidRDefault="00603291" w:rsidP="00603291">
      <w:pPr>
        <w:spacing w:before="60" w:after="120"/>
        <w:jc w:val="both"/>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494"/>
      </w:tblGrid>
      <w:tr w:rsidR="00603291" w:rsidRPr="006672A6" w:rsidTr="00A2757D">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494"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79481A" w:rsidRPr="006672A6" w:rsidTr="00044D81">
        <w:tc>
          <w:tcPr>
            <w:tcW w:w="828" w:type="dxa"/>
          </w:tcPr>
          <w:p w:rsidR="0079481A" w:rsidRPr="006672A6" w:rsidRDefault="0079481A" w:rsidP="00044D81">
            <w:pPr>
              <w:spacing w:before="60" w:after="120"/>
              <w:jc w:val="both"/>
              <w:rPr>
                <w:b/>
              </w:rPr>
            </w:pPr>
            <w:r w:rsidRPr="0079481A">
              <w:t>1</w:t>
            </w:r>
          </w:p>
        </w:tc>
        <w:tc>
          <w:tcPr>
            <w:tcW w:w="8494" w:type="dxa"/>
          </w:tcPr>
          <w:p w:rsidR="0079481A" w:rsidRPr="006672A6" w:rsidRDefault="0079481A" w:rsidP="00044D81">
            <w:pPr>
              <w:spacing w:before="60" w:after="120"/>
              <w:jc w:val="both"/>
              <w:rPr>
                <w:b/>
              </w:rPr>
            </w:pPr>
            <w:r w:rsidRPr="0079481A">
              <w:t>szczegółowy opis przedmiotu zamówienia</w:t>
            </w:r>
          </w:p>
        </w:tc>
      </w:tr>
      <w:tr w:rsidR="0079481A" w:rsidRPr="006672A6" w:rsidTr="00044D81">
        <w:tc>
          <w:tcPr>
            <w:tcW w:w="828" w:type="dxa"/>
          </w:tcPr>
          <w:p w:rsidR="0079481A" w:rsidRPr="006672A6" w:rsidRDefault="0079481A" w:rsidP="00044D81">
            <w:pPr>
              <w:spacing w:before="60" w:after="120"/>
              <w:jc w:val="both"/>
              <w:rPr>
                <w:b/>
              </w:rPr>
            </w:pPr>
            <w:r w:rsidRPr="0079481A">
              <w:t>2</w:t>
            </w:r>
          </w:p>
        </w:tc>
        <w:tc>
          <w:tcPr>
            <w:tcW w:w="8494" w:type="dxa"/>
          </w:tcPr>
          <w:p w:rsidR="0079481A" w:rsidRPr="006672A6" w:rsidRDefault="0079481A" w:rsidP="00044D81">
            <w:pPr>
              <w:spacing w:before="60" w:after="120"/>
              <w:jc w:val="both"/>
              <w:rPr>
                <w:b/>
              </w:rPr>
            </w:pPr>
            <w:r w:rsidRPr="0079481A">
              <w:t>wzór umowy</w:t>
            </w:r>
          </w:p>
        </w:tc>
      </w:tr>
      <w:tr w:rsidR="0079481A" w:rsidRPr="006672A6" w:rsidTr="00044D81">
        <w:tc>
          <w:tcPr>
            <w:tcW w:w="828" w:type="dxa"/>
          </w:tcPr>
          <w:p w:rsidR="0079481A" w:rsidRPr="006672A6" w:rsidRDefault="0079481A" w:rsidP="00044D81">
            <w:pPr>
              <w:spacing w:before="60" w:after="120"/>
              <w:jc w:val="both"/>
              <w:rPr>
                <w:b/>
              </w:rPr>
            </w:pPr>
            <w:r w:rsidRPr="0079481A">
              <w:t>3</w:t>
            </w:r>
          </w:p>
        </w:tc>
        <w:tc>
          <w:tcPr>
            <w:tcW w:w="8494" w:type="dxa"/>
          </w:tcPr>
          <w:p w:rsidR="0079481A" w:rsidRPr="006672A6" w:rsidRDefault="0079481A" w:rsidP="00044D81">
            <w:pPr>
              <w:spacing w:before="60" w:after="120"/>
              <w:jc w:val="both"/>
              <w:rPr>
                <w:b/>
              </w:rPr>
            </w:pPr>
            <w:r w:rsidRPr="0079481A">
              <w:t>załączniki do umowy</w:t>
            </w:r>
          </w:p>
        </w:tc>
      </w:tr>
      <w:tr w:rsidR="0079481A" w:rsidRPr="006672A6" w:rsidTr="00044D81">
        <w:tc>
          <w:tcPr>
            <w:tcW w:w="828" w:type="dxa"/>
          </w:tcPr>
          <w:p w:rsidR="0079481A" w:rsidRPr="006672A6" w:rsidRDefault="0079481A" w:rsidP="00044D81">
            <w:pPr>
              <w:spacing w:before="60" w:after="120"/>
              <w:jc w:val="both"/>
              <w:rPr>
                <w:b/>
              </w:rPr>
            </w:pPr>
            <w:r w:rsidRPr="0079481A">
              <w:t>4</w:t>
            </w:r>
          </w:p>
        </w:tc>
        <w:tc>
          <w:tcPr>
            <w:tcW w:w="8494" w:type="dxa"/>
          </w:tcPr>
          <w:p w:rsidR="0079481A" w:rsidRPr="006672A6" w:rsidRDefault="0079481A" w:rsidP="00044D81">
            <w:pPr>
              <w:spacing w:before="60" w:after="120"/>
              <w:jc w:val="both"/>
              <w:rPr>
                <w:b/>
              </w:rPr>
            </w:pPr>
            <w:r w:rsidRPr="0079481A">
              <w:t>Wzór oferty na dostawy</w:t>
            </w:r>
          </w:p>
        </w:tc>
      </w:tr>
    </w:tbl>
    <w:p w:rsidR="00EB7871" w:rsidRPr="003209A8" w:rsidRDefault="00EB7871" w:rsidP="00A2757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D81" w:rsidRDefault="00044D81">
      <w:r>
        <w:separator/>
      </w:r>
    </w:p>
  </w:endnote>
  <w:endnote w:type="continuationSeparator" w:id="0">
    <w:p w:rsidR="00044D81" w:rsidRDefault="00044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D81" w:rsidRDefault="00044D8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D81" w:rsidRDefault="00044D8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44D81" w:rsidRDefault="00044D81">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706F8">
      <w:rPr>
        <w:rStyle w:val="Numerstrony"/>
        <w:noProof/>
        <w:sz w:val="18"/>
        <w:szCs w:val="18"/>
      </w:rPr>
      <w:t>39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706F8">
      <w:rPr>
        <w:rStyle w:val="Numerstrony"/>
        <w:noProof/>
        <w:sz w:val="18"/>
        <w:szCs w:val="18"/>
      </w:rPr>
      <w:t>41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D81" w:rsidRDefault="00044D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D81" w:rsidRDefault="00044D81">
      <w:r>
        <w:separator/>
      </w:r>
    </w:p>
  </w:footnote>
  <w:footnote w:type="continuationSeparator" w:id="0">
    <w:p w:rsidR="00044D81" w:rsidRDefault="00044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D81" w:rsidRDefault="00044D8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D81" w:rsidRDefault="00044D81">
    <w:pPr>
      <w:pStyle w:val="Nagwek"/>
      <w:jc w:val="center"/>
      <w:rPr>
        <w:sz w:val="18"/>
        <w:szCs w:val="18"/>
      </w:rPr>
    </w:pPr>
    <w:r>
      <w:rPr>
        <w:sz w:val="18"/>
        <w:szCs w:val="18"/>
      </w:rPr>
      <w:t>Specyfikacja istotnych warunków zamówienia</w:t>
    </w:r>
  </w:p>
  <w:p w:rsidR="00044D81" w:rsidRDefault="00044D81">
    <w:pPr>
      <w:pStyle w:val="Nagwek"/>
      <w:jc w:val="center"/>
      <w:rPr>
        <w:sz w:val="18"/>
        <w:szCs w:val="18"/>
      </w:rPr>
    </w:pPr>
    <w:r>
      <w:rPr>
        <w:sz w:val="18"/>
        <w:szCs w:val="18"/>
      </w:rPr>
      <w:t>Pielęgnacja, konserwacja i bieżące utrzymanie zieleni w Parku Śremskich Odlewników (cz. I) w Miejskim Parku im. Powstańców Wielkopolskich w Śremie (cz. II) w Miejskim Parku Ekologicznym im. W. Puchalskiego w Śremie (cz. III)  wzdłuż ciągu pieszo-rowerowego nad rzeką Wartą - Promenada oraz ul. Nadbrzeżna w Śremie (cz. IV)</w:t>
    </w:r>
  </w:p>
  <w:p w:rsidR="00044D81" w:rsidRDefault="00044D8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D81" w:rsidRDefault="00044D8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7">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8">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9">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7"/>
  </w:num>
  <w:num w:numId="4">
    <w:abstractNumId w:val="13"/>
  </w:num>
  <w:num w:numId="5">
    <w:abstractNumId w:val="8"/>
  </w:num>
  <w:num w:numId="6">
    <w:abstractNumId w:val="6"/>
  </w:num>
  <w:num w:numId="7">
    <w:abstractNumId w:val="7"/>
  </w:num>
  <w:num w:numId="8">
    <w:abstractNumId w:val="23"/>
  </w:num>
  <w:num w:numId="9">
    <w:abstractNumId w:val="5"/>
  </w:num>
  <w:num w:numId="10">
    <w:abstractNumId w:val="18"/>
  </w:num>
  <w:num w:numId="11">
    <w:abstractNumId w:val="3"/>
  </w:num>
  <w:num w:numId="12">
    <w:abstractNumId w:val="20"/>
  </w:num>
  <w:num w:numId="13">
    <w:abstractNumId w:val="21"/>
  </w:num>
  <w:num w:numId="14">
    <w:abstractNumId w:val="22"/>
  </w:num>
  <w:num w:numId="15">
    <w:abstractNumId w:val="2"/>
  </w:num>
  <w:num w:numId="16">
    <w:abstractNumId w:val="15"/>
  </w:num>
  <w:num w:numId="17">
    <w:abstractNumId w:val="14"/>
  </w:num>
  <w:num w:numId="18">
    <w:abstractNumId w:val="1"/>
  </w:num>
  <w:num w:numId="19">
    <w:abstractNumId w:val="19"/>
  </w:num>
  <w:num w:numId="20">
    <w:abstractNumId w:val="11"/>
  </w:num>
  <w:num w:numId="21">
    <w:abstractNumId w:val="0"/>
  </w:num>
  <w:num w:numId="22">
    <w:abstractNumId w:val="9"/>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0"/>
  </w:num>
  <w:num w:numId="25">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516"/>
    <w:rsid w:val="00004D89"/>
    <w:rsid w:val="00005390"/>
    <w:rsid w:val="000067E5"/>
    <w:rsid w:val="00012833"/>
    <w:rsid w:val="00016AB3"/>
    <w:rsid w:val="0002045A"/>
    <w:rsid w:val="00020FF3"/>
    <w:rsid w:val="00026453"/>
    <w:rsid w:val="00031855"/>
    <w:rsid w:val="00034D1A"/>
    <w:rsid w:val="0004094C"/>
    <w:rsid w:val="00044D81"/>
    <w:rsid w:val="000471B4"/>
    <w:rsid w:val="00050901"/>
    <w:rsid w:val="0005779B"/>
    <w:rsid w:val="000666AF"/>
    <w:rsid w:val="00080783"/>
    <w:rsid w:val="00082134"/>
    <w:rsid w:val="000A2E0B"/>
    <w:rsid w:val="000A59AF"/>
    <w:rsid w:val="000B08A9"/>
    <w:rsid w:val="000C63A2"/>
    <w:rsid w:val="000C732C"/>
    <w:rsid w:val="000D3BC4"/>
    <w:rsid w:val="000E228E"/>
    <w:rsid w:val="000E7443"/>
    <w:rsid w:val="000F01D8"/>
    <w:rsid w:val="000F53AD"/>
    <w:rsid w:val="0010472E"/>
    <w:rsid w:val="00125A9A"/>
    <w:rsid w:val="00126357"/>
    <w:rsid w:val="00127036"/>
    <w:rsid w:val="0013434C"/>
    <w:rsid w:val="00141A13"/>
    <w:rsid w:val="00150032"/>
    <w:rsid w:val="001542F3"/>
    <w:rsid w:val="001644FA"/>
    <w:rsid w:val="00164E1E"/>
    <w:rsid w:val="00182BB9"/>
    <w:rsid w:val="0018407C"/>
    <w:rsid w:val="00191475"/>
    <w:rsid w:val="00194EF2"/>
    <w:rsid w:val="001B3F5E"/>
    <w:rsid w:val="001B6A19"/>
    <w:rsid w:val="001C30E8"/>
    <w:rsid w:val="001C5986"/>
    <w:rsid w:val="001E4CE2"/>
    <w:rsid w:val="001E66C0"/>
    <w:rsid w:val="001F1894"/>
    <w:rsid w:val="002007BD"/>
    <w:rsid w:val="00201D7C"/>
    <w:rsid w:val="002239C2"/>
    <w:rsid w:val="00223EF2"/>
    <w:rsid w:val="00226999"/>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C3516"/>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C205D"/>
    <w:rsid w:val="003C478A"/>
    <w:rsid w:val="003C4BDA"/>
    <w:rsid w:val="003C7856"/>
    <w:rsid w:val="003D0168"/>
    <w:rsid w:val="003D0409"/>
    <w:rsid w:val="003D58D6"/>
    <w:rsid w:val="003D736C"/>
    <w:rsid w:val="003E0A15"/>
    <w:rsid w:val="00403B18"/>
    <w:rsid w:val="0040419B"/>
    <w:rsid w:val="0041437D"/>
    <w:rsid w:val="004201F8"/>
    <w:rsid w:val="00423EDC"/>
    <w:rsid w:val="004248CE"/>
    <w:rsid w:val="00424D45"/>
    <w:rsid w:val="004327AD"/>
    <w:rsid w:val="004350D7"/>
    <w:rsid w:val="00441468"/>
    <w:rsid w:val="004460EE"/>
    <w:rsid w:val="00466174"/>
    <w:rsid w:val="00466719"/>
    <w:rsid w:val="00466D96"/>
    <w:rsid w:val="00472F68"/>
    <w:rsid w:val="00475D05"/>
    <w:rsid w:val="004820E5"/>
    <w:rsid w:val="00483F80"/>
    <w:rsid w:val="004910DE"/>
    <w:rsid w:val="00492D08"/>
    <w:rsid w:val="00493DCE"/>
    <w:rsid w:val="004A3EC1"/>
    <w:rsid w:val="004B524E"/>
    <w:rsid w:val="004B680C"/>
    <w:rsid w:val="004D10CC"/>
    <w:rsid w:val="004D48B9"/>
    <w:rsid w:val="004D7A7C"/>
    <w:rsid w:val="004E3A7E"/>
    <w:rsid w:val="004E7BF9"/>
    <w:rsid w:val="004F50A8"/>
    <w:rsid w:val="005060B9"/>
    <w:rsid w:val="00510831"/>
    <w:rsid w:val="00514D20"/>
    <w:rsid w:val="0052364D"/>
    <w:rsid w:val="0052404F"/>
    <w:rsid w:val="005241B2"/>
    <w:rsid w:val="00536FAD"/>
    <w:rsid w:val="0054473A"/>
    <w:rsid w:val="0055231E"/>
    <w:rsid w:val="00562E86"/>
    <w:rsid w:val="005631F3"/>
    <w:rsid w:val="00571EFD"/>
    <w:rsid w:val="005741F3"/>
    <w:rsid w:val="005828F4"/>
    <w:rsid w:val="005A032F"/>
    <w:rsid w:val="005C46D9"/>
    <w:rsid w:val="005D0A27"/>
    <w:rsid w:val="005D2148"/>
    <w:rsid w:val="005E544C"/>
    <w:rsid w:val="005E73AC"/>
    <w:rsid w:val="005F4A04"/>
    <w:rsid w:val="00603291"/>
    <w:rsid w:val="00614581"/>
    <w:rsid w:val="00620AE3"/>
    <w:rsid w:val="006260AC"/>
    <w:rsid w:val="00627ED2"/>
    <w:rsid w:val="006318DF"/>
    <w:rsid w:val="0063322D"/>
    <w:rsid w:val="00635CBF"/>
    <w:rsid w:val="0063732B"/>
    <w:rsid w:val="00650268"/>
    <w:rsid w:val="00656498"/>
    <w:rsid w:val="0066198A"/>
    <w:rsid w:val="0066381A"/>
    <w:rsid w:val="00666C20"/>
    <w:rsid w:val="006672A6"/>
    <w:rsid w:val="006737D4"/>
    <w:rsid w:val="006810A7"/>
    <w:rsid w:val="00681AF7"/>
    <w:rsid w:val="006B281B"/>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06F8"/>
    <w:rsid w:val="00774374"/>
    <w:rsid w:val="00774A7C"/>
    <w:rsid w:val="007941DD"/>
    <w:rsid w:val="0079481A"/>
    <w:rsid w:val="007A004A"/>
    <w:rsid w:val="007A5710"/>
    <w:rsid w:val="007C00B8"/>
    <w:rsid w:val="007F35F3"/>
    <w:rsid w:val="007F3A2E"/>
    <w:rsid w:val="008056A9"/>
    <w:rsid w:val="00811E8A"/>
    <w:rsid w:val="00820382"/>
    <w:rsid w:val="0082230A"/>
    <w:rsid w:val="00823C81"/>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B7528"/>
    <w:rsid w:val="008C47F9"/>
    <w:rsid w:val="008D48A7"/>
    <w:rsid w:val="008D6EEB"/>
    <w:rsid w:val="008E2C1B"/>
    <w:rsid w:val="008E38E4"/>
    <w:rsid w:val="008E3C1A"/>
    <w:rsid w:val="008F14B7"/>
    <w:rsid w:val="008F1B65"/>
    <w:rsid w:val="008F317B"/>
    <w:rsid w:val="008F6989"/>
    <w:rsid w:val="008F7292"/>
    <w:rsid w:val="00903BB2"/>
    <w:rsid w:val="0090602E"/>
    <w:rsid w:val="00910126"/>
    <w:rsid w:val="00925F62"/>
    <w:rsid w:val="0093445C"/>
    <w:rsid w:val="0094461F"/>
    <w:rsid w:val="00945B58"/>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487B"/>
    <w:rsid w:val="009E7B6E"/>
    <w:rsid w:val="009F0A8E"/>
    <w:rsid w:val="009F1CA7"/>
    <w:rsid w:val="00A0180B"/>
    <w:rsid w:val="00A021C0"/>
    <w:rsid w:val="00A02B83"/>
    <w:rsid w:val="00A13671"/>
    <w:rsid w:val="00A22820"/>
    <w:rsid w:val="00A2369F"/>
    <w:rsid w:val="00A2757D"/>
    <w:rsid w:val="00A300F2"/>
    <w:rsid w:val="00A34E0E"/>
    <w:rsid w:val="00A40A2C"/>
    <w:rsid w:val="00A43AEE"/>
    <w:rsid w:val="00A46681"/>
    <w:rsid w:val="00A50B70"/>
    <w:rsid w:val="00A54376"/>
    <w:rsid w:val="00A56785"/>
    <w:rsid w:val="00A56852"/>
    <w:rsid w:val="00A70B48"/>
    <w:rsid w:val="00A722BA"/>
    <w:rsid w:val="00A85971"/>
    <w:rsid w:val="00A86605"/>
    <w:rsid w:val="00A90128"/>
    <w:rsid w:val="00A9512C"/>
    <w:rsid w:val="00A95EA3"/>
    <w:rsid w:val="00A966A6"/>
    <w:rsid w:val="00A96E95"/>
    <w:rsid w:val="00AA661F"/>
    <w:rsid w:val="00AB50B3"/>
    <w:rsid w:val="00AB6F01"/>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6608"/>
    <w:rsid w:val="00CB6DE1"/>
    <w:rsid w:val="00CC4ADC"/>
    <w:rsid w:val="00CD1C53"/>
    <w:rsid w:val="00CD2A67"/>
    <w:rsid w:val="00CE1482"/>
    <w:rsid w:val="00CE1F43"/>
    <w:rsid w:val="00CF3703"/>
    <w:rsid w:val="00CF584C"/>
    <w:rsid w:val="00D01BF9"/>
    <w:rsid w:val="00D06196"/>
    <w:rsid w:val="00D06289"/>
    <w:rsid w:val="00D07762"/>
    <w:rsid w:val="00D14E18"/>
    <w:rsid w:val="00D23093"/>
    <w:rsid w:val="00D30384"/>
    <w:rsid w:val="00D35830"/>
    <w:rsid w:val="00D45566"/>
    <w:rsid w:val="00D46C51"/>
    <w:rsid w:val="00D65942"/>
    <w:rsid w:val="00D67BC1"/>
    <w:rsid w:val="00D94CD8"/>
    <w:rsid w:val="00D95619"/>
    <w:rsid w:val="00DA094A"/>
    <w:rsid w:val="00DC3E3B"/>
    <w:rsid w:val="00DC5C3B"/>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21</TotalTime>
  <Pages>41</Pages>
  <Words>13144</Words>
  <Characters>82546</Characters>
  <Application>Microsoft Office Word</Application>
  <DocSecurity>0</DocSecurity>
  <Lines>687</Lines>
  <Paragraphs>190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7</cp:revision>
  <cp:lastPrinted>1900-12-31T22:00:00Z</cp:lastPrinted>
  <dcterms:created xsi:type="dcterms:W3CDTF">2019-04-11T10:27:00Z</dcterms:created>
  <dcterms:modified xsi:type="dcterms:W3CDTF">2019-04-11T11:14:00Z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