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F4D" w:rsidRDefault="00CC4F4D">
      <w:pPr>
        <w:spacing w:before="360"/>
        <w:rPr>
          <w:b/>
          <w:bCs/>
        </w:rPr>
      </w:pPr>
      <w:r w:rsidRPr="00EE0F31">
        <w:rPr>
          <w:b/>
          <w:bCs/>
        </w:rPr>
        <w:t>Gmina Śrem</w:t>
      </w:r>
    </w:p>
    <w:p w:rsidR="00CC4F4D" w:rsidRDefault="00CC4F4D">
      <w:pPr>
        <w:rPr>
          <w:b/>
          <w:bCs/>
        </w:rPr>
      </w:pPr>
      <w:r w:rsidRPr="00EE0F31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EE0F31">
        <w:rPr>
          <w:b/>
          <w:bCs/>
        </w:rPr>
        <w:t>1</w:t>
      </w:r>
    </w:p>
    <w:p w:rsidR="00CC4F4D" w:rsidRDefault="00CC4F4D">
      <w:pPr>
        <w:rPr>
          <w:b/>
          <w:bCs/>
        </w:rPr>
      </w:pPr>
      <w:r w:rsidRPr="00EE0F31">
        <w:rPr>
          <w:b/>
          <w:bCs/>
        </w:rPr>
        <w:t>63-100</w:t>
      </w:r>
      <w:r>
        <w:rPr>
          <w:b/>
          <w:bCs/>
        </w:rPr>
        <w:t xml:space="preserve"> </w:t>
      </w:r>
      <w:r w:rsidRPr="00EE0F31">
        <w:rPr>
          <w:b/>
          <w:bCs/>
        </w:rPr>
        <w:t>Śrem</w:t>
      </w:r>
    </w:p>
    <w:p w:rsidR="00CC4F4D" w:rsidRPr="000D0267" w:rsidRDefault="00CC4F4D" w:rsidP="000D0267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EE0F31">
        <w:rPr>
          <w:b/>
          <w:bCs/>
        </w:rPr>
        <w:t>BP.271.16.2019.BS/2</w:t>
      </w:r>
      <w:r>
        <w:tab/>
        <w:t xml:space="preserve"> </w:t>
      </w:r>
      <w:r w:rsidRPr="00EE0F31">
        <w:t>Śrem</w:t>
      </w:r>
      <w:r>
        <w:t xml:space="preserve"> dnia: </w:t>
      </w:r>
      <w:r w:rsidRPr="00EE0F31">
        <w:t>2019-03-22</w:t>
      </w:r>
    </w:p>
    <w:p w:rsidR="00CC4F4D" w:rsidRDefault="00CC4F4D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CC4F4D" w:rsidRDefault="00CC4F4D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CC4F4D" w:rsidRDefault="00CC4F4D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CC4F4D" w:rsidRDefault="00CC4F4D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EE0F31">
        <w:t>(</w:t>
      </w:r>
      <w:proofErr w:type="spellStart"/>
      <w:r w:rsidRPr="00EE0F31">
        <w:t>t.j</w:t>
      </w:r>
      <w:proofErr w:type="spellEnd"/>
      <w:r w:rsidRPr="00EE0F31">
        <w:t>. Dz. U. z  2018 r. poz. 1986)</w:t>
      </w:r>
      <w:r>
        <w:t xml:space="preserve"> </w:t>
      </w:r>
      <w:r>
        <w:rPr>
          <w:bCs/>
        </w:rPr>
        <w:t xml:space="preserve">w trybie </w:t>
      </w:r>
      <w:r w:rsidRPr="00EE0F31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CC4F4D" w:rsidRDefault="00CC4F4D">
      <w:pPr>
        <w:spacing w:before="120" w:after="120"/>
        <w:jc w:val="center"/>
        <w:rPr>
          <w:b/>
        </w:rPr>
      </w:pPr>
      <w:r w:rsidRPr="00EE0F31">
        <w:rPr>
          <w:b/>
        </w:rPr>
        <w:t>Remont lokalu mieszkalnego przy ul. Tadeusza Kościuszki 22/8 w Śremie</w:t>
      </w:r>
    </w:p>
    <w:p w:rsidR="00CC4F4D" w:rsidRDefault="00CC4F4D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0D0267" w:rsidRDefault="000D0267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C4F4D" w:rsidTr="005030E2">
        <w:trPr>
          <w:cantSplit/>
        </w:trPr>
        <w:tc>
          <w:tcPr>
            <w:tcW w:w="9210" w:type="dxa"/>
          </w:tcPr>
          <w:p w:rsidR="00CC4F4D" w:rsidRDefault="00CC4F4D" w:rsidP="005030E2">
            <w:pPr>
              <w:spacing w:line="360" w:lineRule="auto"/>
              <w:ind w:firstLine="284"/>
              <w:jc w:val="both"/>
              <w:rPr>
                <w:b/>
              </w:rPr>
            </w:pPr>
            <w:r w:rsidRPr="00EE0F31">
              <w:rPr>
                <w:b/>
              </w:rPr>
              <w:t xml:space="preserve">PHU Rafał </w:t>
            </w:r>
            <w:proofErr w:type="spellStart"/>
            <w:r w:rsidRPr="00EE0F31">
              <w:rPr>
                <w:b/>
              </w:rPr>
              <w:t>Majorczyk</w:t>
            </w:r>
            <w:proofErr w:type="spellEnd"/>
          </w:p>
          <w:p w:rsidR="00CC4F4D" w:rsidRDefault="00CC4F4D" w:rsidP="005030E2">
            <w:pPr>
              <w:spacing w:line="360" w:lineRule="auto"/>
              <w:ind w:firstLine="284"/>
              <w:jc w:val="both"/>
              <w:rPr>
                <w:b/>
              </w:rPr>
            </w:pPr>
            <w:r w:rsidRPr="00EE0F31">
              <w:rPr>
                <w:b/>
              </w:rPr>
              <w:t>Kadzewo</w:t>
            </w:r>
            <w:r>
              <w:rPr>
                <w:b/>
              </w:rPr>
              <w:t xml:space="preserve"> </w:t>
            </w:r>
            <w:r w:rsidRPr="00EE0F31">
              <w:rPr>
                <w:b/>
              </w:rPr>
              <w:t>18/6</w:t>
            </w:r>
          </w:p>
          <w:p w:rsidR="00CC4F4D" w:rsidRDefault="00CC4F4D" w:rsidP="005030E2">
            <w:pPr>
              <w:spacing w:line="360" w:lineRule="auto"/>
              <w:ind w:firstLine="284"/>
              <w:jc w:val="both"/>
              <w:rPr>
                <w:b/>
              </w:rPr>
            </w:pPr>
            <w:r w:rsidRPr="00EE0F31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EE0F31">
              <w:rPr>
                <w:b/>
              </w:rPr>
              <w:t>Śrem</w:t>
            </w:r>
          </w:p>
          <w:p w:rsidR="00CC4F4D" w:rsidRDefault="00CC4F4D" w:rsidP="005030E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C4F4D" w:rsidRDefault="00CC4F4D" w:rsidP="005030E2">
            <w:pPr>
              <w:spacing w:line="360" w:lineRule="auto"/>
              <w:ind w:firstLine="284"/>
              <w:jc w:val="both"/>
              <w:rPr>
                <w:b/>
              </w:rPr>
            </w:pPr>
            <w:r w:rsidRPr="00EE0F31">
              <w:t>Remont lokalu mieszkalnego przy ul. Tadeusza Kościuszki 22/8 w Śremie</w:t>
            </w:r>
            <w:r>
              <w:t xml:space="preserve"> za cenę </w:t>
            </w:r>
            <w:r w:rsidRPr="00EE0F31">
              <w:rPr>
                <w:b/>
              </w:rPr>
              <w:t>53 827.01 zł</w:t>
            </w:r>
          </w:p>
          <w:p w:rsidR="00CC4F4D" w:rsidRDefault="00CC4F4D" w:rsidP="005030E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C4F4D" w:rsidRPr="00EE0F31" w:rsidRDefault="00CC4F4D" w:rsidP="005030E2">
            <w:pPr>
              <w:spacing w:line="360" w:lineRule="auto"/>
              <w:ind w:firstLine="284"/>
              <w:jc w:val="both"/>
            </w:pPr>
            <w:r w:rsidRPr="00EE0F31">
              <w:t>Uzasadnienie prawne: art. 91 ust. 1 ustawy PZP.</w:t>
            </w:r>
          </w:p>
          <w:p w:rsidR="00CC4F4D" w:rsidRDefault="00CC4F4D" w:rsidP="005030E2">
            <w:pPr>
              <w:spacing w:line="360" w:lineRule="auto"/>
              <w:ind w:firstLine="284"/>
              <w:jc w:val="both"/>
            </w:pPr>
            <w:r w:rsidRPr="00EE0F31">
              <w:t>Uzasadnienie faktyczne: Najkorzystniejsza ze złożonych ofert w postępowaniu, która jest w pełni zgodna z SIWZ.</w:t>
            </w:r>
          </w:p>
        </w:tc>
      </w:tr>
    </w:tbl>
    <w:p w:rsidR="00CC4F4D" w:rsidRDefault="00CC4F4D" w:rsidP="000B6515">
      <w:pPr>
        <w:spacing w:before="120" w:after="120"/>
        <w:jc w:val="both"/>
        <w:rPr>
          <w:color w:val="000000"/>
        </w:rPr>
      </w:pPr>
    </w:p>
    <w:p w:rsidR="000D0267" w:rsidRDefault="000D0267" w:rsidP="000B6515">
      <w:pPr>
        <w:spacing w:before="120" w:after="120"/>
        <w:jc w:val="both"/>
        <w:rPr>
          <w:color w:val="000000"/>
        </w:rPr>
      </w:pPr>
    </w:p>
    <w:p w:rsidR="000D0267" w:rsidRDefault="000D0267" w:rsidP="000B6515">
      <w:pPr>
        <w:spacing w:before="120" w:after="120"/>
        <w:jc w:val="both"/>
        <w:rPr>
          <w:color w:val="000000"/>
        </w:rPr>
      </w:pPr>
    </w:p>
    <w:p w:rsidR="000D0267" w:rsidRDefault="000D0267" w:rsidP="000B6515">
      <w:pPr>
        <w:spacing w:before="120" w:after="120"/>
        <w:jc w:val="both"/>
        <w:rPr>
          <w:color w:val="000000"/>
        </w:rPr>
      </w:pPr>
    </w:p>
    <w:p w:rsidR="000D0267" w:rsidRDefault="000D0267" w:rsidP="000B6515">
      <w:pPr>
        <w:spacing w:before="120" w:after="120"/>
        <w:jc w:val="both"/>
        <w:rPr>
          <w:color w:val="000000"/>
        </w:rPr>
      </w:pPr>
    </w:p>
    <w:p w:rsidR="000D0267" w:rsidRDefault="000D0267" w:rsidP="000B6515">
      <w:pPr>
        <w:spacing w:before="120" w:after="120"/>
        <w:jc w:val="both"/>
        <w:rPr>
          <w:color w:val="000000"/>
        </w:rPr>
      </w:pPr>
    </w:p>
    <w:p w:rsidR="00513A9B" w:rsidRDefault="00513A9B" w:rsidP="000B6515">
      <w:pPr>
        <w:spacing w:before="120" w:after="120"/>
        <w:jc w:val="both"/>
        <w:rPr>
          <w:color w:val="000000"/>
        </w:rPr>
      </w:pPr>
    </w:p>
    <w:p w:rsidR="00513A9B" w:rsidRDefault="00513A9B" w:rsidP="000B6515">
      <w:pPr>
        <w:spacing w:before="120" w:after="120"/>
        <w:jc w:val="both"/>
        <w:rPr>
          <w:color w:val="000000"/>
        </w:rPr>
      </w:pPr>
    </w:p>
    <w:p w:rsidR="00CC4F4D" w:rsidRDefault="00CC4F4D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CC4F4D" w:rsidRPr="005811DF" w:rsidTr="00B21A52">
        <w:tc>
          <w:tcPr>
            <w:tcW w:w="461" w:type="pct"/>
            <w:vAlign w:val="center"/>
          </w:tcPr>
          <w:p w:rsidR="00CC4F4D" w:rsidRPr="005811DF" w:rsidRDefault="00CC4F4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CC4F4D" w:rsidRPr="005811DF" w:rsidRDefault="00CC4F4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C4F4D" w:rsidRPr="005811DF" w:rsidRDefault="00CC4F4D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CC4F4D" w:rsidRPr="005811DF" w:rsidRDefault="00CC4F4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CC4F4D" w:rsidRPr="005811DF" w:rsidRDefault="00CC4F4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075" w:type="pct"/>
            <w:vAlign w:val="center"/>
          </w:tcPr>
          <w:p w:rsidR="00CC4F4D" w:rsidRPr="005811DF" w:rsidRDefault="00CC4F4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C4F4D" w:rsidRPr="005811DF" w:rsidTr="00B21A52">
        <w:tc>
          <w:tcPr>
            <w:tcW w:w="461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Rafał </w:t>
            </w:r>
            <w:proofErr w:type="spellStart"/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Majorczyk</w:t>
            </w:r>
            <w:proofErr w:type="spellEnd"/>
          </w:p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Kadzewo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C4F4D" w:rsidRPr="005811DF" w:rsidTr="00B21A52">
        <w:tc>
          <w:tcPr>
            <w:tcW w:w="461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Usługowo-Handlowa Wiesław </w:t>
            </w:r>
            <w:proofErr w:type="spellStart"/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Antoszkiewicz</w:t>
            </w:r>
            <w:proofErr w:type="spellEnd"/>
          </w:p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Kiełczyn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9B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63-130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Książ Wielkopolski</w:t>
            </w:r>
          </w:p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 xml:space="preserve">  59,40</w:t>
            </w:r>
          </w:p>
        </w:tc>
        <w:tc>
          <w:tcPr>
            <w:tcW w:w="658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 xml:space="preserve">  99,40</w:t>
            </w:r>
          </w:p>
        </w:tc>
      </w:tr>
      <w:tr w:rsidR="00CC4F4D" w:rsidRPr="005811DF" w:rsidTr="00B21A52">
        <w:tc>
          <w:tcPr>
            <w:tcW w:w="461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Handlowo-Usługowe "SMOCZYK" Radzisław </w:t>
            </w:r>
            <w:proofErr w:type="spellStart"/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ul. 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 xml:space="preserve">  48,30</w:t>
            </w:r>
          </w:p>
        </w:tc>
        <w:tc>
          <w:tcPr>
            <w:tcW w:w="658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 xml:space="preserve">  88,30</w:t>
            </w:r>
          </w:p>
        </w:tc>
      </w:tr>
      <w:tr w:rsidR="00CC4F4D" w:rsidRPr="005811DF" w:rsidTr="00B21A52">
        <w:tc>
          <w:tcPr>
            <w:tcW w:w="461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OGÓLNOBUDOWLANE </w:t>
            </w:r>
            <w:proofErr w:type="spellStart"/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ul.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E0F3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58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075" w:type="pct"/>
            <w:vAlign w:val="center"/>
          </w:tcPr>
          <w:p w:rsidR="00CC4F4D" w:rsidRPr="005811DF" w:rsidRDefault="00CC4F4D" w:rsidP="005030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F3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C4F4D" w:rsidRDefault="00CC4F4D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CC4F4D">
        <w:tc>
          <w:tcPr>
            <w:tcW w:w="941" w:type="dxa"/>
            <w:shd w:val="clear" w:color="auto" w:fill="F3F3F3"/>
            <w:vAlign w:val="center"/>
          </w:tcPr>
          <w:p w:rsidR="00CC4F4D" w:rsidRDefault="00CC4F4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CC4F4D" w:rsidRDefault="00CC4F4D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CC4F4D" w:rsidRDefault="00CC4F4D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CC4F4D" w:rsidTr="005030E2">
        <w:tc>
          <w:tcPr>
            <w:tcW w:w="941" w:type="dxa"/>
            <w:vAlign w:val="center"/>
          </w:tcPr>
          <w:p w:rsidR="00CC4F4D" w:rsidRDefault="00CC4F4D" w:rsidP="005030E2">
            <w:r w:rsidRPr="00EE0F31">
              <w:t>1</w:t>
            </w:r>
          </w:p>
        </w:tc>
        <w:tc>
          <w:tcPr>
            <w:tcW w:w="2796" w:type="dxa"/>
            <w:vAlign w:val="center"/>
          </w:tcPr>
          <w:p w:rsidR="00CC4F4D" w:rsidRDefault="00CC4F4D" w:rsidP="005030E2">
            <w:r w:rsidRPr="00EE0F31">
              <w:t>2</w:t>
            </w:r>
          </w:p>
          <w:p w:rsidR="00CC4F4D" w:rsidRDefault="00CC4F4D" w:rsidP="005030E2">
            <w:r w:rsidRPr="00EE0F31">
              <w:t xml:space="preserve">STOLARSTWO USŁUGI OGÓLNOBUDOWLANE </w:t>
            </w:r>
            <w:proofErr w:type="spellStart"/>
            <w:r w:rsidRPr="00EE0F31">
              <w:t>Hołderny</w:t>
            </w:r>
            <w:proofErr w:type="spellEnd"/>
            <w:r w:rsidRPr="00EE0F31">
              <w:t xml:space="preserve"> Adam</w:t>
            </w:r>
          </w:p>
          <w:p w:rsidR="00CC4F4D" w:rsidRDefault="00CC4F4D" w:rsidP="005030E2">
            <w:r w:rsidRPr="00EE0F31">
              <w:t>ul. Świerkowa</w:t>
            </w:r>
            <w:r>
              <w:t xml:space="preserve"> </w:t>
            </w:r>
            <w:r w:rsidRPr="00EE0F31">
              <w:t>2</w:t>
            </w:r>
            <w:r>
              <w:t xml:space="preserve"> </w:t>
            </w:r>
          </w:p>
          <w:p w:rsidR="00CC4F4D" w:rsidRDefault="00CC4F4D" w:rsidP="005030E2">
            <w:r w:rsidRPr="00EE0F31">
              <w:t>63-100</w:t>
            </w:r>
            <w:r>
              <w:t xml:space="preserve"> </w:t>
            </w:r>
            <w:r w:rsidRPr="00EE0F31">
              <w:t>Mechlin</w:t>
            </w:r>
          </w:p>
        </w:tc>
        <w:tc>
          <w:tcPr>
            <w:tcW w:w="5488" w:type="dxa"/>
            <w:vAlign w:val="center"/>
          </w:tcPr>
          <w:p w:rsidR="00CC4F4D" w:rsidRDefault="00CC4F4D" w:rsidP="005030E2">
            <w:r w:rsidRPr="00EE0F31">
              <w:t>Art. 89 ust. 1 pkt 7b</w:t>
            </w:r>
          </w:p>
          <w:p w:rsidR="00CC4F4D" w:rsidRDefault="00CC4F4D" w:rsidP="00B21A52">
            <w:pPr>
              <w:jc w:val="both"/>
            </w:pPr>
            <w:r>
              <w:t xml:space="preserve">Wadium wpłynęło na konto Zamawiającego po upływie terminu przewidzianego do składania wadium. W związku z powyższym Zamawiający zobowiązany był odrzucić ofertę.  </w:t>
            </w:r>
          </w:p>
        </w:tc>
      </w:tr>
    </w:tbl>
    <w:p w:rsidR="00CC4F4D" w:rsidRDefault="00CC4F4D">
      <w:pPr>
        <w:spacing w:before="120" w:after="120"/>
        <w:jc w:val="both"/>
        <w:rPr>
          <w:color w:val="000000"/>
          <w:sz w:val="16"/>
          <w:szCs w:val="16"/>
        </w:rPr>
      </w:pPr>
    </w:p>
    <w:p w:rsidR="00CC4F4D" w:rsidRDefault="00CC4F4D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CC4F4D">
        <w:tc>
          <w:tcPr>
            <w:tcW w:w="941" w:type="dxa"/>
            <w:shd w:val="clear" w:color="auto" w:fill="F3F3F3"/>
            <w:vAlign w:val="center"/>
          </w:tcPr>
          <w:p w:rsidR="00CC4F4D" w:rsidRDefault="00CC4F4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CC4F4D" w:rsidRDefault="00CC4F4D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CC4F4D" w:rsidRDefault="00CC4F4D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CC4F4D">
        <w:tc>
          <w:tcPr>
            <w:tcW w:w="941" w:type="dxa"/>
            <w:vAlign w:val="center"/>
          </w:tcPr>
          <w:p w:rsidR="00CC4F4D" w:rsidRDefault="00CC4F4D">
            <w:r w:rsidRPr="00EE0F31">
              <w:t>0</w:t>
            </w:r>
          </w:p>
        </w:tc>
        <w:tc>
          <w:tcPr>
            <w:tcW w:w="2796" w:type="dxa"/>
            <w:vAlign w:val="center"/>
          </w:tcPr>
          <w:p w:rsidR="00CC4F4D" w:rsidRDefault="00CC4F4D">
            <w:pPr>
              <w:jc w:val="both"/>
            </w:pPr>
          </w:p>
          <w:p w:rsidR="00CC4F4D" w:rsidRDefault="00CC4F4D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CC4F4D" w:rsidRDefault="00CC4F4D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CC4F4D" w:rsidRDefault="00CC4F4D">
            <w:pPr>
              <w:jc w:val="both"/>
              <w:rPr>
                <w:sz w:val="20"/>
                <w:szCs w:val="20"/>
              </w:rPr>
            </w:pPr>
          </w:p>
          <w:p w:rsidR="00CC4F4D" w:rsidRDefault="00CC4F4D">
            <w:pPr>
              <w:jc w:val="both"/>
            </w:pPr>
          </w:p>
        </w:tc>
      </w:tr>
    </w:tbl>
    <w:p w:rsidR="00CC4F4D" w:rsidRDefault="00CC4F4D">
      <w:pPr>
        <w:pStyle w:val="Tekstpodstawowy"/>
        <w:rPr>
          <w:sz w:val="16"/>
          <w:szCs w:val="16"/>
        </w:rPr>
      </w:pPr>
    </w:p>
    <w:p w:rsidR="00CC4F4D" w:rsidRDefault="00CC4F4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CC4F4D" w:rsidRPr="00EF36C3" w:rsidRDefault="00CC4F4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CC4F4D" w:rsidRDefault="00CC4F4D" w:rsidP="00AD5B8D">
      <w:pPr>
        <w:spacing w:line="360" w:lineRule="auto"/>
        <w:jc w:val="both"/>
        <w:rPr>
          <w:bCs/>
        </w:rPr>
      </w:pPr>
    </w:p>
    <w:p w:rsidR="00CC4F4D" w:rsidRDefault="00CC4F4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</w:t>
      </w:r>
      <w:r w:rsidRPr="00745DBF">
        <w:rPr>
          <w:bCs/>
        </w:rPr>
        <w:lastRenderedPageBreak/>
        <w:t>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CC4F4D" w:rsidRDefault="00CC4F4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CC4F4D" w:rsidRDefault="00CC4F4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CC4F4D" w:rsidRDefault="00CC4F4D">
      <w:pPr>
        <w:spacing w:before="120" w:after="120"/>
        <w:ind w:left="4680"/>
        <w:jc w:val="center"/>
        <w:rPr>
          <w:vertAlign w:val="superscript"/>
        </w:rPr>
        <w:sectPr w:rsidR="00CC4F4D" w:rsidSect="00CC4F4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EE0F31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EE0F31">
        <w:rPr>
          <w:vertAlign w:val="superscript"/>
        </w:rPr>
        <w:t>Baum</w:t>
      </w:r>
    </w:p>
    <w:p w:rsidR="00CC4F4D" w:rsidRDefault="00CC4F4D" w:rsidP="000D0267">
      <w:pPr>
        <w:spacing w:before="360"/>
        <w:rPr>
          <w:bCs/>
          <w:vertAlign w:val="superscript"/>
        </w:rPr>
      </w:pPr>
    </w:p>
    <w:sectPr w:rsidR="00CC4F4D" w:rsidSect="000D026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F4D" w:rsidRDefault="00CC4F4D">
      <w:r>
        <w:separator/>
      </w:r>
    </w:p>
  </w:endnote>
  <w:endnote w:type="continuationSeparator" w:id="0">
    <w:p w:rsidR="00CC4F4D" w:rsidRDefault="00CC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F4D" w:rsidRDefault="00CC4F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F4D" w:rsidRDefault="00CC4F4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CC4F4D" w:rsidRDefault="00CC4F4D">
    <w:pPr>
      <w:pStyle w:val="Stopka"/>
      <w:tabs>
        <w:tab w:val="clear" w:pos="4536"/>
      </w:tabs>
      <w:jc w:val="center"/>
      <w:rPr>
        <w:sz w:val="18"/>
        <w:szCs w:val="18"/>
      </w:rPr>
    </w:pPr>
  </w:p>
  <w:p w:rsidR="00CC4F4D" w:rsidRDefault="00CC4F4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F4D" w:rsidRDefault="00CC4F4D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F31" w:rsidRDefault="00EE0F31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F31" w:rsidRDefault="00EE0F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F4D" w:rsidRDefault="00CC4F4D">
      <w:r>
        <w:separator/>
      </w:r>
    </w:p>
  </w:footnote>
  <w:footnote w:type="continuationSeparator" w:id="0">
    <w:p w:rsidR="00CC4F4D" w:rsidRDefault="00CC4F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F4D" w:rsidRDefault="00CC4F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F4D" w:rsidRDefault="00CC4F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F4D" w:rsidRDefault="00CC4F4D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F31" w:rsidRDefault="00EE0F31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F31" w:rsidRDefault="00EE0F31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F31" w:rsidRDefault="00EE0F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87D"/>
    <w:rsid w:val="00034F15"/>
    <w:rsid w:val="00095FA1"/>
    <w:rsid w:val="000B6515"/>
    <w:rsid w:val="000D0267"/>
    <w:rsid w:val="000D1E6C"/>
    <w:rsid w:val="000D6259"/>
    <w:rsid w:val="001F1559"/>
    <w:rsid w:val="001F2D5E"/>
    <w:rsid w:val="001F67FA"/>
    <w:rsid w:val="002371E6"/>
    <w:rsid w:val="00251690"/>
    <w:rsid w:val="002F587A"/>
    <w:rsid w:val="0033076C"/>
    <w:rsid w:val="003C27EC"/>
    <w:rsid w:val="004B5777"/>
    <w:rsid w:val="00513A9B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21A52"/>
    <w:rsid w:val="00B37924"/>
    <w:rsid w:val="00BA1245"/>
    <w:rsid w:val="00BF6FA7"/>
    <w:rsid w:val="00CC4F4D"/>
    <w:rsid w:val="00D05A79"/>
    <w:rsid w:val="00D26C67"/>
    <w:rsid w:val="00D5181E"/>
    <w:rsid w:val="00D9187D"/>
    <w:rsid w:val="00E05A7A"/>
    <w:rsid w:val="00E4520D"/>
    <w:rsid w:val="00EB4311"/>
    <w:rsid w:val="00EE0F3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410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1900-12-31T23:00:00Z</cp:lastPrinted>
  <dcterms:created xsi:type="dcterms:W3CDTF">2019-03-22T11:21:00Z</dcterms:created>
  <dcterms:modified xsi:type="dcterms:W3CDTF">2019-03-22T11:44:00Z</dcterms:modified>
</cp:coreProperties>
</file>