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961079" w:rsidP="00007727">
      <w:pPr>
        <w:jc w:val="right"/>
        <w:rPr>
          <w:b/>
          <w:bCs/>
          <w:sz w:val="24"/>
        </w:rPr>
      </w:pPr>
      <w:r w:rsidRPr="00961079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961079">
        <w:rPr>
          <w:sz w:val="24"/>
        </w:rPr>
        <w:t>2019-03-11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961079" w:rsidP="00173B20">
      <w:pPr>
        <w:spacing w:after="40"/>
        <w:rPr>
          <w:b/>
          <w:bCs/>
          <w:sz w:val="24"/>
        </w:rPr>
      </w:pPr>
      <w:r w:rsidRPr="00961079">
        <w:rPr>
          <w:b/>
          <w:bCs/>
          <w:sz w:val="24"/>
        </w:rPr>
        <w:t>Gmina Śrem</w:t>
      </w:r>
    </w:p>
    <w:p w:rsidR="00A80738" w:rsidRPr="00173B20" w:rsidRDefault="00961079" w:rsidP="00A80738">
      <w:pPr>
        <w:rPr>
          <w:bCs/>
          <w:sz w:val="24"/>
        </w:rPr>
      </w:pPr>
      <w:r w:rsidRPr="00961079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961079">
        <w:rPr>
          <w:bCs/>
          <w:sz w:val="24"/>
        </w:rPr>
        <w:t>1</w:t>
      </w:r>
    </w:p>
    <w:p w:rsidR="00A80738" w:rsidRPr="00173B20" w:rsidRDefault="00961079" w:rsidP="00A80738">
      <w:pPr>
        <w:rPr>
          <w:bCs/>
          <w:sz w:val="24"/>
        </w:rPr>
      </w:pPr>
      <w:r w:rsidRPr="00961079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961079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61079" w:rsidRPr="00961079">
        <w:rPr>
          <w:b/>
          <w:sz w:val="24"/>
          <w:szCs w:val="24"/>
        </w:rPr>
        <w:t>BP.271.15.2019.BS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61079" w:rsidRPr="0096107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961079" w:rsidP="00C659E2">
      <w:pPr>
        <w:pStyle w:val="Tekstpodstawowywcity"/>
        <w:spacing w:before="120" w:after="240"/>
        <w:ind w:firstLine="0"/>
        <w:jc w:val="center"/>
      </w:pPr>
      <w:r w:rsidRPr="00961079">
        <w:rPr>
          <w:b/>
        </w:rPr>
        <w:t>Modernizacja dróg z wyłączeniem dróg o nawierzchni asfaltowej.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61079" w:rsidRPr="00961079">
        <w:rPr>
          <w:sz w:val="24"/>
          <w:szCs w:val="24"/>
        </w:rPr>
        <w:t>(</w:t>
      </w:r>
      <w:proofErr w:type="spellStart"/>
      <w:r w:rsidR="00961079" w:rsidRPr="00961079">
        <w:rPr>
          <w:sz w:val="24"/>
          <w:szCs w:val="24"/>
        </w:rPr>
        <w:t>t.j</w:t>
      </w:r>
      <w:proofErr w:type="spellEnd"/>
      <w:r w:rsidR="00961079" w:rsidRPr="00961079">
        <w:rPr>
          <w:sz w:val="24"/>
          <w:szCs w:val="24"/>
        </w:rPr>
        <w:t>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961079" w:rsidRPr="00961079">
        <w:rPr>
          <w:sz w:val="24"/>
          <w:szCs w:val="24"/>
        </w:rPr>
        <w:t>11/03/2019</w:t>
      </w:r>
      <w:r w:rsidR="00FF4AB1" w:rsidRPr="00FF4AB1">
        <w:rPr>
          <w:sz w:val="24"/>
          <w:szCs w:val="24"/>
        </w:rPr>
        <w:t xml:space="preserve"> o godz. </w:t>
      </w:r>
      <w:r w:rsidR="00961079" w:rsidRPr="00961079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961079" w:rsidRPr="00961079">
        <w:rPr>
          <w:sz w:val="24"/>
          <w:szCs w:val="24"/>
        </w:rPr>
        <w:t>400 000.00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4"/>
        <w:gridCol w:w="1484"/>
        <w:gridCol w:w="5245"/>
        <w:gridCol w:w="1523"/>
      </w:tblGrid>
      <w:tr w:rsidR="003B30FA" w:rsidRPr="00493F8C" w:rsidTr="003B30FA">
        <w:tc>
          <w:tcPr>
            <w:tcW w:w="557" w:type="pct"/>
            <w:shd w:val="clear" w:color="auto" w:fill="auto"/>
            <w:vAlign w:val="center"/>
          </w:tcPr>
          <w:p w:rsidR="003B30FA" w:rsidRPr="00490DC0" w:rsidRDefault="003B30FA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799" w:type="pct"/>
            <w:shd w:val="clear" w:color="auto" w:fill="auto"/>
            <w:vAlign w:val="center"/>
          </w:tcPr>
          <w:p w:rsidR="003B30FA" w:rsidRDefault="003B30FA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3B30FA" w:rsidRPr="00490DC0" w:rsidRDefault="003B30FA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2824" w:type="pct"/>
            <w:shd w:val="clear" w:color="auto" w:fill="auto"/>
            <w:vAlign w:val="center"/>
          </w:tcPr>
          <w:p w:rsidR="003B30FA" w:rsidRPr="00490DC0" w:rsidRDefault="003B30FA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820" w:type="pct"/>
            <w:shd w:val="clear" w:color="auto" w:fill="auto"/>
            <w:vAlign w:val="center"/>
          </w:tcPr>
          <w:p w:rsidR="003B30FA" w:rsidRPr="00490DC0" w:rsidRDefault="003B30FA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</w:tr>
      <w:tr w:rsidR="003B30FA" w:rsidRPr="00493F8C" w:rsidTr="003B30FA">
        <w:tc>
          <w:tcPr>
            <w:tcW w:w="557" w:type="pct"/>
            <w:shd w:val="clear" w:color="auto" w:fill="auto"/>
            <w:vAlign w:val="center"/>
          </w:tcPr>
          <w:p w:rsidR="003B30FA" w:rsidRPr="00490DC0" w:rsidRDefault="003B30FA" w:rsidP="00C41D46">
            <w:pPr>
              <w:spacing w:before="120" w:after="120"/>
              <w:jc w:val="center"/>
            </w:pPr>
            <w:r w:rsidRPr="00961079">
              <w:t>1</w:t>
            </w:r>
          </w:p>
        </w:tc>
        <w:tc>
          <w:tcPr>
            <w:tcW w:w="799" w:type="pct"/>
            <w:shd w:val="clear" w:color="auto" w:fill="auto"/>
          </w:tcPr>
          <w:p w:rsidR="003B30FA" w:rsidRPr="00490DC0" w:rsidRDefault="003B30FA" w:rsidP="00C41D46">
            <w:pPr>
              <w:spacing w:before="40"/>
            </w:pPr>
            <w:r w:rsidRPr="00961079">
              <w:t>P.W. "LECH-DRÓG" Grześkowiak Leszek</w:t>
            </w:r>
          </w:p>
          <w:p w:rsidR="003B30FA" w:rsidRPr="00490DC0" w:rsidRDefault="003B30FA" w:rsidP="00C41D46">
            <w:r w:rsidRPr="00961079">
              <w:t>ul. Dezyderego Chłapowskiego</w:t>
            </w:r>
            <w:r w:rsidRPr="00490DC0">
              <w:t xml:space="preserve"> </w:t>
            </w:r>
            <w:r w:rsidRPr="00961079">
              <w:t>29/13</w:t>
            </w:r>
            <w:r w:rsidRPr="00490DC0">
              <w:t xml:space="preserve"> </w:t>
            </w:r>
          </w:p>
          <w:p w:rsidR="003B30FA" w:rsidRPr="00490DC0" w:rsidRDefault="003B30FA" w:rsidP="00C41D46">
            <w:pPr>
              <w:spacing w:after="40"/>
              <w:jc w:val="both"/>
            </w:pPr>
            <w:r w:rsidRPr="00961079">
              <w:t>63-100</w:t>
            </w:r>
            <w:r w:rsidRPr="00490DC0">
              <w:t xml:space="preserve"> </w:t>
            </w:r>
            <w:r w:rsidRPr="00961079">
              <w:t>Śrem</w:t>
            </w:r>
          </w:p>
        </w:tc>
        <w:tc>
          <w:tcPr>
            <w:tcW w:w="2824" w:type="pct"/>
            <w:shd w:val="clear" w:color="auto" w:fill="auto"/>
            <w:vAlign w:val="center"/>
          </w:tcPr>
          <w:p w:rsidR="00224756" w:rsidRDefault="003B30FA" w:rsidP="00C41D46">
            <w:pPr>
              <w:spacing w:before="120" w:after="120"/>
              <w:jc w:val="both"/>
            </w:pPr>
            <w:r w:rsidRPr="00961079">
              <w:t xml:space="preserve">remont nawierzchni 1m2 nawierzchni z trylinki z materiałem - 68.00 zł; </w:t>
            </w:r>
          </w:p>
          <w:p w:rsidR="00224756" w:rsidRDefault="003B30FA" w:rsidP="00C41D46">
            <w:pPr>
              <w:spacing w:before="120" w:after="120"/>
              <w:jc w:val="both"/>
            </w:pPr>
            <w:r w:rsidRPr="00961079">
              <w:t xml:space="preserve">remont nawierzchni 1m2 nawierzchni z trylinki bez materiału - 30.00 zł; </w:t>
            </w:r>
          </w:p>
          <w:p w:rsidR="00224756" w:rsidRDefault="003B30FA" w:rsidP="00C41D46">
            <w:pPr>
              <w:spacing w:before="120" w:after="120"/>
              <w:jc w:val="both"/>
            </w:pPr>
            <w:r w:rsidRPr="00961079">
              <w:t>remont 1 m2 nawierzchni żużlowej z materiałem - 10.00 zł;</w:t>
            </w:r>
          </w:p>
          <w:p w:rsidR="00224756" w:rsidRDefault="003B30FA" w:rsidP="00C41D46">
            <w:pPr>
              <w:spacing w:before="120" w:after="120"/>
              <w:jc w:val="both"/>
            </w:pPr>
            <w:r w:rsidRPr="00961079">
              <w:t xml:space="preserve"> remont 1 m2 nawierzchni żużlowej bez materiału - 3.00 zł;</w:t>
            </w:r>
          </w:p>
          <w:p w:rsidR="00224756" w:rsidRDefault="003B30FA" w:rsidP="00C41D46">
            <w:pPr>
              <w:spacing w:before="120" w:after="120"/>
              <w:jc w:val="both"/>
            </w:pPr>
            <w:r w:rsidRPr="00961079">
              <w:t xml:space="preserve"> remont 1 m2 nawierzchni z betonowej kostki brukowej gr. 6 cm z materiałem  - 81.00 zł; </w:t>
            </w:r>
          </w:p>
          <w:p w:rsidR="00224756" w:rsidRDefault="003B30FA" w:rsidP="00C41D46">
            <w:pPr>
              <w:spacing w:before="120" w:after="120"/>
              <w:jc w:val="both"/>
            </w:pPr>
            <w:r w:rsidRPr="00961079">
              <w:t xml:space="preserve">remont 1 m2 nawierzchni z betonowej kostki brukowej gr. 6 cm bez materiału  - 37.00 zł; </w:t>
            </w:r>
          </w:p>
          <w:p w:rsidR="00224756" w:rsidRDefault="003B30FA" w:rsidP="00C41D46">
            <w:pPr>
              <w:spacing w:before="120" w:after="120"/>
              <w:jc w:val="both"/>
            </w:pPr>
            <w:r w:rsidRPr="00961079">
              <w:t xml:space="preserve">remont 1 m2 nawierzchni z betonowej kostki brukowej gr. 8 cm z materiałem  - 91.00 zł; </w:t>
            </w:r>
          </w:p>
          <w:p w:rsidR="00224756" w:rsidRDefault="003B30FA" w:rsidP="00C41D46">
            <w:pPr>
              <w:spacing w:before="120" w:after="120"/>
              <w:jc w:val="both"/>
            </w:pPr>
            <w:r w:rsidRPr="00961079">
              <w:t xml:space="preserve">remont 1 m2 nawierzchni z betonowej kostki brukowej gr. 8 cm bez materiału  - 37.00 zł; </w:t>
            </w:r>
          </w:p>
          <w:p w:rsidR="00224756" w:rsidRDefault="003B30FA" w:rsidP="00C41D46">
            <w:pPr>
              <w:spacing w:before="120" w:after="120"/>
              <w:jc w:val="both"/>
            </w:pPr>
            <w:r w:rsidRPr="00961079">
              <w:t xml:space="preserve">remont 1 m2 nawierzchni z brukowca kamiennego bez materiału - 62.00 zł; </w:t>
            </w:r>
          </w:p>
          <w:p w:rsidR="00224756" w:rsidRDefault="003B30FA" w:rsidP="00C41D46">
            <w:pPr>
              <w:spacing w:before="120" w:after="120"/>
              <w:jc w:val="both"/>
            </w:pPr>
            <w:r w:rsidRPr="00961079">
              <w:t>remont 1 m2 nawierzchni chodnika z płytek chodnikowych 35x35x5cm z materiałem - 67.00 zł;</w:t>
            </w:r>
          </w:p>
          <w:p w:rsidR="00224756" w:rsidRDefault="003B30FA" w:rsidP="00C41D46">
            <w:pPr>
              <w:spacing w:before="120" w:after="120"/>
              <w:jc w:val="both"/>
            </w:pPr>
            <w:r w:rsidRPr="00961079">
              <w:lastRenderedPageBreak/>
              <w:t xml:space="preserve"> remont 1 m2 nawierzchni chodnika z płytek chodnikowych 35x35x5cm bez materiału - 31.00 zł; </w:t>
            </w:r>
          </w:p>
          <w:p w:rsidR="00224756" w:rsidRDefault="003B30FA" w:rsidP="00C41D46">
            <w:pPr>
              <w:spacing w:before="120" w:after="120"/>
              <w:jc w:val="both"/>
            </w:pPr>
            <w:r w:rsidRPr="00961079">
              <w:t>remont 1 m2 nawierzchni chodnika z płytek chodnikowych 50x50x8cm z materiałem - 67.00 zł;</w:t>
            </w:r>
          </w:p>
          <w:p w:rsidR="00224756" w:rsidRDefault="003B30FA" w:rsidP="00C41D46">
            <w:pPr>
              <w:spacing w:before="120" w:after="120"/>
              <w:jc w:val="both"/>
            </w:pPr>
            <w:r w:rsidRPr="00961079">
              <w:t xml:space="preserve"> remont 1 m2 nawierzchni chodnika z płytek chodnikowych 50x50x8cm bez materiału - 31.00 zł;</w:t>
            </w:r>
          </w:p>
          <w:p w:rsidR="00224756" w:rsidRDefault="003B30FA" w:rsidP="00C41D46">
            <w:pPr>
              <w:spacing w:before="120" w:after="120"/>
              <w:jc w:val="both"/>
            </w:pPr>
            <w:r w:rsidRPr="00961079">
              <w:t xml:space="preserve">ułożenie 1 </w:t>
            </w:r>
            <w:proofErr w:type="spellStart"/>
            <w:r w:rsidRPr="00961079">
              <w:t>mb</w:t>
            </w:r>
            <w:proofErr w:type="spellEnd"/>
            <w:r w:rsidRPr="00961079">
              <w:t xml:space="preserve"> krawężnika gr 15 cm na ławie betonowej z materiałem - 91.20 zł;</w:t>
            </w:r>
          </w:p>
          <w:p w:rsidR="00224756" w:rsidRDefault="003B30FA" w:rsidP="00C41D46">
            <w:pPr>
              <w:spacing w:before="120" w:after="120"/>
              <w:jc w:val="both"/>
            </w:pPr>
            <w:r w:rsidRPr="00961079">
              <w:t xml:space="preserve"> ułożenie 1 </w:t>
            </w:r>
            <w:proofErr w:type="spellStart"/>
            <w:r w:rsidRPr="00961079">
              <w:t>mb</w:t>
            </w:r>
            <w:proofErr w:type="spellEnd"/>
            <w:r w:rsidRPr="00961079">
              <w:t xml:space="preserve"> krawężnika gr 15 cm na ławie betonowej bez materiału - 69.20 zł;</w:t>
            </w:r>
          </w:p>
          <w:p w:rsidR="00224756" w:rsidRDefault="003B30FA" w:rsidP="00C41D46">
            <w:pPr>
              <w:spacing w:before="120" w:after="120"/>
              <w:jc w:val="both"/>
            </w:pPr>
            <w:r w:rsidRPr="00961079">
              <w:t xml:space="preserve">ułożenie 1 </w:t>
            </w:r>
            <w:proofErr w:type="spellStart"/>
            <w:r w:rsidRPr="00961079">
              <w:t>mb</w:t>
            </w:r>
            <w:proofErr w:type="spellEnd"/>
            <w:r w:rsidRPr="00961079">
              <w:t xml:space="preserve"> krawężnika gr 20 cm na ławie betonowej z materiałem - 93.00 zł;</w:t>
            </w:r>
          </w:p>
          <w:p w:rsidR="00224756" w:rsidRDefault="003B30FA" w:rsidP="00C41D46">
            <w:pPr>
              <w:spacing w:before="120" w:after="120"/>
              <w:jc w:val="both"/>
            </w:pPr>
            <w:r w:rsidRPr="00961079">
              <w:t xml:space="preserve"> ułożenie 1 </w:t>
            </w:r>
            <w:proofErr w:type="spellStart"/>
            <w:r w:rsidRPr="00961079">
              <w:t>mb</w:t>
            </w:r>
            <w:proofErr w:type="spellEnd"/>
            <w:r w:rsidRPr="00961079">
              <w:t xml:space="preserve"> krawężnika gr 20 cm na ławie betonowej bez materiału - 71.00 zł;</w:t>
            </w:r>
          </w:p>
          <w:p w:rsidR="00224756" w:rsidRDefault="003B30FA" w:rsidP="00C41D46">
            <w:pPr>
              <w:spacing w:before="120" w:after="120"/>
              <w:jc w:val="both"/>
            </w:pPr>
            <w:r w:rsidRPr="00961079">
              <w:t xml:space="preserve"> ułożenie 1 </w:t>
            </w:r>
            <w:proofErr w:type="spellStart"/>
            <w:r w:rsidRPr="00961079">
              <w:t>mb</w:t>
            </w:r>
            <w:proofErr w:type="spellEnd"/>
            <w:r w:rsidRPr="00961079">
              <w:t xml:space="preserve"> obrzeża ogrodowego na podsypce piaskowej z materiałem - 21.00 zł; </w:t>
            </w:r>
          </w:p>
          <w:p w:rsidR="00224756" w:rsidRDefault="003B30FA" w:rsidP="00C41D46">
            <w:pPr>
              <w:spacing w:before="120" w:after="120"/>
              <w:jc w:val="both"/>
            </w:pPr>
            <w:r w:rsidRPr="00961079">
              <w:t xml:space="preserve">ułożenie 1 </w:t>
            </w:r>
            <w:proofErr w:type="spellStart"/>
            <w:r w:rsidRPr="00961079">
              <w:t>mb</w:t>
            </w:r>
            <w:proofErr w:type="spellEnd"/>
            <w:r w:rsidRPr="00961079">
              <w:t xml:space="preserve"> obrzeża ogrodowego na podsypce piaskowej bez materiału - 10.00 zł; </w:t>
            </w:r>
          </w:p>
          <w:p w:rsidR="00224756" w:rsidRDefault="003B30FA" w:rsidP="00C41D46">
            <w:pPr>
              <w:spacing w:before="120" w:after="120"/>
              <w:jc w:val="both"/>
            </w:pPr>
            <w:r w:rsidRPr="00961079">
              <w:t xml:space="preserve">przełożenie 1 </w:t>
            </w:r>
            <w:proofErr w:type="spellStart"/>
            <w:r w:rsidRPr="00961079">
              <w:t>mb</w:t>
            </w:r>
            <w:proofErr w:type="spellEnd"/>
            <w:r w:rsidRPr="00961079">
              <w:t xml:space="preserve"> krawężnika gr 15 cm na ławie betonowej - 65.20 zł; </w:t>
            </w:r>
          </w:p>
          <w:p w:rsidR="00224756" w:rsidRDefault="003B30FA" w:rsidP="00C41D46">
            <w:pPr>
              <w:spacing w:before="120" w:after="120"/>
              <w:jc w:val="both"/>
            </w:pPr>
            <w:r w:rsidRPr="00961079">
              <w:t xml:space="preserve">przełożenie 1 </w:t>
            </w:r>
            <w:proofErr w:type="spellStart"/>
            <w:r w:rsidRPr="00961079">
              <w:t>mb</w:t>
            </w:r>
            <w:proofErr w:type="spellEnd"/>
            <w:r w:rsidRPr="00961079">
              <w:t xml:space="preserve"> krawężnika gr 20 cm na ławie betonowej - 65.20 zł; </w:t>
            </w:r>
          </w:p>
          <w:p w:rsidR="00224756" w:rsidRDefault="003B30FA" w:rsidP="00C41D46">
            <w:pPr>
              <w:spacing w:before="120" w:after="120"/>
              <w:jc w:val="both"/>
            </w:pPr>
            <w:r w:rsidRPr="00961079">
              <w:t xml:space="preserve">przełożenie 1 </w:t>
            </w:r>
            <w:proofErr w:type="spellStart"/>
            <w:r w:rsidRPr="00961079">
              <w:t>mb</w:t>
            </w:r>
            <w:proofErr w:type="spellEnd"/>
            <w:r w:rsidRPr="00961079">
              <w:t xml:space="preserve"> obrzeża ogrodowego na podsypce piaskowej - 12.30 zł; </w:t>
            </w:r>
          </w:p>
          <w:p w:rsidR="00224756" w:rsidRDefault="003B30FA" w:rsidP="00C41D46">
            <w:pPr>
              <w:spacing w:before="120" w:after="120"/>
              <w:jc w:val="both"/>
            </w:pPr>
            <w:r w:rsidRPr="00961079">
              <w:t xml:space="preserve">uzupełnienie 1 m2 oznakowania poziomego farbami chlorokauczukowymi - 50.00 zł; </w:t>
            </w:r>
          </w:p>
          <w:p w:rsidR="00224756" w:rsidRDefault="003B30FA" w:rsidP="00C41D46">
            <w:pPr>
              <w:spacing w:before="120" w:after="120"/>
              <w:jc w:val="both"/>
            </w:pPr>
            <w:r w:rsidRPr="00961079">
              <w:t xml:space="preserve">wykonanie 1 m2 profilowania dróg zestawem równiarka +walec ogumiony - 0.25 zł; </w:t>
            </w:r>
          </w:p>
          <w:p w:rsidR="00224756" w:rsidRDefault="003B30FA" w:rsidP="00C41D46">
            <w:pPr>
              <w:spacing w:before="120" w:after="120"/>
              <w:jc w:val="both"/>
            </w:pPr>
            <w:r w:rsidRPr="00961079">
              <w:t xml:space="preserve">regulacja wysokościowa zaworu wodociągowego lub gazowego - 60.00 zł; </w:t>
            </w:r>
          </w:p>
          <w:p w:rsidR="00224756" w:rsidRDefault="003B30FA" w:rsidP="00C41D46">
            <w:pPr>
              <w:spacing w:before="120" w:after="120"/>
              <w:jc w:val="both"/>
            </w:pPr>
            <w:r w:rsidRPr="00961079">
              <w:t>regulacja wysokościowa studzienki rewizyjnej - 120.00 zł;</w:t>
            </w:r>
          </w:p>
          <w:p w:rsidR="00224756" w:rsidRDefault="003B30FA" w:rsidP="00C41D46">
            <w:pPr>
              <w:spacing w:before="120" w:after="120"/>
              <w:jc w:val="both"/>
            </w:pPr>
            <w:r w:rsidRPr="00961079">
              <w:t xml:space="preserve"> regulacja wysokościowa studzienki ściekowej - 100.00 zł;</w:t>
            </w:r>
          </w:p>
          <w:p w:rsidR="00224756" w:rsidRDefault="003B30FA" w:rsidP="00224756">
            <w:pPr>
              <w:spacing w:before="120" w:after="120"/>
              <w:jc w:val="both"/>
            </w:pPr>
            <w:r w:rsidRPr="00961079">
              <w:t xml:space="preserve"> regulacja wysokościowa studzienki teletechnicznej - 180.00 zł;</w:t>
            </w:r>
          </w:p>
          <w:p w:rsidR="003B30FA" w:rsidRPr="00490DC0" w:rsidRDefault="003B30FA" w:rsidP="00224756">
            <w:pPr>
              <w:spacing w:before="120" w:after="120"/>
              <w:jc w:val="both"/>
            </w:pPr>
            <w:bookmarkStart w:id="0" w:name="_GoBack"/>
            <w:bookmarkEnd w:id="0"/>
            <w:r w:rsidRPr="00961079">
              <w:t>koszt 1 r-g - 18.45 zł;</w:t>
            </w:r>
          </w:p>
        </w:tc>
        <w:tc>
          <w:tcPr>
            <w:tcW w:w="820" w:type="pct"/>
            <w:shd w:val="clear" w:color="auto" w:fill="auto"/>
            <w:vAlign w:val="center"/>
          </w:tcPr>
          <w:p w:rsidR="003B30FA" w:rsidRPr="00490DC0" w:rsidRDefault="003B30FA" w:rsidP="00C41D46">
            <w:pPr>
              <w:spacing w:before="120" w:after="120"/>
              <w:jc w:val="both"/>
            </w:pPr>
            <w:r w:rsidRPr="00961079">
              <w:lastRenderedPageBreak/>
              <w:t>Wydłużenie gwarancji o 24 miesiące. W sumie gwarancja wynosi 36 miesięcy</w:t>
            </w:r>
            <w:r>
              <w:t>.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961079" w:rsidP="00173B20">
      <w:pPr>
        <w:jc w:val="right"/>
      </w:pPr>
      <w:r w:rsidRPr="00961079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961079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6229" w:rsidRDefault="00AC6229">
      <w:r>
        <w:separator/>
      </w:r>
    </w:p>
  </w:endnote>
  <w:endnote w:type="continuationSeparator" w:id="0">
    <w:p w:rsidR="00AC6229" w:rsidRDefault="00AC62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86631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2475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2475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C622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6229" w:rsidRDefault="00AC6229">
      <w:r>
        <w:separator/>
      </w:r>
    </w:p>
  </w:footnote>
  <w:footnote w:type="continuationSeparator" w:id="0">
    <w:p w:rsidR="00AC6229" w:rsidRDefault="00AC62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079" w:rsidRDefault="0096107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079" w:rsidRDefault="0096107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079" w:rsidRDefault="009610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229"/>
    <w:rsid w:val="00007727"/>
    <w:rsid w:val="00017720"/>
    <w:rsid w:val="00035488"/>
    <w:rsid w:val="000D7F25"/>
    <w:rsid w:val="000E00E5"/>
    <w:rsid w:val="00173B20"/>
    <w:rsid w:val="001C69FF"/>
    <w:rsid w:val="00224756"/>
    <w:rsid w:val="0023318D"/>
    <w:rsid w:val="003B30FA"/>
    <w:rsid w:val="003D72FD"/>
    <w:rsid w:val="00423179"/>
    <w:rsid w:val="00490DC0"/>
    <w:rsid w:val="00493F8C"/>
    <w:rsid w:val="004C7E9B"/>
    <w:rsid w:val="0069085C"/>
    <w:rsid w:val="00843263"/>
    <w:rsid w:val="00861E75"/>
    <w:rsid w:val="0086631E"/>
    <w:rsid w:val="00961079"/>
    <w:rsid w:val="009D19BD"/>
    <w:rsid w:val="009F189D"/>
    <w:rsid w:val="00A80738"/>
    <w:rsid w:val="00AC62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490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Slawomir Baum</cp:lastModifiedBy>
  <cp:revision>3</cp:revision>
  <dcterms:created xsi:type="dcterms:W3CDTF">2019-03-11T10:04:00Z</dcterms:created>
  <dcterms:modified xsi:type="dcterms:W3CDTF">2019-03-11T10:49:00Z</dcterms:modified>
</cp:coreProperties>
</file>