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5F69B7" w:rsidP="00007727">
      <w:pPr>
        <w:jc w:val="right"/>
        <w:rPr>
          <w:b/>
          <w:bCs/>
          <w:sz w:val="24"/>
        </w:rPr>
      </w:pPr>
      <w:r w:rsidRPr="005F69B7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5F69B7">
        <w:rPr>
          <w:sz w:val="24"/>
        </w:rPr>
        <w:t>2019-03-06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F69B7" w:rsidP="00173B20">
      <w:pPr>
        <w:spacing w:after="40"/>
        <w:rPr>
          <w:b/>
          <w:bCs/>
          <w:sz w:val="24"/>
        </w:rPr>
      </w:pPr>
      <w:r w:rsidRPr="005F69B7">
        <w:rPr>
          <w:b/>
          <w:bCs/>
          <w:sz w:val="24"/>
        </w:rPr>
        <w:t>Gmina Śrem</w:t>
      </w:r>
    </w:p>
    <w:p w:rsidR="00A80738" w:rsidRPr="00173B20" w:rsidRDefault="005F69B7" w:rsidP="00A80738">
      <w:pPr>
        <w:rPr>
          <w:bCs/>
          <w:sz w:val="24"/>
        </w:rPr>
      </w:pPr>
      <w:r w:rsidRPr="005F69B7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5F69B7">
        <w:rPr>
          <w:bCs/>
          <w:sz w:val="24"/>
        </w:rPr>
        <w:t>1</w:t>
      </w:r>
    </w:p>
    <w:p w:rsidR="00A80738" w:rsidRPr="00173B20" w:rsidRDefault="005F69B7" w:rsidP="00A80738">
      <w:pPr>
        <w:rPr>
          <w:bCs/>
          <w:sz w:val="24"/>
        </w:rPr>
      </w:pPr>
      <w:r w:rsidRPr="005F69B7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5F69B7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5F69B7" w:rsidRPr="005F69B7">
        <w:rPr>
          <w:b/>
          <w:sz w:val="24"/>
          <w:szCs w:val="24"/>
        </w:rPr>
        <w:t>BP.271.12.2019.BS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5F69B7" w:rsidRPr="005F69B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F69B7" w:rsidP="00C659E2">
      <w:pPr>
        <w:pStyle w:val="Tekstpodstawowywcity"/>
        <w:spacing w:before="120" w:after="240"/>
        <w:ind w:firstLine="0"/>
        <w:jc w:val="center"/>
      </w:pPr>
      <w:r w:rsidRPr="005F69B7">
        <w:rPr>
          <w:b/>
        </w:rPr>
        <w:t>Budowa świetlicy wiejskiej w Zbrudzewie- etap I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F69B7" w:rsidRPr="005F69B7">
        <w:rPr>
          <w:sz w:val="24"/>
          <w:szCs w:val="24"/>
        </w:rPr>
        <w:t>(</w:t>
      </w:r>
      <w:proofErr w:type="spellStart"/>
      <w:r w:rsidR="005F69B7" w:rsidRPr="005F69B7">
        <w:rPr>
          <w:sz w:val="24"/>
          <w:szCs w:val="24"/>
        </w:rPr>
        <w:t>t.j</w:t>
      </w:r>
      <w:proofErr w:type="spellEnd"/>
      <w:r w:rsidR="005F69B7" w:rsidRPr="005F69B7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5F69B7" w:rsidRPr="005F69B7">
        <w:rPr>
          <w:sz w:val="24"/>
          <w:szCs w:val="24"/>
        </w:rPr>
        <w:t>06/03/2019</w:t>
      </w:r>
      <w:r w:rsidR="00FF4AB1" w:rsidRPr="00FF4AB1">
        <w:rPr>
          <w:sz w:val="24"/>
          <w:szCs w:val="24"/>
        </w:rPr>
        <w:t xml:space="preserve"> o godz. </w:t>
      </w:r>
      <w:r w:rsidR="005F69B7" w:rsidRPr="005F69B7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5F69B7" w:rsidRPr="005F69B7">
        <w:rPr>
          <w:sz w:val="24"/>
          <w:szCs w:val="24"/>
        </w:rPr>
        <w:t>1 000 000.00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7"/>
        <w:gridCol w:w="3523"/>
        <w:gridCol w:w="1417"/>
        <w:gridCol w:w="3649"/>
      </w:tblGrid>
      <w:tr w:rsidR="00976545" w:rsidRPr="00493F8C" w:rsidTr="00976545">
        <w:tc>
          <w:tcPr>
            <w:tcW w:w="375" w:type="pct"/>
            <w:shd w:val="clear" w:color="auto" w:fill="auto"/>
            <w:vAlign w:val="center"/>
          </w:tcPr>
          <w:p w:rsidR="006C4047" w:rsidRPr="00490DC0" w:rsidRDefault="006C4047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97" w:type="pct"/>
            <w:shd w:val="clear" w:color="auto" w:fill="auto"/>
            <w:vAlign w:val="center"/>
          </w:tcPr>
          <w:p w:rsidR="006C4047" w:rsidRDefault="006C4047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6C4047" w:rsidRPr="00490DC0" w:rsidRDefault="006C4047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763" w:type="pct"/>
            <w:shd w:val="clear" w:color="auto" w:fill="auto"/>
            <w:vAlign w:val="center"/>
          </w:tcPr>
          <w:p w:rsidR="006C4047" w:rsidRPr="00490DC0" w:rsidRDefault="006C4047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6C4047" w:rsidRPr="00490DC0" w:rsidRDefault="006C4047" w:rsidP="0023318D">
            <w:pPr>
              <w:spacing w:before="40" w:after="40"/>
              <w:jc w:val="center"/>
            </w:pPr>
            <w:r>
              <w:t xml:space="preserve">Dobrowolny okres wydłużenia rękojmi </w:t>
            </w:r>
          </w:p>
        </w:tc>
      </w:tr>
      <w:tr w:rsidR="00976545" w:rsidRPr="00493F8C" w:rsidTr="00976545">
        <w:tc>
          <w:tcPr>
            <w:tcW w:w="37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center"/>
            </w:pPr>
            <w:r w:rsidRPr="005F69B7">
              <w:t>1</w:t>
            </w:r>
          </w:p>
        </w:tc>
        <w:tc>
          <w:tcPr>
            <w:tcW w:w="1897" w:type="pct"/>
            <w:shd w:val="clear" w:color="auto" w:fill="auto"/>
          </w:tcPr>
          <w:p w:rsidR="006C4047" w:rsidRPr="00490DC0" w:rsidRDefault="006C4047" w:rsidP="009A50AA">
            <w:pPr>
              <w:spacing w:before="40"/>
            </w:pPr>
            <w:r w:rsidRPr="005F69B7">
              <w:t xml:space="preserve">PPHU ENIGMA Aneta </w:t>
            </w:r>
            <w:proofErr w:type="spellStart"/>
            <w:r w:rsidRPr="005F69B7">
              <w:t>Ignaszewska</w:t>
            </w:r>
            <w:proofErr w:type="spellEnd"/>
          </w:p>
          <w:p w:rsidR="006C4047" w:rsidRPr="00490DC0" w:rsidRDefault="006C4047" w:rsidP="009A50AA">
            <w:r>
              <w:t>ul. Nadbrzeżna 1c/5</w:t>
            </w:r>
          </w:p>
          <w:p w:rsidR="006C4047" w:rsidRPr="00490DC0" w:rsidRDefault="006C4047" w:rsidP="009A50AA">
            <w:pPr>
              <w:spacing w:after="40"/>
              <w:jc w:val="both"/>
            </w:pPr>
            <w:r w:rsidRPr="005F69B7">
              <w:t>63-100</w:t>
            </w:r>
            <w:r w:rsidRPr="00490DC0">
              <w:t xml:space="preserve"> </w:t>
            </w:r>
            <w:r w:rsidRPr="005F69B7">
              <w:t>Śrem</w:t>
            </w:r>
          </w:p>
        </w:tc>
        <w:tc>
          <w:tcPr>
            <w:tcW w:w="763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 w:rsidRPr="005F69B7">
              <w:t>749 000.00 zł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>
              <w:t>Dobrowolne wydłużenie o 24 miesiące. Łącznie 84 miesiące</w:t>
            </w:r>
          </w:p>
        </w:tc>
      </w:tr>
      <w:tr w:rsidR="00976545" w:rsidRPr="00493F8C" w:rsidTr="00976545">
        <w:tc>
          <w:tcPr>
            <w:tcW w:w="37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center"/>
            </w:pPr>
            <w:r w:rsidRPr="005F69B7">
              <w:t>2</w:t>
            </w:r>
          </w:p>
        </w:tc>
        <w:tc>
          <w:tcPr>
            <w:tcW w:w="1897" w:type="pct"/>
            <w:shd w:val="clear" w:color="auto" w:fill="auto"/>
          </w:tcPr>
          <w:p w:rsidR="006C4047" w:rsidRPr="00490DC0" w:rsidRDefault="006C4047" w:rsidP="009A50AA">
            <w:pPr>
              <w:spacing w:before="40"/>
            </w:pPr>
            <w:r w:rsidRPr="005F69B7">
              <w:t xml:space="preserve">Przedsiębiorstwo </w:t>
            </w:r>
            <w:proofErr w:type="spellStart"/>
            <w:r w:rsidRPr="005F69B7">
              <w:t>Produkcyjno</w:t>
            </w:r>
            <w:proofErr w:type="spellEnd"/>
            <w:r w:rsidRPr="005F69B7">
              <w:t xml:space="preserve"> Handlowo Usługowe Ryszard Tyczyński</w:t>
            </w:r>
          </w:p>
          <w:p w:rsidR="006C4047" w:rsidRPr="00490DC0" w:rsidRDefault="006C4047" w:rsidP="009A50AA">
            <w:r>
              <w:t>Ta</w:t>
            </w:r>
            <w:r w:rsidRPr="005F69B7">
              <w:t>tarkiewicza</w:t>
            </w:r>
            <w:r w:rsidRPr="00490DC0">
              <w:t xml:space="preserve"> </w:t>
            </w:r>
            <w:r w:rsidRPr="005F69B7">
              <w:t>10</w:t>
            </w:r>
            <w:r w:rsidRPr="00490DC0">
              <w:t xml:space="preserve"> </w:t>
            </w:r>
          </w:p>
          <w:p w:rsidR="006C4047" w:rsidRPr="00490DC0" w:rsidRDefault="006C4047" w:rsidP="009A50AA">
            <w:pPr>
              <w:spacing w:after="40"/>
              <w:jc w:val="both"/>
            </w:pPr>
            <w:r w:rsidRPr="005F69B7">
              <w:t>63-100</w:t>
            </w:r>
            <w:r w:rsidRPr="00490DC0">
              <w:t xml:space="preserve"> </w:t>
            </w:r>
            <w:r w:rsidRPr="005F69B7">
              <w:t>Śrem</w:t>
            </w:r>
          </w:p>
        </w:tc>
        <w:tc>
          <w:tcPr>
            <w:tcW w:w="763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 w:rsidRPr="005F69B7">
              <w:t>794 580.00 zł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>
              <w:t>Dobrowolne wydłużenie o 24 miesiące. Łącznie 84 miesiące</w:t>
            </w:r>
          </w:p>
        </w:tc>
      </w:tr>
      <w:tr w:rsidR="00976545" w:rsidRPr="00493F8C" w:rsidTr="00976545">
        <w:tc>
          <w:tcPr>
            <w:tcW w:w="37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center"/>
            </w:pPr>
            <w:r w:rsidRPr="005F69B7">
              <w:t>3</w:t>
            </w:r>
          </w:p>
        </w:tc>
        <w:tc>
          <w:tcPr>
            <w:tcW w:w="1897" w:type="pct"/>
            <w:shd w:val="clear" w:color="auto" w:fill="auto"/>
          </w:tcPr>
          <w:p w:rsidR="006C4047" w:rsidRPr="00490DC0" w:rsidRDefault="006C4047" w:rsidP="009A50AA">
            <w:pPr>
              <w:spacing w:before="40"/>
            </w:pPr>
            <w:r w:rsidRPr="005F69B7">
              <w:t xml:space="preserve">MAL-BUD </w:t>
            </w:r>
            <w:proofErr w:type="spellStart"/>
            <w:r w:rsidRPr="005F69B7">
              <w:t>Birk</w:t>
            </w:r>
            <w:proofErr w:type="spellEnd"/>
            <w:r w:rsidRPr="005F69B7">
              <w:t xml:space="preserve"> Przemysław</w:t>
            </w:r>
          </w:p>
          <w:p w:rsidR="006C4047" w:rsidRPr="00490DC0" w:rsidRDefault="006C4047" w:rsidP="009A50AA">
            <w:r w:rsidRPr="005F69B7">
              <w:t>Bodzyniewo</w:t>
            </w:r>
            <w:r w:rsidRPr="00490DC0">
              <w:t xml:space="preserve"> </w:t>
            </w:r>
            <w:r w:rsidRPr="005F69B7">
              <w:t>6</w:t>
            </w:r>
            <w:r w:rsidRPr="00490DC0">
              <w:t xml:space="preserve"> </w:t>
            </w:r>
          </w:p>
          <w:p w:rsidR="006C4047" w:rsidRPr="00490DC0" w:rsidRDefault="006C4047" w:rsidP="009A50AA">
            <w:pPr>
              <w:spacing w:after="40"/>
              <w:jc w:val="both"/>
            </w:pPr>
            <w:r w:rsidRPr="005F69B7">
              <w:t>63-100</w:t>
            </w:r>
            <w:r w:rsidRPr="00490DC0">
              <w:t xml:space="preserve"> </w:t>
            </w:r>
            <w:r w:rsidRPr="005F69B7">
              <w:t>Śrem</w:t>
            </w:r>
          </w:p>
        </w:tc>
        <w:tc>
          <w:tcPr>
            <w:tcW w:w="763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>
              <w:t>671 409,88</w:t>
            </w:r>
            <w:r w:rsidRPr="005F69B7">
              <w:t xml:space="preserve"> zł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>
              <w:t>Dobrowolne wydłużenie o 24 miesiące. Łącznie 84 miesiące</w:t>
            </w:r>
          </w:p>
        </w:tc>
      </w:tr>
      <w:tr w:rsidR="00976545" w:rsidRPr="00493F8C" w:rsidTr="00976545">
        <w:tc>
          <w:tcPr>
            <w:tcW w:w="37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center"/>
            </w:pPr>
            <w:r w:rsidRPr="005F69B7">
              <w:t>4</w:t>
            </w:r>
          </w:p>
        </w:tc>
        <w:tc>
          <w:tcPr>
            <w:tcW w:w="1897" w:type="pct"/>
            <w:shd w:val="clear" w:color="auto" w:fill="auto"/>
          </w:tcPr>
          <w:p w:rsidR="006C4047" w:rsidRPr="00490DC0" w:rsidRDefault="006C4047" w:rsidP="009A50AA">
            <w:pPr>
              <w:spacing w:before="40"/>
            </w:pPr>
            <w:r w:rsidRPr="005F69B7">
              <w:t xml:space="preserve">INWEST LIM </w:t>
            </w:r>
            <w:proofErr w:type="spellStart"/>
            <w:r w:rsidRPr="005F69B7">
              <w:t>sp</w:t>
            </w:r>
            <w:proofErr w:type="spellEnd"/>
            <w:r w:rsidRPr="005F69B7">
              <w:t xml:space="preserve"> z o.o. </w:t>
            </w:r>
            <w:proofErr w:type="spellStart"/>
            <w:r w:rsidRPr="005F69B7">
              <w:t>sp.k</w:t>
            </w:r>
            <w:proofErr w:type="spellEnd"/>
          </w:p>
          <w:p w:rsidR="006C4047" w:rsidRPr="00490DC0" w:rsidRDefault="006C4047" w:rsidP="009A50AA">
            <w:r w:rsidRPr="005F69B7">
              <w:t>ul. Bukowska</w:t>
            </w:r>
            <w:r w:rsidRPr="00490DC0">
              <w:t xml:space="preserve"> </w:t>
            </w:r>
            <w:r w:rsidRPr="005F69B7">
              <w:t>41B</w:t>
            </w:r>
            <w:r w:rsidRPr="00490DC0">
              <w:t xml:space="preserve"> </w:t>
            </w:r>
          </w:p>
          <w:p w:rsidR="006C4047" w:rsidRPr="00490DC0" w:rsidRDefault="006C4047" w:rsidP="009A50AA">
            <w:pPr>
              <w:spacing w:after="40"/>
              <w:jc w:val="both"/>
            </w:pPr>
            <w:r w:rsidRPr="005F69B7">
              <w:t>62-081</w:t>
            </w:r>
            <w:r w:rsidRPr="00490DC0">
              <w:t xml:space="preserve"> </w:t>
            </w:r>
            <w:r w:rsidRPr="005F69B7">
              <w:t>Wysogotowo</w:t>
            </w:r>
          </w:p>
        </w:tc>
        <w:tc>
          <w:tcPr>
            <w:tcW w:w="763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 w:rsidRPr="005F69B7">
              <w:t>922 302.55 zł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>
              <w:t>Dobrowolne wydłużenie o 24 miesiące. Łącznie 84 miesiące</w:t>
            </w:r>
          </w:p>
        </w:tc>
      </w:tr>
      <w:tr w:rsidR="00976545" w:rsidRPr="00493F8C" w:rsidTr="00976545">
        <w:tc>
          <w:tcPr>
            <w:tcW w:w="37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center"/>
            </w:pPr>
            <w:r w:rsidRPr="005F69B7">
              <w:t>5</w:t>
            </w:r>
          </w:p>
        </w:tc>
        <w:tc>
          <w:tcPr>
            <w:tcW w:w="1897" w:type="pct"/>
            <w:shd w:val="clear" w:color="auto" w:fill="auto"/>
          </w:tcPr>
          <w:p w:rsidR="006C4047" w:rsidRPr="00490DC0" w:rsidRDefault="006C4047" w:rsidP="009A50AA">
            <w:pPr>
              <w:spacing w:before="40"/>
            </w:pPr>
            <w:r w:rsidRPr="005F69B7">
              <w:t>PROGRES Maciej Ratajczak</w:t>
            </w:r>
          </w:p>
          <w:p w:rsidR="006C4047" w:rsidRPr="00490DC0" w:rsidRDefault="006C4047" w:rsidP="009A50AA">
            <w:r w:rsidRPr="005F69B7">
              <w:t>ul. Warsztatowa</w:t>
            </w:r>
            <w:r w:rsidRPr="00490DC0">
              <w:t xml:space="preserve"> </w:t>
            </w:r>
            <w:r w:rsidRPr="005F69B7">
              <w:t>1/3</w:t>
            </w:r>
            <w:r w:rsidRPr="00490DC0">
              <w:t xml:space="preserve"> </w:t>
            </w:r>
          </w:p>
          <w:p w:rsidR="006C4047" w:rsidRPr="00490DC0" w:rsidRDefault="006C4047" w:rsidP="009A50AA">
            <w:pPr>
              <w:spacing w:after="40"/>
              <w:jc w:val="both"/>
            </w:pPr>
            <w:r w:rsidRPr="005F69B7">
              <w:t>63-100</w:t>
            </w:r>
            <w:r w:rsidRPr="00490DC0">
              <w:t xml:space="preserve"> </w:t>
            </w:r>
            <w:r w:rsidRPr="005F69B7">
              <w:t>Śrem</w:t>
            </w:r>
          </w:p>
        </w:tc>
        <w:tc>
          <w:tcPr>
            <w:tcW w:w="763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 w:rsidRPr="005F69B7">
              <w:t>808 423.86 zł</w:t>
            </w:r>
          </w:p>
        </w:tc>
        <w:tc>
          <w:tcPr>
            <w:tcW w:w="1965" w:type="pct"/>
            <w:shd w:val="clear" w:color="auto" w:fill="auto"/>
            <w:vAlign w:val="center"/>
          </w:tcPr>
          <w:p w:rsidR="006C4047" w:rsidRPr="00490DC0" w:rsidRDefault="006C4047" w:rsidP="009A50AA">
            <w:pPr>
              <w:spacing w:before="120" w:after="120"/>
              <w:jc w:val="both"/>
            </w:pPr>
            <w:r>
              <w:t>Dobrowolne wydłużenie o 24 miesiące. Łącznie 84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5F69B7" w:rsidP="00173B20">
      <w:pPr>
        <w:jc w:val="right"/>
      </w:pPr>
      <w:r w:rsidRPr="005F69B7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5F69B7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4C5" w:rsidRDefault="002964C5">
      <w:r>
        <w:separator/>
      </w:r>
    </w:p>
  </w:endnote>
  <w:endnote w:type="continuationSeparator" w:id="0">
    <w:p w:rsidR="002964C5" w:rsidRDefault="00296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555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65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765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64C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4C5" w:rsidRDefault="002964C5">
      <w:r>
        <w:separator/>
      </w:r>
    </w:p>
  </w:footnote>
  <w:footnote w:type="continuationSeparator" w:id="0">
    <w:p w:rsidR="002964C5" w:rsidRDefault="002964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9B7" w:rsidRDefault="005F69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9B7" w:rsidRDefault="005F69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69B7" w:rsidRDefault="005F69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4C5"/>
    <w:rsid w:val="00007727"/>
    <w:rsid w:val="00017720"/>
    <w:rsid w:val="00035488"/>
    <w:rsid w:val="000D7F25"/>
    <w:rsid w:val="000E00E5"/>
    <w:rsid w:val="00173B20"/>
    <w:rsid w:val="001C69FF"/>
    <w:rsid w:val="0023318D"/>
    <w:rsid w:val="002964C5"/>
    <w:rsid w:val="003D72FD"/>
    <w:rsid w:val="00423179"/>
    <w:rsid w:val="00490DC0"/>
    <w:rsid w:val="00493F8C"/>
    <w:rsid w:val="004C7E9B"/>
    <w:rsid w:val="005F69B7"/>
    <w:rsid w:val="0069085C"/>
    <w:rsid w:val="006C4047"/>
    <w:rsid w:val="00843263"/>
    <w:rsid w:val="00861E75"/>
    <w:rsid w:val="00976545"/>
    <w:rsid w:val="009D19BD"/>
    <w:rsid w:val="009F189D"/>
    <w:rsid w:val="00A55548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Slawomir Baum</cp:lastModifiedBy>
  <cp:revision>3</cp:revision>
  <dcterms:created xsi:type="dcterms:W3CDTF">2019-03-06T11:57:00Z</dcterms:created>
  <dcterms:modified xsi:type="dcterms:W3CDTF">2019-03-06T12:08:00Z</dcterms:modified>
</cp:coreProperties>
</file>