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E62343" w:rsidP="00007727">
      <w:pPr>
        <w:jc w:val="right"/>
        <w:rPr>
          <w:b/>
          <w:bCs/>
          <w:sz w:val="24"/>
        </w:rPr>
      </w:pPr>
      <w:r w:rsidRPr="00E62343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E62343">
        <w:rPr>
          <w:sz w:val="24"/>
        </w:rPr>
        <w:t>2019-02-19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62343" w:rsidP="00173B20">
      <w:pPr>
        <w:spacing w:after="40"/>
        <w:rPr>
          <w:b/>
          <w:bCs/>
          <w:sz w:val="24"/>
        </w:rPr>
      </w:pPr>
      <w:r w:rsidRPr="00E62343">
        <w:rPr>
          <w:b/>
          <w:bCs/>
          <w:sz w:val="24"/>
        </w:rPr>
        <w:t>Gmina Śrem</w:t>
      </w:r>
    </w:p>
    <w:p w:rsidR="00A80738" w:rsidRPr="00173B20" w:rsidRDefault="00E62343" w:rsidP="00A80738">
      <w:pPr>
        <w:rPr>
          <w:bCs/>
          <w:sz w:val="24"/>
        </w:rPr>
      </w:pPr>
      <w:r w:rsidRPr="00E62343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E62343">
        <w:rPr>
          <w:bCs/>
          <w:sz w:val="24"/>
        </w:rPr>
        <w:t>1</w:t>
      </w:r>
    </w:p>
    <w:p w:rsidR="00A80738" w:rsidRPr="00173B20" w:rsidRDefault="00E62343" w:rsidP="00A80738">
      <w:pPr>
        <w:rPr>
          <w:bCs/>
          <w:sz w:val="24"/>
        </w:rPr>
      </w:pPr>
      <w:r w:rsidRPr="00E62343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E62343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62343" w:rsidRPr="00E62343">
        <w:rPr>
          <w:b/>
          <w:sz w:val="24"/>
          <w:szCs w:val="24"/>
        </w:rPr>
        <w:t>BP.271.8.2019.BS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62343" w:rsidRPr="00E6234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62343" w:rsidP="00C659E2">
      <w:pPr>
        <w:pStyle w:val="Tekstpodstawowywcity"/>
        <w:spacing w:before="120" w:after="240"/>
        <w:ind w:firstLine="0"/>
        <w:jc w:val="center"/>
      </w:pPr>
      <w:r w:rsidRPr="00E62343">
        <w:rPr>
          <w:b/>
        </w:rPr>
        <w:t>Modernizacja dróg asfaltowych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62343" w:rsidRPr="00E62343">
        <w:rPr>
          <w:sz w:val="24"/>
          <w:szCs w:val="24"/>
        </w:rPr>
        <w:t>(</w:t>
      </w:r>
      <w:proofErr w:type="spellStart"/>
      <w:r w:rsidR="00E62343" w:rsidRPr="00E62343">
        <w:rPr>
          <w:sz w:val="24"/>
          <w:szCs w:val="24"/>
        </w:rPr>
        <w:t>t.j</w:t>
      </w:r>
      <w:proofErr w:type="spellEnd"/>
      <w:r w:rsidR="00E62343" w:rsidRPr="00E62343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62343" w:rsidRPr="00E62343">
        <w:rPr>
          <w:sz w:val="24"/>
          <w:szCs w:val="24"/>
        </w:rPr>
        <w:t>19/02/2019</w:t>
      </w:r>
      <w:r w:rsidR="00FF4AB1" w:rsidRPr="00FF4AB1">
        <w:rPr>
          <w:sz w:val="24"/>
          <w:szCs w:val="24"/>
        </w:rPr>
        <w:t xml:space="preserve"> o godz. </w:t>
      </w:r>
      <w:r w:rsidR="00E62343" w:rsidRPr="00E62343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62343" w:rsidRPr="00E62343">
        <w:rPr>
          <w:sz w:val="24"/>
          <w:szCs w:val="24"/>
        </w:rPr>
        <w:t>300 000.00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3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59"/>
        <w:gridCol w:w="3316"/>
        <w:gridCol w:w="1154"/>
        <w:gridCol w:w="1235"/>
        <w:gridCol w:w="983"/>
        <w:gridCol w:w="1208"/>
      </w:tblGrid>
      <w:tr w:rsidR="004445AC" w:rsidRPr="00493F8C" w:rsidTr="00DF7EEF">
        <w:tc>
          <w:tcPr>
            <w:tcW w:w="851" w:type="dxa"/>
            <w:shd w:val="clear" w:color="auto" w:fill="auto"/>
            <w:vAlign w:val="center"/>
          </w:tcPr>
          <w:p w:rsidR="004445AC" w:rsidRPr="00490DC0" w:rsidRDefault="004445A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445AC" w:rsidRDefault="004445AC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4445AC" w:rsidRPr="00490DC0" w:rsidRDefault="004445AC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3316" w:type="dxa"/>
            <w:shd w:val="clear" w:color="auto" w:fill="auto"/>
            <w:vAlign w:val="center"/>
          </w:tcPr>
          <w:p w:rsidR="004445AC" w:rsidRPr="00490DC0" w:rsidRDefault="004445A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4445AC" w:rsidRPr="00490DC0" w:rsidRDefault="004445A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445AC" w:rsidRPr="00490DC0" w:rsidRDefault="004445A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4445AC" w:rsidRPr="00490DC0" w:rsidRDefault="004445A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208" w:type="dxa"/>
          </w:tcPr>
          <w:p w:rsidR="004445AC" w:rsidRPr="00490DC0" w:rsidRDefault="004445AC" w:rsidP="0023318D">
            <w:pPr>
              <w:spacing w:before="40" w:after="40"/>
              <w:jc w:val="center"/>
            </w:pPr>
            <w:r>
              <w:t xml:space="preserve">Czas reakcji w sytuacjach awaryjnych </w:t>
            </w:r>
          </w:p>
        </w:tc>
      </w:tr>
      <w:tr w:rsidR="004445AC" w:rsidRPr="00493F8C" w:rsidTr="00DF7EEF">
        <w:tc>
          <w:tcPr>
            <w:tcW w:w="851" w:type="dxa"/>
            <w:shd w:val="clear" w:color="auto" w:fill="auto"/>
            <w:vAlign w:val="center"/>
          </w:tcPr>
          <w:p w:rsidR="004445AC" w:rsidRPr="00490DC0" w:rsidRDefault="004445AC" w:rsidP="00FD677C">
            <w:pPr>
              <w:spacing w:before="120" w:after="120"/>
              <w:jc w:val="center"/>
            </w:pPr>
            <w:r w:rsidRPr="00E62343">
              <w:t>1</w:t>
            </w:r>
          </w:p>
        </w:tc>
        <w:tc>
          <w:tcPr>
            <w:tcW w:w="1559" w:type="dxa"/>
            <w:shd w:val="clear" w:color="auto" w:fill="auto"/>
          </w:tcPr>
          <w:p w:rsidR="004445AC" w:rsidRPr="00490DC0" w:rsidRDefault="004445AC" w:rsidP="00FD677C">
            <w:pPr>
              <w:spacing w:before="40"/>
            </w:pPr>
            <w:r w:rsidRPr="00E62343">
              <w:t>Przedsiębiorstwo Usługowo-Handlowe CYNK s.c. Edward Cynka i wspólnicy</w:t>
            </w:r>
          </w:p>
          <w:p w:rsidR="004445AC" w:rsidRPr="00490DC0" w:rsidRDefault="004445AC" w:rsidP="00FD677C">
            <w:r w:rsidRPr="00E62343">
              <w:t>Sosnowiec ul. Nadwarciańska</w:t>
            </w:r>
            <w:r w:rsidRPr="00490DC0">
              <w:t xml:space="preserve"> </w:t>
            </w:r>
            <w:r w:rsidRPr="00E62343">
              <w:t>8</w:t>
            </w:r>
            <w:r w:rsidRPr="00490DC0">
              <w:t xml:space="preserve"> </w:t>
            </w:r>
          </w:p>
          <w:p w:rsidR="004445AC" w:rsidRPr="00490DC0" w:rsidRDefault="004445AC" w:rsidP="00FD677C">
            <w:pPr>
              <w:spacing w:after="40"/>
              <w:jc w:val="both"/>
            </w:pPr>
            <w:r w:rsidRPr="00E62343">
              <w:t>63-100</w:t>
            </w:r>
            <w:r w:rsidRPr="00490DC0">
              <w:t xml:space="preserve"> </w:t>
            </w:r>
            <w:r w:rsidRPr="00E62343">
              <w:t>Śrem</w:t>
            </w:r>
          </w:p>
        </w:tc>
        <w:tc>
          <w:tcPr>
            <w:tcW w:w="3316" w:type="dxa"/>
            <w:shd w:val="clear" w:color="auto" w:fill="auto"/>
            <w:vAlign w:val="center"/>
          </w:tcPr>
          <w:p w:rsidR="004445AC" w:rsidRPr="00490DC0" w:rsidRDefault="004445AC" w:rsidP="00FD677C">
            <w:pPr>
              <w:spacing w:before="120" w:after="120"/>
              <w:jc w:val="both"/>
            </w:pPr>
            <w:r w:rsidRPr="00E62343">
              <w:t>remont  1m2 nawierzchni z zacięciem krawędzi piłą lub frezarką do 3 cm gr. - 49.20 zł; za każdy następny 1 cm - 23.98 zł; remont 1 m2 nawierzchni asfaltowej bez zacięcia krawędzi do 3 cm gr. - 30.75 zł; za każdy następny 1 c</w:t>
            </w:r>
            <w:r>
              <w:t>m - 12.30 zł; remont 1 m2 nawierz</w:t>
            </w:r>
            <w:r w:rsidRPr="00E62343">
              <w:t>chni asfaltowej na zimno z zacięciem krawędzi</w:t>
            </w:r>
            <w:r>
              <w:t xml:space="preserve"> piłą do 3 cm - 30.75 zł; za każ</w:t>
            </w:r>
            <w:r w:rsidRPr="00E62343">
              <w:t>dy następny 1 cm - 12.30 zł; remont 1 m2 nawierzchni asfaltowej wykonany emulsją i grysem do 2 cm grubości - 7.38 zł; za każdy następny 1 cm - 3.69 zł; Ułożenie 1m</w:t>
            </w:r>
            <w:bookmarkStart w:id="0" w:name="_GoBack"/>
            <w:bookmarkEnd w:id="0"/>
            <w:r w:rsidRPr="00E62343">
              <w:t xml:space="preserve">b krawężnika grubości 15 cm na ławie betonowej z materiałem - 43.05 zł; ułożenie 1 </w:t>
            </w:r>
            <w:proofErr w:type="spellStart"/>
            <w:r w:rsidRPr="00E62343">
              <w:t>mb</w:t>
            </w:r>
            <w:proofErr w:type="spellEnd"/>
            <w:r w:rsidRPr="00E62343">
              <w:t xml:space="preserve"> krawężnika grubości 15 cm na ławie betonowej bez materiału - 18.45 zł; ułożenie 1mb krawężnika grubości 20 cm na ławie betonowej z materiałem - 44.28 zł; ułożenie 1mb krawężnika grubości 20 </w:t>
            </w:r>
            <w:r w:rsidRPr="00E62343">
              <w:lastRenderedPageBreak/>
              <w:t xml:space="preserve">cm na ławie betonowej bez materiałem - 18.45 zł; przełożenie 1 </w:t>
            </w:r>
            <w:proofErr w:type="spellStart"/>
            <w:r w:rsidRPr="00E62343">
              <w:t>mb</w:t>
            </w:r>
            <w:proofErr w:type="spellEnd"/>
            <w:r w:rsidRPr="00E62343">
              <w:t xml:space="preserve"> krawężnika 15 cm na ławie betonowej - 28.29 zł; przełożenie 1 </w:t>
            </w:r>
            <w:proofErr w:type="spellStart"/>
            <w:r w:rsidRPr="00E62343">
              <w:t>mb</w:t>
            </w:r>
            <w:proofErr w:type="spellEnd"/>
            <w:r w:rsidRPr="00E62343">
              <w:t xml:space="preserve"> krawężnika 20 cm na ławie betonowej - 28.29 zł; uzupełnienie 1 m2 oznakowania poziomego farbami chlorokauczukowymi - 12.30 zł; cięcie piłą 1 </w:t>
            </w:r>
            <w:proofErr w:type="spellStart"/>
            <w:r w:rsidRPr="00E62343">
              <w:t>mb</w:t>
            </w:r>
            <w:proofErr w:type="spellEnd"/>
            <w:r w:rsidRPr="00E62343">
              <w:t xml:space="preserve"> nawierzchni asfalto</w:t>
            </w:r>
            <w:r>
              <w:t>wej - 3.69 zł; regulacja wysokoś</w:t>
            </w:r>
            <w:r w:rsidRPr="00E62343">
              <w:t>ciowa zaworu wodociągowego lub gazowego - 61.50 zł; regulacja wysokościowa studzienki rewizyjnej - 61.50 zł; regulacja wysokościowa studzienki ściekowej - 61.50 zł; regulacja wysokościowa studzienki teletechnicznej - 49.20 zł; koszt 1 r-b - 18.00 zł;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4445AC" w:rsidRPr="00490DC0" w:rsidRDefault="004445AC" w:rsidP="00FD677C">
            <w:pPr>
              <w:spacing w:before="120" w:after="120"/>
              <w:jc w:val="both"/>
            </w:pPr>
            <w:r w:rsidRPr="00E62343">
              <w:lastRenderedPageBreak/>
              <w:t>zgodnie z</w:t>
            </w:r>
            <w:r>
              <w:t xml:space="preserve"> </w:t>
            </w:r>
            <w:r w:rsidRPr="00E62343">
              <w:t>SIWZ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4445AC" w:rsidRPr="00490DC0" w:rsidRDefault="004445AC" w:rsidP="00FD677C">
            <w:pPr>
              <w:spacing w:before="120" w:after="120"/>
              <w:jc w:val="both"/>
            </w:pPr>
            <w:r w:rsidRPr="00E62343">
              <w:t>dobrowo</w:t>
            </w:r>
            <w:r>
              <w:t>l</w:t>
            </w:r>
            <w:r w:rsidRPr="00E62343">
              <w:t>ne wydłużenie gwarancji o 24 miesiące. Łącznie gwarancja wynosi 36 miesięcy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4445AC" w:rsidRPr="00490DC0" w:rsidRDefault="004445AC" w:rsidP="00FD677C">
            <w:pPr>
              <w:spacing w:before="120" w:after="120"/>
              <w:jc w:val="both"/>
            </w:pPr>
            <w:r w:rsidRPr="00E62343">
              <w:t>zgodnie z SIWZ</w:t>
            </w:r>
          </w:p>
        </w:tc>
        <w:tc>
          <w:tcPr>
            <w:tcW w:w="1208" w:type="dxa"/>
          </w:tcPr>
          <w:p w:rsidR="004445AC" w:rsidRDefault="004445AC" w:rsidP="004445AC">
            <w:pPr>
              <w:spacing w:before="120" w:after="120"/>
              <w:jc w:val="center"/>
            </w:pPr>
          </w:p>
          <w:p w:rsidR="004445AC" w:rsidRDefault="004445AC" w:rsidP="004445AC">
            <w:pPr>
              <w:spacing w:before="120" w:after="120"/>
              <w:jc w:val="center"/>
            </w:pPr>
          </w:p>
          <w:p w:rsidR="004445AC" w:rsidRDefault="004445AC" w:rsidP="004445AC">
            <w:pPr>
              <w:spacing w:before="120" w:after="120"/>
              <w:jc w:val="center"/>
            </w:pPr>
          </w:p>
          <w:p w:rsidR="004445AC" w:rsidRDefault="004445AC" w:rsidP="004445AC">
            <w:pPr>
              <w:spacing w:before="120" w:after="120"/>
              <w:jc w:val="center"/>
            </w:pPr>
          </w:p>
          <w:p w:rsidR="004445AC" w:rsidRDefault="004445AC" w:rsidP="004445AC">
            <w:pPr>
              <w:spacing w:before="120" w:after="120"/>
              <w:jc w:val="center"/>
            </w:pPr>
          </w:p>
          <w:p w:rsidR="004445AC" w:rsidRDefault="004445AC" w:rsidP="004445AC">
            <w:pPr>
              <w:spacing w:before="120" w:after="120"/>
              <w:jc w:val="center"/>
            </w:pPr>
          </w:p>
          <w:p w:rsidR="004445AC" w:rsidRDefault="004445AC" w:rsidP="004445AC">
            <w:pPr>
              <w:spacing w:before="120" w:after="120"/>
              <w:jc w:val="center"/>
            </w:pPr>
          </w:p>
          <w:p w:rsidR="004445AC" w:rsidRPr="00E62343" w:rsidRDefault="004445AC" w:rsidP="004445AC">
            <w:pPr>
              <w:spacing w:before="120" w:after="120"/>
              <w:jc w:val="center"/>
            </w:pPr>
            <w:r>
              <w:t>2 godziny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E62343" w:rsidP="00173B20">
      <w:pPr>
        <w:jc w:val="right"/>
      </w:pPr>
      <w:r w:rsidRPr="00E62343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E62343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519" w:rsidRDefault="003F2519">
      <w:r>
        <w:separator/>
      </w:r>
    </w:p>
  </w:endnote>
  <w:endnote w:type="continuationSeparator" w:id="0">
    <w:p w:rsidR="003F2519" w:rsidRDefault="003F2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7340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7E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7EE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25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519" w:rsidRDefault="003F2519">
      <w:r>
        <w:separator/>
      </w:r>
    </w:p>
  </w:footnote>
  <w:footnote w:type="continuationSeparator" w:id="0">
    <w:p w:rsidR="003F2519" w:rsidRDefault="003F25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343" w:rsidRDefault="00E623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343" w:rsidRDefault="00E623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343" w:rsidRDefault="00E623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519"/>
    <w:rsid w:val="00007727"/>
    <w:rsid w:val="00017720"/>
    <w:rsid w:val="00035488"/>
    <w:rsid w:val="000D7F25"/>
    <w:rsid w:val="000E00E5"/>
    <w:rsid w:val="00173B20"/>
    <w:rsid w:val="001C69FF"/>
    <w:rsid w:val="0023318D"/>
    <w:rsid w:val="002D2246"/>
    <w:rsid w:val="003D72FD"/>
    <w:rsid w:val="003F2519"/>
    <w:rsid w:val="00423179"/>
    <w:rsid w:val="004445AC"/>
    <w:rsid w:val="00490DC0"/>
    <w:rsid w:val="00493F8C"/>
    <w:rsid w:val="004C7E9B"/>
    <w:rsid w:val="0069085C"/>
    <w:rsid w:val="00843263"/>
    <w:rsid w:val="00861E75"/>
    <w:rsid w:val="00974224"/>
    <w:rsid w:val="009D19BD"/>
    <w:rsid w:val="009F189D"/>
    <w:rsid w:val="00A80738"/>
    <w:rsid w:val="00C236D3"/>
    <w:rsid w:val="00C659E2"/>
    <w:rsid w:val="00CB0802"/>
    <w:rsid w:val="00D7128F"/>
    <w:rsid w:val="00D73400"/>
    <w:rsid w:val="00DF7EEF"/>
    <w:rsid w:val="00E6234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383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Slawomir Baum</cp:lastModifiedBy>
  <cp:revision>4</cp:revision>
  <dcterms:created xsi:type="dcterms:W3CDTF">2019-02-19T09:08:00Z</dcterms:created>
  <dcterms:modified xsi:type="dcterms:W3CDTF">2019-02-19T09:19:00Z</dcterms:modified>
</cp:coreProperties>
</file>