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72DBE" w:rsidP="00007727">
      <w:pPr>
        <w:jc w:val="right"/>
        <w:rPr>
          <w:b/>
          <w:bCs/>
          <w:sz w:val="24"/>
        </w:rPr>
      </w:pPr>
      <w:r w:rsidRPr="00B72DB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B72DBE">
        <w:rPr>
          <w:sz w:val="24"/>
        </w:rPr>
        <w:t>2019-02-15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72DBE" w:rsidP="00173B20">
      <w:pPr>
        <w:spacing w:after="40"/>
        <w:rPr>
          <w:b/>
          <w:bCs/>
          <w:sz w:val="24"/>
        </w:rPr>
      </w:pPr>
      <w:r w:rsidRPr="00B72DBE">
        <w:rPr>
          <w:b/>
          <w:bCs/>
          <w:sz w:val="24"/>
        </w:rPr>
        <w:t>Gmina Śrem</w:t>
      </w:r>
    </w:p>
    <w:p w:rsidR="00A80738" w:rsidRPr="00173B20" w:rsidRDefault="00B72DBE" w:rsidP="00A80738">
      <w:pPr>
        <w:rPr>
          <w:bCs/>
          <w:sz w:val="24"/>
        </w:rPr>
      </w:pPr>
      <w:r w:rsidRPr="00B72DB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B72DBE">
        <w:rPr>
          <w:bCs/>
          <w:sz w:val="24"/>
        </w:rPr>
        <w:t>1</w:t>
      </w:r>
    </w:p>
    <w:p w:rsidR="00A80738" w:rsidRPr="00173B20" w:rsidRDefault="00B72DBE" w:rsidP="00A80738">
      <w:pPr>
        <w:rPr>
          <w:bCs/>
          <w:sz w:val="24"/>
        </w:rPr>
      </w:pPr>
      <w:r w:rsidRPr="00B72DB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B72DB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72DBE" w:rsidRPr="00B72DBE">
        <w:rPr>
          <w:b/>
          <w:sz w:val="24"/>
          <w:szCs w:val="24"/>
        </w:rPr>
        <w:t>BP.271.5.2019.BS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72DBE" w:rsidRPr="00B72D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72DBE" w:rsidP="00C659E2">
      <w:pPr>
        <w:pStyle w:val="Tekstpodstawowywcity"/>
        <w:spacing w:before="120" w:after="240"/>
        <w:ind w:firstLine="0"/>
        <w:jc w:val="center"/>
      </w:pPr>
      <w:r w:rsidRPr="00B72DBE">
        <w:rPr>
          <w:b/>
        </w:rPr>
        <w:t>Budowa parkingu przy ul. Staszica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72DBE" w:rsidRPr="00B72DBE">
        <w:rPr>
          <w:sz w:val="24"/>
          <w:szCs w:val="24"/>
        </w:rPr>
        <w:t>(</w:t>
      </w:r>
      <w:proofErr w:type="spellStart"/>
      <w:r w:rsidR="00B72DBE" w:rsidRPr="00B72DBE">
        <w:rPr>
          <w:sz w:val="24"/>
          <w:szCs w:val="24"/>
        </w:rPr>
        <w:t>t.j</w:t>
      </w:r>
      <w:proofErr w:type="spellEnd"/>
      <w:r w:rsidR="00B72DBE" w:rsidRPr="00B72DBE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72DBE" w:rsidRPr="00B72DBE">
        <w:rPr>
          <w:sz w:val="24"/>
          <w:szCs w:val="24"/>
        </w:rPr>
        <w:t>15/02/2019</w:t>
      </w:r>
      <w:r w:rsidR="00FF4AB1" w:rsidRPr="00FF4AB1">
        <w:rPr>
          <w:sz w:val="24"/>
          <w:szCs w:val="24"/>
        </w:rPr>
        <w:t xml:space="preserve"> o godz. </w:t>
      </w:r>
      <w:r w:rsidR="00B72DBE" w:rsidRPr="00B72DB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269ED">
        <w:rPr>
          <w:sz w:val="24"/>
          <w:szCs w:val="24"/>
        </w:rPr>
        <w:t>397.500,00</w:t>
      </w:r>
      <w:r w:rsidR="00FF4AB1" w:rsidRPr="00FF4AB1">
        <w:rPr>
          <w:sz w:val="24"/>
          <w:szCs w:val="24"/>
        </w:rPr>
        <w:t>zł brutto.</w:t>
      </w:r>
      <w:bookmarkStart w:id="0" w:name="_GoBack"/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3"/>
        <w:gridCol w:w="1845"/>
        <w:gridCol w:w="1417"/>
        <w:gridCol w:w="1559"/>
        <w:gridCol w:w="1134"/>
        <w:gridCol w:w="1701"/>
        <w:gridCol w:w="1276"/>
      </w:tblGrid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DD3587" w:rsidRDefault="00DD358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D3587" w:rsidRPr="00490DC0" w:rsidRDefault="00DD358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</w:tcPr>
          <w:p w:rsidR="00DD3587" w:rsidRPr="00490DC0" w:rsidRDefault="00DD3587" w:rsidP="0023318D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 w:rsidRPr="00B72DBE">
              <w:t>1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NODO Sp. z o.o.</w:t>
            </w:r>
          </w:p>
          <w:p w:rsidR="00DD3587" w:rsidRPr="00490DC0" w:rsidRDefault="00DD3587" w:rsidP="00715CDC">
            <w:r w:rsidRPr="00B72DBE">
              <w:t>ul. Gronowska</w:t>
            </w:r>
            <w:r w:rsidRPr="00490DC0">
              <w:t xml:space="preserve"> </w:t>
            </w:r>
            <w:r w:rsidRPr="00B72DBE">
              <w:t>46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64-100</w:t>
            </w:r>
            <w:r w:rsidRPr="00490DC0">
              <w:t xml:space="preserve"> </w:t>
            </w:r>
            <w:r w:rsidRPr="00B72DBE">
              <w:t>Leszno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402 381.65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DD3587">
            <w:pPr>
              <w:spacing w:before="120" w:after="120"/>
              <w:jc w:val="both"/>
            </w:pPr>
            <w:r>
              <w:t>Dobrowolne wydłużenie o 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 xml:space="preserve">FIRMA USŁUGOWO-HANDLOWA Anna </w:t>
            </w:r>
            <w:proofErr w:type="spellStart"/>
            <w:r w:rsidRPr="00B72DBE">
              <w:t>Białobrzycka</w:t>
            </w:r>
            <w:proofErr w:type="spellEnd"/>
          </w:p>
          <w:p w:rsidR="00DD3587" w:rsidRPr="00490DC0" w:rsidRDefault="00DD3587" w:rsidP="00715CDC">
            <w:r w:rsidRPr="00B72DBE">
              <w:t>Wodna</w:t>
            </w:r>
            <w:r w:rsidRPr="00490DC0">
              <w:t xml:space="preserve"> </w:t>
            </w:r>
            <w:r w:rsidRPr="00B72DBE">
              <w:t>18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62-200</w:t>
            </w:r>
            <w:r w:rsidRPr="00490DC0">
              <w:t xml:space="preserve"> </w:t>
            </w:r>
            <w:r w:rsidRPr="00B72DBE">
              <w:t>Gniezno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498 474.79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AS Piotr Frąckowiak</w:t>
            </w:r>
          </w:p>
          <w:p w:rsidR="00DD3587" w:rsidRPr="00490DC0" w:rsidRDefault="00DD3587" w:rsidP="00715CDC">
            <w:r w:rsidRPr="00B72DBE">
              <w:t>ul. Kręta</w:t>
            </w:r>
            <w:r w:rsidRPr="00490DC0">
              <w:t xml:space="preserve"> </w:t>
            </w:r>
            <w:r w:rsidRPr="00B72DBE">
              <w:t>33/2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63-800</w:t>
            </w:r>
            <w:r w:rsidRPr="00490DC0">
              <w:t xml:space="preserve"> </w:t>
            </w:r>
            <w:r w:rsidRPr="00B72DBE">
              <w:t>Gostyń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425 577.77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P.W. "LECH-DRÓG" Grześkowiak Leszek</w:t>
            </w:r>
          </w:p>
          <w:p w:rsidR="00DD3587" w:rsidRPr="00490DC0" w:rsidRDefault="00DD3587" w:rsidP="00715CDC">
            <w:r w:rsidRPr="00B72DBE">
              <w:t>ul. Dezyderego Chłapowskiego</w:t>
            </w:r>
            <w:r w:rsidRPr="00490DC0">
              <w:t xml:space="preserve"> </w:t>
            </w:r>
            <w:r w:rsidRPr="00B72DBE">
              <w:t>29/13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63-100</w:t>
            </w:r>
            <w:r w:rsidRPr="00490DC0">
              <w:t xml:space="preserve"> </w:t>
            </w:r>
            <w:r w:rsidRPr="00B72DBE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302 267.10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lastRenderedPageBreak/>
              <w:t>5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BRUKPOL Sp. z o.o.</w:t>
            </w:r>
          </w:p>
          <w:p w:rsidR="00DD3587" w:rsidRPr="00490DC0" w:rsidRDefault="00DD3587" w:rsidP="00715CDC">
            <w:r w:rsidRPr="00B72DBE">
              <w:t>Strzelce Wielkie</w:t>
            </w:r>
            <w:r w:rsidRPr="00490DC0">
              <w:t xml:space="preserve"> </w:t>
            </w:r>
            <w:r w:rsidRPr="00B72DBE">
              <w:t>81C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63-820</w:t>
            </w:r>
            <w:r w:rsidRPr="00490DC0">
              <w:t xml:space="preserve"> </w:t>
            </w:r>
            <w:r w:rsidRPr="00B72DBE">
              <w:t>Piaski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447 567.17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TOR-MEL Sp. z o.o.</w:t>
            </w:r>
          </w:p>
          <w:p w:rsidR="00DD3587" w:rsidRPr="00490DC0" w:rsidRDefault="00DD3587" w:rsidP="00715CDC">
            <w:r w:rsidRPr="00B72DBE">
              <w:t>Poznańska</w:t>
            </w:r>
            <w:r w:rsidRPr="00490DC0">
              <w:t xml:space="preserve"> </w:t>
            </w:r>
            <w:r w:rsidRPr="00B72DBE">
              <w:t>105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62-052</w:t>
            </w:r>
            <w:r w:rsidRPr="00490DC0">
              <w:t xml:space="preserve"> </w:t>
            </w:r>
            <w:r w:rsidRPr="00B72DBE">
              <w:t>Komorniki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485 787.18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84 miesiące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TRAP Przedsiębiorstwo Wielobranżowe S.C.</w:t>
            </w:r>
          </w:p>
          <w:p w:rsidR="00DD3587" w:rsidRPr="00490DC0" w:rsidRDefault="00DD3587" w:rsidP="00715CDC">
            <w:r w:rsidRPr="00B72DBE">
              <w:t>Przemyska</w:t>
            </w:r>
            <w:r w:rsidRPr="00490DC0">
              <w:t xml:space="preserve"> </w:t>
            </w:r>
            <w:r w:rsidRPr="00B72DBE">
              <w:t>6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61-324</w:t>
            </w:r>
            <w:r w:rsidRPr="00490DC0">
              <w:t xml:space="preserve"> </w:t>
            </w:r>
            <w:r w:rsidRPr="00B72DB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428 626.96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>DROMEL Jarosław Grześkowiak</w:t>
            </w:r>
          </w:p>
          <w:p w:rsidR="00DD3587" w:rsidRPr="00490DC0" w:rsidRDefault="00DD3587" w:rsidP="00715CDC">
            <w:r w:rsidRPr="00B72DBE">
              <w:t>Brzozowa</w:t>
            </w:r>
            <w:r w:rsidRPr="00490DC0">
              <w:t xml:space="preserve"> </w:t>
            </w:r>
            <w:r w:rsidRPr="00B72DBE">
              <w:t>47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61-249</w:t>
            </w:r>
            <w:r w:rsidRPr="00490DC0">
              <w:t xml:space="preserve"> </w:t>
            </w:r>
            <w:r w:rsidRPr="00B72DB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343 354.84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  <w:tr w:rsidR="00AB1207" w:rsidRPr="00493F8C" w:rsidTr="00AB1207">
        <w:tc>
          <w:tcPr>
            <w:tcW w:w="733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1845" w:type="dxa"/>
            <w:shd w:val="clear" w:color="auto" w:fill="auto"/>
          </w:tcPr>
          <w:p w:rsidR="00DD3587" w:rsidRPr="00490DC0" w:rsidRDefault="00DD3587" w:rsidP="00715CDC">
            <w:pPr>
              <w:spacing w:before="40"/>
            </w:pPr>
            <w:r w:rsidRPr="00B72DBE">
              <w:t xml:space="preserve">KOMPLEX-BRUK Robert </w:t>
            </w:r>
            <w:proofErr w:type="spellStart"/>
            <w:r w:rsidRPr="00B72DBE">
              <w:t>Kociałkowski</w:t>
            </w:r>
            <w:proofErr w:type="spellEnd"/>
          </w:p>
          <w:p w:rsidR="00DD3587" w:rsidRPr="00490DC0" w:rsidRDefault="00DD3587" w:rsidP="00715CDC">
            <w:r w:rsidRPr="00B72DBE">
              <w:t>Chopina</w:t>
            </w:r>
            <w:r w:rsidRPr="00490DC0">
              <w:t xml:space="preserve"> </w:t>
            </w:r>
            <w:r w:rsidRPr="00B72DBE">
              <w:t>4/90</w:t>
            </w:r>
            <w:r w:rsidRPr="00490DC0">
              <w:t xml:space="preserve"> </w:t>
            </w:r>
          </w:p>
          <w:p w:rsidR="00DD3587" w:rsidRPr="00490DC0" w:rsidRDefault="00DD3587" w:rsidP="00715CDC">
            <w:pPr>
              <w:spacing w:after="40"/>
              <w:jc w:val="both"/>
            </w:pPr>
            <w:r w:rsidRPr="00B72DBE">
              <w:t>63-100</w:t>
            </w:r>
            <w:r w:rsidRPr="00490DC0">
              <w:t xml:space="preserve"> </w:t>
            </w:r>
            <w:r w:rsidRPr="00B72DBE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338 250.00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60 miesięcy</w:t>
            </w:r>
          </w:p>
        </w:tc>
        <w:tc>
          <w:tcPr>
            <w:tcW w:w="1701" w:type="dxa"/>
          </w:tcPr>
          <w:p w:rsidR="00DD3587" w:rsidRPr="00AF158D" w:rsidRDefault="00DD3587" w:rsidP="00715CDC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3587" w:rsidRPr="00490DC0" w:rsidRDefault="00DD3587" w:rsidP="00715CDC">
            <w:pPr>
              <w:spacing w:before="120" w:after="120"/>
              <w:jc w:val="both"/>
            </w:pPr>
            <w:r w:rsidRPr="00B72DB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B72DBE" w:rsidP="00173B20">
      <w:pPr>
        <w:jc w:val="right"/>
      </w:pPr>
      <w:r w:rsidRPr="00B72DB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B72DBE">
        <w:rPr>
          <w:sz w:val="22"/>
        </w:rPr>
        <w:t>Baum</w:t>
      </w: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194" w:rsidRDefault="002C6194">
      <w:r>
        <w:separator/>
      </w:r>
    </w:p>
  </w:endnote>
  <w:endnote w:type="continuationSeparator" w:id="0">
    <w:p w:rsidR="002C6194" w:rsidRDefault="002C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C48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9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9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61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194" w:rsidRDefault="002C6194">
      <w:r>
        <w:separator/>
      </w:r>
    </w:p>
  </w:footnote>
  <w:footnote w:type="continuationSeparator" w:id="0">
    <w:p w:rsidR="002C6194" w:rsidRDefault="002C61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194"/>
    <w:rsid w:val="00007727"/>
    <w:rsid w:val="00017720"/>
    <w:rsid w:val="00035488"/>
    <w:rsid w:val="000D7F25"/>
    <w:rsid w:val="000E00E5"/>
    <w:rsid w:val="00173B20"/>
    <w:rsid w:val="001C69FF"/>
    <w:rsid w:val="0023318D"/>
    <w:rsid w:val="002C6194"/>
    <w:rsid w:val="003D72FD"/>
    <w:rsid w:val="00423179"/>
    <w:rsid w:val="00490DC0"/>
    <w:rsid w:val="00493F8C"/>
    <w:rsid w:val="004C7E9B"/>
    <w:rsid w:val="0069085C"/>
    <w:rsid w:val="008269ED"/>
    <w:rsid w:val="00843263"/>
    <w:rsid w:val="00861E75"/>
    <w:rsid w:val="009D19BD"/>
    <w:rsid w:val="009F189D"/>
    <w:rsid w:val="00A80738"/>
    <w:rsid w:val="00AB1207"/>
    <w:rsid w:val="00B72DBE"/>
    <w:rsid w:val="00BC4836"/>
    <w:rsid w:val="00C236D3"/>
    <w:rsid w:val="00C659E2"/>
    <w:rsid w:val="00CB0802"/>
    <w:rsid w:val="00D7128F"/>
    <w:rsid w:val="00DD358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dcterms:created xsi:type="dcterms:W3CDTF">2019-02-15T10:40:00Z</dcterms:created>
  <dcterms:modified xsi:type="dcterms:W3CDTF">2019-02-15T10:48:00Z</dcterms:modified>
</cp:coreProperties>
</file>