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773699" w:rsidP="00AA2675">
      <w:pPr>
        <w:spacing w:line="360" w:lineRule="auto"/>
        <w:rPr>
          <w:b/>
          <w:bCs/>
          <w:sz w:val="24"/>
        </w:rPr>
      </w:pPr>
      <w:r w:rsidRPr="00773699">
        <w:rPr>
          <w:b/>
          <w:bCs/>
          <w:sz w:val="24"/>
        </w:rPr>
        <w:t>Gmina Śrem</w:t>
      </w:r>
    </w:p>
    <w:p w:rsidR="006D4AB3" w:rsidRDefault="00773699" w:rsidP="00AA2675">
      <w:pPr>
        <w:spacing w:line="360" w:lineRule="auto"/>
        <w:rPr>
          <w:b/>
          <w:bCs/>
          <w:sz w:val="24"/>
        </w:rPr>
      </w:pPr>
      <w:r w:rsidRPr="00773699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773699">
        <w:rPr>
          <w:b/>
          <w:bCs/>
          <w:sz w:val="24"/>
        </w:rPr>
        <w:t>1</w:t>
      </w:r>
    </w:p>
    <w:p w:rsidR="006D4AB3" w:rsidRDefault="00773699" w:rsidP="00AA2675">
      <w:pPr>
        <w:spacing w:line="360" w:lineRule="auto"/>
        <w:rPr>
          <w:b/>
          <w:bCs/>
          <w:sz w:val="24"/>
        </w:rPr>
      </w:pPr>
      <w:r w:rsidRPr="00773699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773699">
        <w:rPr>
          <w:b/>
          <w:bCs/>
          <w:sz w:val="24"/>
        </w:rPr>
        <w:t>Śrem</w:t>
      </w:r>
    </w:p>
    <w:p w:rsidR="006D4AB3" w:rsidRDefault="006D4AB3" w:rsidP="00AA2675">
      <w:pPr>
        <w:pStyle w:val="Nagwek"/>
        <w:tabs>
          <w:tab w:val="clear" w:pos="4536"/>
          <w:tab w:val="clear" w:pos="9072"/>
        </w:tabs>
        <w:spacing w:line="360" w:lineRule="auto"/>
        <w:rPr>
          <w:b/>
          <w:bCs/>
          <w:sz w:val="24"/>
        </w:rPr>
      </w:pPr>
    </w:p>
    <w:p w:rsidR="006D4AB3" w:rsidRDefault="006D4AB3" w:rsidP="00AA267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sz w:val="24"/>
        </w:rPr>
      </w:pPr>
    </w:p>
    <w:p w:rsidR="006D4AB3" w:rsidRDefault="006D4AB3" w:rsidP="00AA2675">
      <w:pPr>
        <w:pStyle w:val="Nagwek"/>
        <w:tabs>
          <w:tab w:val="clear" w:pos="4536"/>
        </w:tabs>
        <w:spacing w:line="360" w:lineRule="auto"/>
        <w:rPr>
          <w:sz w:val="24"/>
        </w:rPr>
      </w:pPr>
      <w:r>
        <w:rPr>
          <w:b/>
          <w:bCs/>
          <w:sz w:val="24"/>
        </w:rPr>
        <w:t xml:space="preserve">Pismo: </w:t>
      </w:r>
      <w:r w:rsidR="00773699" w:rsidRPr="00773699">
        <w:rPr>
          <w:b/>
          <w:bCs/>
          <w:sz w:val="24"/>
        </w:rPr>
        <w:t>BP.271.6.2019.BS/2</w:t>
      </w:r>
      <w:r>
        <w:rPr>
          <w:sz w:val="24"/>
        </w:rPr>
        <w:tab/>
        <w:t xml:space="preserve"> </w:t>
      </w:r>
      <w:r w:rsidR="00773699" w:rsidRPr="00773699">
        <w:rPr>
          <w:sz w:val="24"/>
        </w:rPr>
        <w:t>Śrem</w:t>
      </w:r>
      <w:r>
        <w:rPr>
          <w:sz w:val="24"/>
        </w:rPr>
        <w:t xml:space="preserve"> dnia: </w:t>
      </w:r>
      <w:r w:rsidR="00773699" w:rsidRPr="00773699">
        <w:rPr>
          <w:sz w:val="24"/>
        </w:rPr>
        <w:t>2019-02-06</w:t>
      </w:r>
    </w:p>
    <w:p w:rsidR="006D4AB3" w:rsidRDefault="006D4AB3" w:rsidP="00AA2675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AA2675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AA2675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AA2675">
      <w:pPr>
        <w:pStyle w:val="Nagwek1"/>
        <w:spacing w:before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AA2675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A267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73699" w:rsidRPr="00773699">
        <w:rPr>
          <w:sz w:val="24"/>
        </w:rPr>
        <w:t>2019-02-06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73699" w:rsidRPr="00773699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773699" w:rsidRPr="0077369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73699" w:rsidP="00AA267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73699">
        <w:rPr>
          <w:b/>
          <w:sz w:val="24"/>
        </w:rPr>
        <w:t>Przebudowa ul. Nowowiejskiego w Śremie - etap II (km 0+000-0+230)</w:t>
      </w:r>
      <w:r w:rsidR="006D4AB3">
        <w:rPr>
          <w:sz w:val="24"/>
        </w:rPr>
        <w:t>,</w:t>
      </w:r>
    </w:p>
    <w:p w:rsidR="006D4AB3" w:rsidRDefault="006D4AB3" w:rsidP="00AA267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 xml:space="preserve">W załączonych do SIWZ przedmiarach robót założono wykonanie nawierzchni ulicy z kostki betonowej natomiast w projekcie budowlanym jest zaprojektowana nawierzchnia z mas bitumicznych. Prosimy o sprecyzowanie jednoznaczne, z jakiego materiału ma być wykonana nawierzchnia i jeżeli z kostki betonowej, prosimy o podanie kolorystyki, rodzaju (bez fazowa czy z fazą) a także załączenia odpowiedniego rysunku przekroju normalnego. </w:t>
      </w:r>
    </w:p>
    <w:p w:rsidR="00773699" w:rsidRPr="00AA2675" w:rsidRDefault="00AA2675" w:rsidP="00AA2675">
      <w:pPr>
        <w:pStyle w:val="Tekstpodstawowywcity3"/>
        <w:spacing w:before="120" w:after="120"/>
        <w:ind w:firstLine="0"/>
        <w:rPr>
          <w:b/>
          <w:sz w:val="24"/>
        </w:rPr>
      </w:pPr>
      <w:r w:rsidRPr="00AA2675">
        <w:rPr>
          <w:b/>
          <w:sz w:val="24"/>
        </w:rPr>
        <w:t xml:space="preserve">Odpowiedź: 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Projekt przewidywał nawierzchnię z masy bitumicznej, ale w ramach nadzoru inwestorskiego wprowadzono nieistotną zmianę do projektu w postaci zmiany warstwy ścieralnej na kostkę brukową betonową koloru szarego z fazą, kształt behaton i tak też został zrealizowany pierwszy etap budowy w roku ubiegłym. Na miejscach postojowych linie rozdziału wykonać z kostki w kolorze czerwonym.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lastRenderedPageBreak/>
        <w:t>Nie został sporządzony zamienny przerój normalny, ale przyjęto konstrukcję, która została przewidziana w przedmiarze robót, a mianowicie: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1) nawierzchnia jezdni z wykorzystaniem istniejącej nawierzchni: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 xml:space="preserve">- dolna warstwa podbudowy jako istniejąca nawierzchnia z płyt drogowych betonowych i </w:t>
      </w:r>
      <w:bookmarkStart w:id="0" w:name="_GoBack"/>
      <w:bookmarkEnd w:id="0"/>
      <w:r w:rsidRPr="00773699">
        <w:rPr>
          <w:sz w:val="24"/>
        </w:rPr>
        <w:t>masy bitumicznej,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- wyrównanie podłoża do uzyskania wymaganej niwelety kruszywem łamanym 0-31,5 mm o śr. grubości 10 cm,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 xml:space="preserve">- kostka brukowa betonowa gr. 8 cm na podsypce cementowo-piaskowej gr. 5 cm,  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2) nawierzchnia jezdni w miejscach, gdzie ze względów wysokościowych (niweleta) konieczna jest rozbiórka istniejącej nawierzchni oraz na poszerzeniach jezdni: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- dolna warstwa podbudowy gr. 15 cm z betonu o Rm=2,5 MPa,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- górna warstwa podbudowy gr. 25 cm z betonu B 7,5,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 xml:space="preserve">- kostka brukowa betonowa gr. 8 cm na podsypce cementowo-piaskowej gr. 5 cm,  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3) nawierzchnia parkingów: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- dolna warstwa podbudowy gr. 15 cm z betonu o Rm=2,5 MPa,</w:t>
      </w:r>
    </w:p>
    <w:p w:rsidR="00773699" w:rsidRPr="00773699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- górna warstwa podbudowy gr. 20 cm z betonu B 7,5,</w:t>
      </w:r>
    </w:p>
    <w:p w:rsidR="006D4AB3" w:rsidRDefault="00773699" w:rsidP="00AA2675">
      <w:pPr>
        <w:pStyle w:val="Tekstpodstawowywcity3"/>
        <w:spacing w:before="120" w:after="120"/>
        <w:ind w:firstLine="0"/>
        <w:rPr>
          <w:sz w:val="24"/>
        </w:rPr>
      </w:pPr>
      <w:r w:rsidRPr="00773699">
        <w:rPr>
          <w:sz w:val="24"/>
        </w:rPr>
        <w:t>- kostka brukowa betonowa gr. 8 cm na podsypce cementowo-piaskowej gr. 5 cm.</w:t>
      </w:r>
    </w:p>
    <w:p w:rsidR="00AA2675" w:rsidRDefault="00AA2675" w:rsidP="00AA267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 w:rsidP="00AA267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AA2675" w:rsidP="00AA2675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</w:p>
    <w:p w:rsidR="006D4AB3" w:rsidRDefault="006D4AB3" w:rsidP="00AA2675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D50" w:rsidRDefault="003A0D50">
      <w:r>
        <w:separator/>
      </w:r>
    </w:p>
  </w:endnote>
  <w:endnote w:type="continuationSeparator" w:id="0">
    <w:p w:rsidR="003A0D50" w:rsidRDefault="003A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5035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0D5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D50" w:rsidRDefault="003A0D50">
      <w:r>
        <w:separator/>
      </w:r>
    </w:p>
  </w:footnote>
  <w:footnote w:type="continuationSeparator" w:id="0">
    <w:p w:rsidR="003A0D50" w:rsidRDefault="003A0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699" w:rsidRDefault="00773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699" w:rsidRDefault="007736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699" w:rsidRDefault="00773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D50"/>
    <w:rsid w:val="00031374"/>
    <w:rsid w:val="000A1097"/>
    <w:rsid w:val="00180C6E"/>
    <w:rsid w:val="00350353"/>
    <w:rsid w:val="003A0D50"/>
    <w:rsid w:val="004A75F2"/>
    <w:rsid w:val="005144A9"/>
    <w:rsid w:val="005B1B08"/>
    <w:rsid w:val="00662BDB"/>
    <w:rsid w:val="006B7198"/>
    <w:rsid w:val="006D4AB3"/>
    <w:rsid w:val="006F3B81"/>
    <w:rsid w:val="00773699"/>
    <w:rsid w:val="00897AB0"/>
    <w:rsid w:val="00A905AC"/>
    <w:rsid w:val="00AA2675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2001-02-10T14:28:00Z</cp:lastPrinted>
  <dcterms:created xsi:type="dcterms:W3CDTF">2019-02-06T12:43:00Z</dcterms:created>
  <dcterms:modified xsi:type="dcterms:W3CDTF">2019-02-06T12:43:00Z</dcterms:modified>
</cp:coreProperties>
</file>