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D2B" w:rsidRDefault="00967D2B">
      <w:pPr>
        <w:rPr>
          <w:b/>
          <w:bCs/>
          <w:sz w:val="24"/>
        </w:rPr>
      </w:pPr>
      <w:r w:rsidRPr="00C96A48">
        <w:rPr>
          <w:b/>
          <w:bCs/>
          <w:sz w:val="24"/>
        </w:rPr>
        <w:t>Gmina Śrem</w:t>
      </w:r>
    </w:p>
    <w:p w:rsidR="00967D2B" w:rsidRDefault="00967D2B">
      <w:pPr>
        <w:rPr>
          <w:b/>
          <w:bCs/>
          <w:sz w:val="24"/>
        </w:rPr>
      </w:pPr>
      <w:r w:rsidRPr="00C96A48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C96A48">
        <w:rPr>
          <w:b/>
          <w:bCs/>
          <w:sz w:val="24"/>
        </w:rPr>
        <w:t>1</w:t>
      </w:r>
    </w:p>
    <w:p w:rsidR="00967D2B" w:rsidRDefault="00967D2B">
      <w:pPr>
        <w:rPr>
          <w:b/>
          <w:bCs/>
          <w:sz w:val="24"/>
        </w:rPr>
      </w:pPr>
      <w:r w:rsidRPr="00C96A48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C96A48">
        <w:rPr>
          <w:b/>
          <w:bCs/>
          <w:sz w:val="24"/>
        </w:rPr>
        <w:t>Śrem</w:t>
      </w:r>
    </w:p>
    <w:p w:rsidR="00967D2B" w:rsidRDefault="00967D2B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967D2B" w:rsidRDefault="00967D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67D2B" w:rsidRDefault="00967D2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967D2B" w:rsidRDefault="00967D2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C96A48">
        <w:rPr>
          <w:b/>
          <w:bCs/>
          <w:sz w:val="24"/>
        </w:rPr>
        <w:t>BP.271.2.2019.BS/4</w:t>
      </w:r>
      <w:r>
        <w:rPr>
          <w:sz w:val="24"/>
        </w:rPr>
        <w:tab/>
        <w:t xml:space="preserve"> </w:t>
      </w:r>
      <w:r w:rsidRPr="00C96A48">
        <w:rPr>
          <w:sz w:val="24"/>
        </w:rPr>
        <w:t>Śrem</w:t>
      </w:r>
      <w:r>
        <w:rPr>
          <w:sz w:val="24"/>
        </w:rPr>
        <w:t xml:space="preserve"> dnia: </w:t>
      </w:r>
      <w:r w:rsidRPr="00C96A48">
        <w:rPr>
          <w:sz w:val="24"/>
        </w:rPr>
        <w:t>2019-01-31</w:t>
      </w:r>
    </w:p>
    <w:p w:rsidR="00967D2B" w:rsidRDefault="00967D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67D2B" w:rsidRDefault="00967D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67D2B" w:rsidRDefault="00967D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E6242" w:rsidRDefault="007E6242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967D2B" w:rsidRDefault="00967D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67D2B" w:rsidRDefault="00967D2B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67D2B" w:rsidRDefault="00967D2B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967D2B" w:rsidRDefault="00967D2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967D2B" w:rsidRDefault="00967D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67D2B" w:rsidRDefault="00967D2B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967D2B" w:rsidRDefault="00967D2B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C96A48">
        <w:rPr>
          <w:sz w:val="24"/>
          <w:szCs w:val="24"/>
        </w:rPr>
        <w:t>(</w:t>
      </w:r>
      <w:proofErr w:type="spellStart"/>
      <w:r w:rsidRPr="00C96A48">
        <w:rPr>
          <w:sz w:val="24"/>
          <w:szCs w:val="24"/>
        </w:rPr>
        <w:t>t.j</w:t>
      </w:r>
      <w:proofErr w:type="spellEnd"/>
      <w:r w:rsidRPr="00C96A48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C96A4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967D2B" w:rsidRDefault="00967D2B">
      <w:pPr>
        <w:spacing w:line="360" w:lineRule="auto"/>
        <w:jc w:val="both"/>
        <w:rPr>
          <w:sz w:val="24"/>
        </w:rPr>
      </w:pPr>
      <w:r w:rsidRPr="00C96A48">
        <w:rPr>
          <w:b/>
          <w:sz w:val="24"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  <w:r>
        <w:rPr>
          <w:sz w:val="24"/>
        </w:rPr>
        <w:t>,</w:t>
      </w:r>
    </w:p>
    <w:p w:rsidR="00967D2B" w:rsidRDefault="00967D2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C96A48">
        <w:rPr>
          <w:sz w:val="24"/>
        </w:rPr>
        <w:t>cena przewyższa przeznaczoną kwotę</w:t>
      </w:r>
      <w:r>
        <w:rPr>
          <w:sz w:val="24"/>
        </w:rPr>
        <w:t>.</w:t>
      </w:r>
    </w:p>
    <w:p w:rsidR="00967D2B" w:rsidRPr="005644C6" w:rsidRDefault="00967D2B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67D2B" w:rsidRDefault="00967D2B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67D2B" w:rsidRPr="00020DF5" w:rsidRDefault="00967D2B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0067FF" w:rsidRPr="00D147C6" w:rsidRDefault="000067FF" w:rsidP="000067FF">
      <w:pPr>
        <w:spacing w:line="360" w:lineRule="auto"/>
        <w:jc w:val="both"/>
        <w:rPr>
          <w:sz w:val="24"/>
        </w:rPr>
      </w:pPr>
      <w:r>
        <w:rPr>
          <w:sz w:val="24"/>
        </w:rPr>
        <w:t>Po otwarciu ofert d</w:t>
      </w:r>
      <w:r w:rsidRPr="00D147C6">
        <w:rPr>
          <w:sz w:val="24"/>
        </w:rPr>
        <w:t>okonano przeliczenia cen jednostkowych wskazanych w ofercie przetargowej złożonej przez Przedsiębiorstwo Gospodarki Komunalnej w Śremie Sp. z o.o.</w:t>
      </w:r>
    </w:p>
    <w:p w:rsidR="000067FF" w:rsidRPr="00D147C6" w:rsidRDefault="000067FF" w:rsidP="000067FF">
      <w:pPr>
        <w:spacing w:line="360" w:lineRule="auto"/>
        <w:jc w:val="both"/>
        <w:rPr>
          <w:sz w:val="24"/>
        </w:rPr>
      </w:pPr>
      <w:r w:rsidRPr="00D147C6">
        <w:rPr>
          <w:sz w:val="24"/>
        </w:rPr>
        <w:t>Przemnażając</w:t>
      </w:r>
      <w:r>
        <w:rPr>
          <w:sz w:val="24"/>
        </w:rPr>
        <w:t xml:space="preserve"> szacowaną</w:t>
      </w:r>
      <w:r w:rsidRPr="00D147C6">
        <w:rPr>
          <w:sz w:val="24"/>
        </w:rPr>
        <w:t xml:space="preserve"> </w:t>
      </w:r>
      <w:r>
        <w:rPr>
          <w:sz w:val="24"/>
        </w:rPr>
        <w:t xml:space="preserve">ilość pojemników z 12 miesięcy </w:t>
      </w:r>
      <w:r w:rsidRPr="00D147C6">
        <w:rPr>
          <w:sz w:val="24"/>
        </w:rPr>
        <w:t xml:space="preserve">przez stawkę jednostkową przedłożoną w jedynej ofercie jaka została złożona otrzymamy kwotę </w:t>
      </w:r>
      <w:r>
        <w:rPr>
          <w:sz w:val="24"/>
        </w:rPr>
        <w:t>475.984,36</w:t>
      </w:r>
      <w:r w:rsidRPr="00D147C6">
        <w:rPr>
          <w:sz w:val="24"/>
        </w:rPr>
        <w:t xml:space="preserve"> zł</w:t>
      </w:r>
      <w:r>
        <w:rPr>
          <w:sz w:val="24"/>
        </w:rPr>
        <w:t xml:space="preserve"> rocznie.</w:t>
      </w:r>
    </w:p>
    <w:p w:rsidR="000067FF" w:rsidRDefault="000067FF" w:rsidP="000067FF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Kwotę jaką Zamawiający może przeznaczyć na sfinansowanie zamówienia wynosi 300.000,00 zł rocznie w związku z tym konieczne jest unieważnienie zamówienia.  </w:t>
      </w:r>
    </w:p>
    <w:p w:rsidR="00967D2B" w:rsidRDefault="00967D2B">
      <w:pPr>
        <w:spacing w:line="360" w:lineRule="auto"/>
        <w:jc w:val="both"/>
        <w:rPr>
          <w:sz w:val="24"/>
        </w:rPr>
      </w:pPr>
    </w:p>
    <w:p w:rsidR="00967D2B" w:rsidRDefault="00967D2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67D2B" w:rsidRDefault="00967D2B">
      <w:pPr>
        <w:spacing w:line="360" w:lineRule="auto"/>
        <w:jc w:val="right"/>
        <w:rPr>
          <w:sz w:val="24"/>
        </w:rPr>
      </w:pPr>
    </w:p>
    <w:p w:rsidR="00967D2B" w:rsidRDefault="00967D2B">
      <w:pPr>
        <w:spacing w:line="360" w:lineRule="auto"/>
        <w:jc w:val="right"/>
        <w:rPr>
          <w:sz w:val="24"/>
        </w:rPr>
        <w:sectPr w:rsidR="00967D2B" w:rsidSect="00967D2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C96A48">
        <w:rPr>
          <w:sz w:val="24"/>
        </w:rPr>
        <w:t>mgr Sławomir</w:t>
      </w:r>
      <w:r>
        <w:rPr>
          <w:sz w:val="24"/>
        </w:rPr>
        <w:t xml:space="preserve"> </w:t>
      </w:r>
      <w:r w:rsidRPr="00C96A48">
        <w:rPr>
          <w:sz w:val="24"/>
        </w:rPr>
        <w:t>Baum</w:t>
      </w:r>
    </w:p>
    <w:p w:rsidR="00967D2B" w:rsidRDefault="00967D2B">
      <w:pPr>
        <w:spacing w:line="360" w:lineRule="auto"/>
        <w:jc w:val="right"/>
        <w:rPr>
          <w:i/>
          <w:sz w:val="24"/>
        </w:rPr>
      </w:pPr>
    </w:p>
    <w:sectPr w:rsidR="00967D2B" w:rsidSect="00967D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D2B" w:rsidRDefault="00967D2B">
      <w:r>
        <w:separator/>
      </w:r>
    </w:p>
  </w:endnote>
  <w:endnote w:type="continuationSeparator" w:id="0">
    <w:p w:rsidR="00967D2B" w:rsidRDefault="0096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B" w:rsidRDefault="00967D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67D2B" w:rsidRDefault="00967D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B" w:rsidRDefault="00967D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967D2B" w:rsidRDefault="00967D2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B" w:rsidRDefault="00967D2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67D2B" w:rsidRDefault="00967D2B">
    <w:pPr>
      <w:pStyle w:val="Stopka"/>
      <w:tabs>
        <w:tab w:val="clear" w:pos="4536"/>
      </w:tabs>
      <w:jc w:val="center"/>
    </w:pPr>
  </w:p>
  <w:p w:rsidR="00967D2B" w:rsidRDefault="00967D2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967D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43B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D2B" w:rsidRDefault="00967D2B">
      <w:r>
        <w:separator/>
      </w:r>
    </w:p>
  </w:footnote>
  <w:footnote w:type="continuationSeparator" w:id="0">
    <w:p w:rsidR="00967D2B" w:rsidRDefault="00967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B" w:rsidRDefault="00967D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B" w:rsidRDefault="00967D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B" w:rsidRDefault="00967D2B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A48" w:rsidRDefault="00C96A4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A48" w:rsidRDefault="00C96A4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A48" w:rsidRDefault="00C96A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F59"/>
    <w:rsid w:val="000067FF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A43B1"/>
    <w:rsid w:val="006E6C0F"/>
    <w:rsid w:val="007A2D48"/>
    <w:rsid w:val="007E6242"/>
    <w:rsid w:val="00892F59"/>
    <w:rsid w:val="009553F8"/>
    <w:rsid w:val="00967D2B"/>
    <w:rsid w:val="009D1C8E"/>
    <w:rsid w:val="00A86662"/>
    <w:rsid w:val="00AF7988"/>
    <w:rsid w:val="00B1578C"/>
    <w:rsid w:val="00BA77A9"/>
    <w:rsid w:val="00BF7AFB"/>
    <w:rsid w:val="00C96A48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2001-02-25T09:00:00Z</cp:lastPrinted>
  <dcterms:created xsi:type="dcterms:W3CDTF">2019-01-31T11:25:00Z</dcterms:created>
  <dcterms:modified xsi:type="dcterms:W3CDTF">2019-01-31T11:25:00Z</dcterms:modified>
</cp:coreProperties>
</file>