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DA681A" w:rsidP="00007727">
      <w:pPr>
        <w:jc w:val="right"/>
        <w:rPr>
          <w:b/>
          <w:bCs/>
          <w:sz w:val="24"/>
        </w:rPr>
      </w:pPr>
      <w:r w:rsidRPr="00DA681A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DA681A">
        <w:rPr>
          <w:sz w:val="24"/>
        </w:rPr>
        <w:t>2019-01-29</w:t>
      </w:r>
    </w:p>
    <w:p w:rsidR="00007727" w:rsidRDefault="00007727" w:rsidP="00A80738">
      <w:pPr>
        <w:rPr>
          <w:b/>
          <w:bCs/>
          <w:sz w:val="24"/>
        </w:rPr>
      </w:pPr>
    </w:p>
    <w:p w:rsidR="00A80738" w:rsidRDefault="00DA681A" w:rsidP="00173B20">
      <w:pPr>
        <w:spacing w:after="40"/>
        <w:rPr>
          <w:b/>
          <w:bCs/>
          <w:sz w:val="24"/>
        </w:rPr>
      </w:pPr>
      <w:r w:rsidRPr="00DA681A">
        <w:rPr>
          <w:b/>
          <w:bCs/>
          <w:sz w:val="24"/>
        </w:rPr>
        <w:t>Gmina Śrem</w:t>
      </w:r>
    </w:p>
    <w:p w:rsidR="00A80738" w:rsidRPr="00173B20" w:rsidRDefault="00DA681A" w:rsidP="00A80738">
      <w:pPr>
        <w:rPr>
          <w:bCs/>
          <w:sz w:val="24"/>
        </w:rPr>
      </w:pPr>
      <w:r w:rsidRPr="00DA681A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DA681A">
        <w:rPr>
          <w:bCs/>
          <w:sz w:val="24"/>
        </w:rPr>
        <w:t>1</w:t>
      </w:r>
    </w:p>
    <w:p w:rsidR="00A80738" w:rsidRPr="00173B20" w:rsidRDefault="00DA681A" w:rsidP="00A80738">
      <w:pPr>
        <w:rPr>
          <w:bCs/>
          <w:sz w:val="24"/>
        </w:rPr>
      </w:pPr>
      <w:r w:rsidRPr="00DA681A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DA681A">
        <w:rPr>
          <w:bCs/>
          <w:sz w:val="24"/>
        </w:rPr>
        <w:t>Śrem</w:t>
      </w: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A681A" w:rsidRPr="00DA681A">
        <w:rPr>
          <w:b/>
          <w:sz w:val="24"/>
          <w:szCs w:val="24"/>
        </w:rPr>
        <w:t>BP.271.2.2019.BS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A681A" w:rsidRPr="00DA681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A681A" w:rsidP="00C659E2">
      <w:pPr>
        <w:pStyle w:val="Tekstpodstawowywcity"/>
        <w:spacing w:before="120" w:after="240"/>
        <w:ind w:firstLine="0"/>
        <w:jc w:val="center"/>
      </w:pPr>
      <w:r w:rsidRPr="00DA681A">
        <w:rPr>
          <w:b/>
        </w:rPr>
        <w:t>Odbiór odpadów komunalnych zebranych w sposób selektywny z miejsc gromadzenia odpadów komunalnych obejmujących pojemniki typu "dzwon" oraz pojemniki do odbioru odpadów ulegających biodegradacji w tym odpadów zielonych"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A681A" w:rsidRPr="00DA681A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A681A" w:rsidRPr="00DA681A">
        <w:rPr>
          <w:sz w:val="24"/>
          <w:szCs w:val="24"/>
        </w:rPr>
        <w:t>29/01/2019</w:t>
      </w:r>
      <w:r w:rsidR="00FF4AB1" w:rsidRPr="00FF4AB1">
        <w:rPr>
          <w:sz w:val="24"/>
          <w:szCs w:val="24"/>
        </w:rPr>
        <w:t xml:space="preserve"> o godz. </w:t>
      </w:r>
      <w:r w:rsidR="00DA681A" w:rsidRPr="00DA681A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A681A" w:rsidRPr="00DA681A">
        <w:rPr>
          <w:sz w:val="24"/>
          <w:szCs w:val="24"/>
        </w:rPr>
        <w:t>300 000.00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418"/>
        <w:gridCol w:w="4252"/>
        <w:gridCol w:w="1134"/>
        <w:gridCol w:w="1134"/>
        <w:gridCol w:w="1134"/>
      </w:tblGrid>
      <w:tr w:rsidR="00D830BF" w:rsidRPr="00493F8C" w:rsidTr="00D830BF"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830BF" w:rsidRPr="00493F8C" w:rsidTr="00D830BF">
        <w:tc>
          <w:tcPr>
            <w:tcW w:w="1276" w:type="dxa"/>
            <w:shd w:val="clear" w:color="auto" w:fill="auto"/>
            <w:vAlign w:val="center"/>
          </w:tcPr>
          <w:p w:rsidR="00DA681A" w:rsidRPr="00490DC0" w:rsidRDefault="00DA681A" w:rsidP="00623FD6">
            <w:pPr>
              <w:spacing w:before="120" w:after="120"/>
              <w:jc w:val="center"/>
            </w:pPr>
            <w:r w:rsidRPr="00DA681A">
              <w:t>1</w:t>
            </w:r>
            <w:bookmarkStart w:id="0" w:name="_GoBack"/>
            <w:bookmarkEnd w:id="0"/>
          </w:p>
        </w:tc>
        <w:tc>
          <w:tcPr>
            <w:tcW w:w="1418" w:type="dxa"/>
            <w:shd w:val="clear" w:color="auto" w:fill="auto"/>
          </w:tcPr>
          <w:p w:rsidR="00DA681A" w:rsidRPr="00490DC0" w:rsidRDefault="00DA681A" w:rsidP="00623FD6">
            <w:pPr>
              <w:spacing w:before="40"/>
            </w:pPr>
            <w:r w:rsidRPr="00DA681A">
              <w:t>PGK sp. z o.o.</w:t>
            </w:r>
          </w:p>
          <w:p w:rsidR="00DA681A" w:rsidRPr="00490DC0" w:rsidRDefault="00DA681A" w:rsidP="00623FD6">
            <w:r w:rsidRPr="00DA681A">
              <w:t>Parkowa</w:t>
            </w:r>
            <w:r w:rsidRPr="00490DC0">
              <w:t xml:space="preserve"> </w:t>
            </w:r>
            <w:r w:rsidRPr="00DA681A">
              <w:t>6</w:t>
            </w:r>
            <w:r w:rsidRPr="00490DC0">
              <w:t xml:space="preserve"> </w:t>
            </w:r>
          </w:p>
          <w:p w:rsidR="00DA681A" w:rsidRPr="00490DC0" w:rsidRDefault="00DA681A" w:rsidP="00623FD6">
            <w:pPr>
              <w:spacing w:after="40"/>
              <w:jc w:val="both"/>
            </w:pPr>
            <w:r w:rsidRPr="00DA681A">
              <w:t>63-100</w:t>
            </w:r>
            <w:r w:rsidRPr="00490DC0">
              <w:t xml:space="preserve"> </w:t>
            </w:r>
            <w:r w:rsidRPr="00DA681A">
              <w:t>Śrem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D830BF" w:rsidRDefault="00DA681A" w:rsidP="00623FD6">
            <w:pPr>
              <w:spacing w:before="120" w:after="120"/>
              <w:jc w:val="both"/>
            </w:pPr>
            <w:r w:rsidRPr="00DA681A">
              <w:t xml:space="preserve">cena za opróżnienie jednego pojemnika typu "dzwon" tworzywa sztuczne - 45.68 zł; </w:t>
            </w:r>
          </w:p>
          <w:p w:rsidR="00D830BF" w:rsidRDefault="00DA681A" w:rsidP="00623FD6">
            <w:pPr>
              <w:spacing w:before="120" w:after="120"/>
              <w:jc w:val="both"/>
            </w:pPr>
            <w:r w:rsidRPr="00DA681A">
              <w:t xml:space="preserve">cena za opróżnienie jednego pojemnika typu "dzwon" szkło bezbarwne - 45.68 zł; </w:t>
            </w:r>
          </w:p>
          <w:p w:rsidR="00D830BF" w:rsidRDefault="00DA681A" w:rsidP="00623FD6">
            <w:pPr>
              <w:spacing w:before="120" w:after="120"/>
              <w:jc w:val="both"/>
            </w:pPr>
            <w:r w:rsidRPr="00DA681A">
              <w:t xml:space="preserve">cena za opróżnienie jednego pojemnika typu "dzwon" szkło kolorowe - 45.68 zł; </w:t>
            </w:r>
          </w:p>
          <w:p w:rsidR="00D830BF" w:rsidRDefault="00DA681A" w:rsidP="00623FD6">
            <w:pPr>
              <w:spacing w:before="120" w:after="120"/>
              <w:jc w:val="both"/>
            </w:pPr>
            <w:r w:rsidRPr="00DA681A">
              <w:t xml:space="preserve">cena za opróżnienie 1 pojemnika typu "dzwon" papier i opak. wielomateriałowe - 45.68 zł; </w:t>
            </w:r>
          </w:p>
          <w:p w:rsidR="00D830BF" w:rsidRDefault="00DA681A" w:rsidP="00623FD6">
            <w:pPr>
              <w:spacing w:before="120" w:after="120"/>
              <w:jc w:val="both"/>
            </w:pPr>
            <w:r w:rsidRPr="00DA681A">
              <w:t xml:space="preserve">cena za opróżnienie jednego pojemnika 120 l odpady ulegające biodegradacji  - 28.44 zł; </w:t>
            </w:r>
          </w:p>
          <w:p w:rsidR="00D830BF" w:rsidRDefault="00DA681A" w:rsidP="00623FD6">
            <w:pPr>
              <w:spacing w:before="120" w:after="120"/>
              <w:jc w:val="both"/>
            </w:pPr>
            <w:r w:rsidRPr="00DA681A">
              <w:t xml:space="preserve">cena za opróżnienie jednego pojemnika 240 l odpady ulegające biodegradacji  - 28.44 zł; </w:t>
            </w:r>
          </w:p>
          <w:p w:rsidR="00D830BF" w:rsidRDefault="00DA681A" w:rsidP="00623FD6">
            <w:pPr>
              <w:spacing w:before="120" w:after="120"/>
              <w:jc w:val="both"/>
            </w:pPr>
            <w:r w:rsidRPr="00DA681A">
              <w:t xml:space="preserve">cena za opróżnienie jednego pojemnika 1100 l odpady ulegające biodegradacji  - 28.44 zł; </w:t>
            </w:r>
          </w:p>
          <w:p w:rsidR="00DA681A" w:rsidRPr="00490DC0" w:rsidRDefault="00DA681A" w:rsidP="00623FD6">
            <w:pPr>
              <w:spacing w:before="120" w:after="120"/>
              <w:jc w:val="both"/>
            </w:pPr>
            <w:r w:rsidRPr="00DA681A">
              <w:t>cena za opróżnienie jednego pojemnika KP7 odpady ulegające biodegradacji  - 432.00 zł;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681A" w:rsidRPr="00490DC0" w:rsidRDefault="00D830BF" w:rsidP="00623FD6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681A" w:rsidRPr="00490DC0" w:rsidRDefault="00D830BF" w:rsidP="00623FD6">
            <w:pPr>
              <w:spacing w:before="120" w:after="120"/>
              <w:jc w:val="both"/>
            </w:pPr>
            <w: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681A" w:rsidRPr="00490DC0" w:rsidRDefault="00D830BF" w:rsidP="00623FD6">
            <w:pPr>
              <w:spacing w:before="120" w:after="120"/>
              <w:jc w:val="both"/>
            </w:pPr>
            <w:r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D830BF" w:rsidRDefault="00A80738" w:rsidP="00D830BF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DA681A" w:rsidP="00D830BF">
      <w:pPr>
        <w:pStyle w:val="Tekstpodstawowy"/>
        <w:ind w:left="3117" w:firstLine="423"/>
        <w:jc w:val="right"/>
      </w:pPr>
      <w:r w:rsidRPr="00DA681A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DA681A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F48" w:rsidRDefault="00036F48">
      <w:r>
        <w:separator/>
      </w:r>
    </w:p>
  </w:endnote>
  <w:endnote w:type="continuationSeparator" w:id="0">
    <w:p w:rsidR="00036F48" w:rsidRDefault="00036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E2426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42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42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6F4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F48" w:rsidRDefault="00036F48">
      <w:r>
        <w:separator/>
      </w:r>
    </w:p>
  </w:footnote>
  <w:footnote w:type="continuationSeparator" w:id="0">
    <w:p w:rsidR="00036F48" w:rsidRDefault="00036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81A" w:rsidRDefault="00DA68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81A" w:rsidRDefault="00DA68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81A" w:rsidRDefault="00DA68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F48"/>
    <w:rsid w:val="00007727"/>
    <w:rsid w:val="00017720"/>
    <w:rsid w:val="00035488"/>
    <w:rsid w:val="00036F4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830BF"/>
    <w:rsid w:val="00DA681A"/>
    <w:rsid w:val="00E2426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2019-01-29T11:06:00Z</dcterms:created>
  <dcterms:modified xsi:type="dcterms:W3CDTF">2019-01-29T11:06:00Z</dcterms:modified>
</cp:coreProperties>
</file>