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77A87">
      <w:pPr>
        <w:pStyle w:val="pkt"/>
        <w:ind w:left="0" w:firstLine="0"/>
        <w:rPr>
          <w:b/>
        </w:rPr>
      </w:pPr>
      <w:r w:rsidRPr="00177A87">
        <w:rPr>
          <w:b/>
        </w:rPr>
        <w:t>Gmina Śrem</w:t>
      </w:r>
    </w:p>
    <w:p w:rsidR="00EB7871" w:rsidRPr="003209A8" w:rsidRDefault="00177A87">
      <w:pPr>
        <w:pStyle w:val="pkt"/>
        <w:ind w:left="0" w:firstLine="0"/>
        <w:rPr>
          <w:b/>
        </w:rPr>
      </w:pPr>
      <w:r w:rsidRPr="00177A87">
        <w:rPr>
          <w:b/>
        </w:rPr>
        <w:t>Plac 20 Października</w:t>
      </w:r>
      <w:r w:rsidR="00EB7871" w:rsidRPr="003209A8">
        <w:rPr>
          <w:b/>
        </w:rPr>
        <w:t xml:space="preserve"> </w:t>
      </w:r>
      <w:r w:rsidRPr="00177A87">
        <w:rPr>
          <w:b/>
        </w:rPr>
        <w:t>1</w:t>
      </w:r>
      <w:r w:rsidR="00EB7871" w:rsidRPr="003209A8">
        <w:rPr>
          <w:b/>
        </w:rPr>
        <w:t xml:space="preserve"> </w:t>
      </w:r>
    </w:p>
    <w:p w:rsidR="00EB7871" w:rsidRPr="003209A8" w:rsidRDefault="00177A87">
      <w:pPr>
        <w:pStyle w:val="pkt"/>
        <w:ind w:left="0" w:firstLine="0"/>
        <w:rPr>
          <w:b/>
        </w:rPr>
      </w:pPr>
      <w:r w:rsidRPr="00177A87">
        <w:rPr>
          <w:b/>
        </w:rPr>
        <w:t>63-100</w:t>
      </w:r>
      <w:r w:rsidR="00EB7871" w:rsidRPr="003209A8">
        <w:rPr>
          <w:b/>
        </w:rPr>
        <w:t xml:space="preserve"> </w:t>
      </w:r>
      <w:r w:rsidRPr="00177A8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77A87" w:rsidRPr="00177A87">
        <w:rPr>
          <w:b/>
        </w:rPr>
        <w:t>BP.271.3.2019.BS</w:t>
      </w:r>
      <w:r w:rsidRPr="003209A8">
        <w:tab/>
      </w:r>
      <w:r w:rsidR="00177A87" w:rsidRPr="00177A87">
        <w:t>Śrem</w:t>
      </w:r>
      <w:r w:rsidRPr="003209A8">
        <w:t xml:space="preserve">, </w:t>
      </w:r>
      <w:r w:rsidR="00177A87" w:rsidRPr="00177A87">
        <w:t>2019-01-18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77A87" w:rsidRPr="00177A87">
        <w:rPr>
          <w:b/>
          <w:sz w:val="32"/>
          <w:szCs w:val="32"/>
        </w:rPr>
        <w:t>Rozbudowa i modernizacja kanalizacji deszczowej na terenie miasta i gminy Śrem w 2019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177A87" w:rsidRPr="00177A87">
        <w:t>(</w:t>
      </w:r>
      <w:proofErr w:type="spellStart"/>
      <w:r w:rsidR="00177A87" w:rsidRPr="00177A87">
        <w:t>t.j</w:t>
      </w:r>
      <w:proofErr w:type="spellEnd"/>
      <w:r w:rsidR="00177A87" w:rsidRPr="00177A87">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77A87">
      <w:pPr>
        <w:ind w:left="5940"/>
      </w:pPr>
      <w:r w:rsidRPr="00177A87">
        <w:t>2019-01-18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77A87">
      <w:pPr>
        <w:ind w:left="5940"/>
      </w:pPr>
      <w:r w:rsidRPr="00177A8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177A87" w:rsidRPr="00177A87">
        <w:t>Gmina Śrem</w:t>
      </w:r>
    </w:p>
    <w:p w:rsidR="009838C7" w:rsidRPr="00516BCE" w:rsidRDefault="009838C7" w:rsidP="001644FA">
      <w:pPr>
        <w:pStyle w:val="Tekstpodstawowy"/>
        <w:spacing w:after="0" w:line="276" w:lineRule="auto"/>
        <w:ind w:left="360"/>
      </w:pPr>
      <w:r>
        <w:t xml:space="preserve"> </w:t>
      </w:r>
      <w:r w:rsidR="00177A87" w:rsidRPr="00177A87">
        <w:t>Plac 20 Października</w:t>
      </w:r>
      <w:r w:rsidRPr="00516BCE">
        <w:t xml:space="preserve"> </w:t>
      </w:r>
      <w:r w:rsidR="00177A87" w:rsidRPr="00177A87">
        <w:t>1</w:t>
      </w:r>
      <w:r w:rsidRPr="00516BCE">
        <w:t xml:space="preserve"> </w:t>
      </w:r>
    </w:p>
    <w:p w:rsidR="008B60B4" w:rsidRDefault="009838C7" w:rsidP="008B60B4">
      <w:pPr>
        <w:pStyle w:val="Tekstpodstawowy"/>
        <w:spacing w:after="0" w:line="276" w:lineRule="auto"/>
        <w:ind w:left="360"/>
      </w:pPr>
      <w:r>
        <w:t xml:space="preserve"> </w:t>
      </w:r>
      <w:r w:rsidR="00177A87" w:rsidRPr="00177A87">
        <w:t>63-100</w:t>
      </w:r>
      <w:r w:rsidRPr="00516BCE">
        <w:t xml:space="preserve"> </w:t>
      </w:r>
      <w:r w:rsidR="00177A87" w:rsidRPr="00177A8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177A87" w:rsidRPr="00177A87">
        <w:rPr>
          <w:lang w:val="en-GB"/>
        </w:rPr>
        <w:t>61</w:t>
      </w:r>
      <w:r w:rsidRPr="00051DC0">
        <w:rPr>
          <w:lang w:val="en-GB"/>
        </w:rPr>
        <w:t xml:space="preserve"> </w:t>
      </w:r>
      <w:r w:rsidR="00177A87" w:rsidRPr="00177A8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177A87" w:rsidRPr="00177A87">
        <w:rPr>
          <w:lang w:val="en-GB"/>
        </w:rPr>
        <w:t>61</w:t>
      </w:r>
      <w:r w:rsidRPr="00051DC0">
        <w:rPr>
          <w:sz w:val="18"/>
          <w:szCs w:val="18"/>
          <w:lang w:val="en-GB"/>
        </w:rPr>
        <w:t xml:space="preserve"> </w:t>
      </w:r>
      <w:r w:rsidR="00177A87" w:rsidRPr="00177A8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177A87" w:rsidRPr="00177A87">
        <w:rPr>
          <w:color w:val="0000FF"/>
          <w:lang w:val="en-GB"/>
        </w:rPr>
        <w:t>urzad@srem.pl</w:t>
      </w:r>
    </w:p>
    <w:p w:rsidR="000E7443" w:rsidRDefault="000E7443" w:rsidP="001644FA">
      <w:pPr>
        <w:pStyle w:val="Tekstpodstawowy"/>
        <w:spacing w:after="0" w:line="276" w:lineRule="auto"/>
        <w:ind w:left="360"/>
      </w:pPr>
      <w:r w:rsidRPr="00197EFA">
        <w:t xml:space="preserve"> </w:t>
      </w:r>
      <w:r>
        <w:t xml:space="preserve">adres strony internetowej: </w:t>
      </w:r>
      <w:r w:rsidR="00177A87" w:rsidRPr="00177A87">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177A87" w:rsidRPr="00177A8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177A87" w:rsidRPr="00177A87">
        <w:t>Rozbudowa i modernizacja kanalizacji deszczowej na terenie miasta i gminy Śrem w 2019 r.</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77A87" w:rsidRPr="00D91376" w:rsidTr="00197EFA">
        <w:tc>
          <w:tcPr>
            <w:tcW w:w="8820" w:type="dxa"/>
          </w:tcPr>
          <w:p w:rsidR="00177A87" w:rsidRPr="00D91376" w:rsidRDefault="00177A87" w:rsidP="00197EFA">
            <w:pPr>
              <w:pStyle w:val="Tekstpodstawowy"/>
              <w:spacing w:before="80"/>
              <w:rPr>
                <w:b/>
              </w:rPr>
            </w:pPr>
            <w:r w:rsidRPr="00D91376">
              <w:rPr>
                <w:b/>
              </w:rPr>
              <w:t xml:space="preserve">Wspólny Słownik Zamówień: </w:t>
            </w:r>
            <w:r w:rsidRPr="00177A87">
              <w:t>45220000-5 - Roboty inżynieryjne i budowlane</w:t>
            </w:r>
            <w:r w:rsidRPr="00D91376">
              <w:t xml:space="preserve"> </w:t>
            </w:r>
          </w:p>
          <w:p w:rsidR="00177A87" w:rsidRPr="00177A87" w:rsidRDefault="00177A87" w:rsidP="00197EFA">
            <w:pPr>
              <w:pStyle w:val="Tekstpodstawowy"/>
            </w:pPr>
            <w:r w:rsidRPr="00177A87">
              <w:t xml:space="preserve">Zasadniczym celem niniejszego zamówienia jest wykonywanie modernizacji sieci kanalizacji deszczowej w ramach zaistniałych potrzeb. </w:t>
            </w:r>
          </w:p>
          <w:p w:rsidR="00177A87" w:rsidRPr="00177A87" w:rsidRDefault="00177A87" w:rsidP="00197EFA">
            <w:pPr>
              <w:pStyle w:val="Tekstpodstawowy"/>
            </w:pPr>
          </w:p>
          <w:p w:rsidR="00177A87" w:rsidRPr="00177A87" w:rsidRDefault="00177A87" w:rsidP="00197EFA">
            <w:pPr>
              <w:pStyle w:val="Tekstpodstawowy"/>
            </w:pPr>
            <w:r w:rsidRPr="00177A87">
              <w:t>CENY JEDNOSTKOWE DLA ROBÓT MODERNIZACYJNYCH KANALIZACJI DESZCZOWEJ w 2019 r.</w:t>
            </w:r>
          </w:p>
          <w:p w:rsidR="00177A87" w:rsidRPr="00177A87" w:rsidRDefault="00177A87" w:rsidP="00197EFA">
            <w:pPr>
              <w:pStyle w:val="Tekstpodstawowy"/>
            </w:pPr>
            <w:r w:rsidRPr="00177A87">
              <w:t xml:space="preserve"> (ceny brutto - zawierają w sobie podatek VAT)</w:t>
            </w:r>
          </w:p>
          <w:p w:rsidR="00177A87" w:rsidRPr="00177A87" w:rsidRDefault="00177A87" w:rsidP="00197EFA">
            <w:pPr>
              <w:pStyle w:val="Tekstpodstawowy"/>
            </w:pPr>
            <w:r w:rsidRPr="00177A87">
              <w:t xml:space="preserve">                                                                                  </w:t>
            </w:r>
            <w:r w:rsidR="00197EFA">
              <w:t xml:space="preserve">                         </w:t>
            </w:r>
            <w:r w:rsidRPr="00177A87">
              <w:t xml:space="preserve">  </w:t>
            </w:r>
            <w:proofErr w:type="spellStart"/>
            <w:r w:rsidRPr="00177A87">
              <w:t>j.m</w:t>
            </w:r>
            <w:proofErr w:type="spellEnd"/>
            <w:r w:rsidRPr="00177A87">
              <w:t xml:space="preserve">            </w:t>
            </w:r>
          </w:p>
          <w:p w:rsidR="00177A87" w:rsidRPr="00177A87" w:rsidRDefault="00177A87" w:rsidP="00197EFA">
            <w:pPr>
              <w:pStyle w:val="Tekstpodstawowy"/>
            </w:pPr>
            <w:r w:rsidRPr="00177A87">
              <w:t xml:space="preserve">- czyszczenie wpustu ulicznego </w:t>
            </w:r>
            <w:r w:rsidRPr="00177A87">
              <w:tab/>
            </w:r>
            <w:r w:rsidRPr="00177A87">
              <w:tab/>
            </w:r>
            <w:r w:rsidRPr="00177A87">
              <w:tab/>
            </w:r>
            <w:r w:rsidRPr="00177A87">
              <w:tab/>
            </w:r>
            <w:r w:rsidRPr="00177A87">
              <w:tab/>
              <w:t xml:space="preserve">- 1 </w:t>
            </w:r>
            <w:proofErr w:type="spellStart"/>
            <w:r w:rsidRPr="00177A87">
              <w:t>szt</w:t>
            </w:r>
            <w:proofErr w:type="spellEnd"/>
          </w:p>
          <w:p w:rsidR="00177A87" w:rsidRPr="00177A87" w:rsidRDefault="00177A87" w:rsidP="00197EFA">
            <w:pPr>
              <w:pStyle w:val="Tekstpodstawowy"/>
            </w:pPr>
            <w:r w:rsidRPr="00177A87">
              <w:t>- jw. studni kanalizacji deszczowej</w:t>
            </w:r>
            <w:r w:rsidRPr="00177A87">
              <w:tab/>
            </w:r>
            <w:r w:rsidRPr="00177A87">
              <w:tab/>
            </w:r>
            <w:r w:rsidRPr="00177A87">
              <w:tab/>
            </w:r>
            <w:r w:rsidRPr="00177A87">
              <w:tab/>
            </w:r>
            <w:r w:rsidRPr="00177A87">
              <w:tab/>
              <w:t xml:space="preserve">- 1 </w:t>
            </w:r>
            <w:proofErr w:type="spellStart"/>
            <w:r w:rsidRPr="00177A87">
              <w:t>szt</w:t>
            </w:r>
            <w:proofErr w:type="spellEnd"/>
            <w:r w:rsidRPr="00177A87">
              <w:t xml:space="preserve">,   </w:t>
            </w:r>
          </w:p>
          <w:p w:rsidR="00177A87" w:rsidRPr="00177A87" w:rsidRDefault="00177A87" w:rsidP="00197EFA">
            <w:pPr>
              <w:pStyle w:val="Tekstpodstawowy"/>
            </w:pPr>
            <w:r w:rsidRPr="00177A87">
              <w:t xml:space="preserve">- renowacja sieci kanalizacji (wycinka korzeni)     </w:t>
            </w:r>
            <w:r w:rsidRPr="00177A87">
              <w:tab/>
            </w:r>
            <w:r w:rsidRPr="00177A87">
              <w:tab/>
            </w:r>
            <w:r w:rsidRPr="00177A87">
              <w:tab/>
              <w:t xml:space="preserve">- 1 </w:t>
            </w:r>
            <w:proofErr w:type="spellStart"/>
            <w:r w:rsidRPr="00177A87">
              <w:t>mb</w:t>
            </w:r>
            <w:proofErr w:type="spellEnd"/>
            <w:r w:rsidRPr="00177A87">
              <w:t xml:space="preserve">,  </w:t>
            </w:r>
          </w:p>
          <w:p w:rsidR="00177A87" w:rsidRPr="00177A87" w:rsidRDefault="00177A87" w:rsidP="00197EFA">
            <w:pPr>
              <w:pStyle w:val="Tekstpodstawowy"/>
            </w:pPr>
            <w:r w:rsidRPr="00177A87">
              <w:t>- czyszczenie kanalizacji deszczowej</w:t>
            </w:r>
            <w:r w:rsidRPr="00177A87">
              <w:tab/>
              <w:t>? 160-250 mm</w:t>
            </w:r>
            <w:r w:rsidRPr="00177A87">
              <w:tab/>
            </w:r>
            <w:r w:rsidR="00197EFA">
              <w:t xml:space="preserve">            </w:t>
            </w:r>
            <w:r w:rsidRPr="00177A87">
              <w:t xml:space="preserve">- 1 </w:t>
            </w:r>
            <w:proofErr w:type="spellStart"/>
            <w:r w:rsidRPr="00177A87">
              <w:t>mb</w:t>
            </w:r>
            <w:proofErr w:type="spellEnd"/>
            <w:r w:rsidRPr="00177A87">
              <w:t xml:space="preserve">,  </w:t>
            </w:r>
          </w:p>
          <w:p w:rsidR="00177A87" w:rsidRPr="00177A87" w:rsidRDefault="00177A87" w:rsidP="00197EFA">
            <w:pPr>
              <w:pStyle w:val="Tekstpodstawowy"/>
            </w:pPr>
            <w:r w:rsidRPr="00177A87">
              <w:t>- jw. lecz ? 300-500 mm</w:t>
            </w:r>
            <w:r w:rsidRPr="00177A87">
              <w:tab/>
            </w:r>
            <w:r w:rsidRPr="00177A87">
              <w:tab/>
            </w:r>
            <w:r w:rsidRPr="00177A87">
              <w:tab/>
            </w:r>
            <w:r w:rsidRPr="00177A87">
              <w:tab/>
            </w:r>
            <w:r w:rsidRPr="00177A87">
              <w:tab/>
            </w:r>
            <w:r w:rsidRPr="00177A87">
              <w:tab/>
              <w:t xml:space="preserve">- 1 </w:t>
            </w:r>
            <w:proofErr w:type="spellStart"/>
            <w:r w:rsidRPr="00177A87">
              <w:t>mb</w:t>
            </w:r>
            <w:proofErr w:type="spellEnd"/>
          </w:p>
          <w:p w:rsidR="00177A87" w:rsidRPr="00177A87" w:rsidRDefault="00177A87" w:rsidP="00197EFA">
            <w:pPr>
              <w:pStyle w:val="Tekstpodstawowy"/>
            </w:pPr>
            <w:r w:rsidRPr="00177A87">
              <w:t>- jw. lecz ? powyżej 500 mm</w:t>
            </w:r>
            <w:r w:rsidRPr="00177A87">
              <w:tab/>
            </w:r>
            <w:r w:rsidRPr="00177A87">
              <w:tab/>
            </w:r>
            <w:r w:rsidRPr="00177A87">
              <w:tab/>
            </w:r>
            <w:r w:rsidRPr="00177A87">
              <w:tab/>
            </w:r>
            <w:r w:rsidRPr="00177A87">
              <w:tab/>
            </w:r>
            <w:r w:rsidR="00197EFA">
              <w:t xml:space="preserve">            </w:t>
            </w:r>
            <w:r w:rsidRPr="00177A87">
              <w:t xml:space="preserve">- 1 </w:t>
            </w:r>
            <w:proofErr w:type="spellStart"/>
            <w:r w:rsidRPr="00177A87">
              <w:t>mb</w:t>
            </w:r>
            <w:proofErr w:type="spellEnd"/>
            <w:r w:rsidRPr="00177A87">
              <w:t xml:space="preserve">,  </w:t>
            </w:r>
          </w:p>
          <w:p w:rsidR="00177A87" w:rsidRPr="00177A87" w:rsidRDefault="00177A87" w:rsidP="00197EFA">
            <w:pPr>
              <w:pStyle w:val="Tekstpodstawowy"/>
            </w:pPr>
            <w:r w:rsidRPr="00177A87">
              <w:t>- rozbiórka podbudowy</w:t>
            </w:r>
            <w:r w:rsidRPr="00177A87">
              <w:tab/>
            </w:r>
            <w:r w:rsidRPr="00177A87">
              <w:tab/>
            </w:r>
            <w:r w:rsidRPr="00177A87">
              <w:tab/>
            </w:r>
            <w:r w:rsidRPr="00177A87">
              <w:tab/>
            </w:r>
            <w:r w:rsidRPr="00177A87">
              <w:tab/>
            </w:r>
            <w:r w:rsidRPr="00177A87">
              <w:tab/>
              <w:t xml:space="preserve">- 1 m3,  </w:t>
            </w:r>
          </w:p>
          <w:p w:rsidR="00177A87" w:rsidRPr="00177A87" w:rsidRDefault="00177A87" w:rsidP="00197EFA">
            <w:pPr>
              <w:pStyle w:val="Tekstpodstawowy"/>
            </w:pPr>
            <w:r w:rsidRPr="00177A87">
              <w:t>- odtworzenie podbudowy</w:t>
            </w:r>
            <w:r w:rsidRPr="00177A87">
              <w:tab/>
            </w:r>
            <w:r w:rsidRPr="00177A87">
              <w:tab/>
            </w:r>
            <w:r w:rsidRPr="00177A87">
              <w:tab/>
            </w:r>
            <w:r w:rsidRPr="00177A87">
              <w:tab/>
            </w:r>
            <w:r w:rsidRPr="00177A87">
              <w:tab/>
            </w:r>
            <w:r w:rsidRPr="00177A87">
              <w:tab/>
              <w:t xml:space="preserve">- 1 m3,  </w:t>
            </w:r>
          </w:p>
          <w:p w:rsidR="00177A87" w:rsidRPr="00177A87" w:rsidRDefault="00177A87" w:rsidP="00197EFA">
            <w:pPr>
              <w:pStyle w:val="Tekstpodstawowy"/>
            </w:pPr>
            <w:r w:rsidRPr="00177A87">
              <w:t xml:space="preserve">- rozebranie nawierzchni z mas bitumicznych o grub. 8-12 cm </w:t>
            </w:r>
            <w:r w:rsidRPr="00177A87">
              <w:tab/>
              <w:t xml:space="preserve">- 1 m2,  </w:t>
            </w:r>
          </w:p>
          <w:p w:rsidR="00177A87" w:rsidRPr="00177A87" w:rsidRDefault="00177A87" w:rsidP="00197EFA">
            <w:pPr>
              <w:pStyle w:val="Tekstpodstawowy"/>
            </w:pPr>
            <w:r w:rsidRPr="00177A87">
              <w:t xml:space="preserve">- odtworzenie nawierzchni z mas bitumicznych grub. 8-12 cm </w:t>
            </w:r>
            <w:r w:rsidRPr="00177A87">
              <w:tab/>
              <w:t xml:space="preserve">- 1 m2,  </w:t>
            </w:r>
          </w:p>
          <w:p w:rsidR="00177A87" w:rsidRPr="00177A87" w:rsidRDefault="00177A87" w:rsidP="00197EFA">
            <w:pPr>
              <w:pStyle w:val="Tekstpodstawowy"/>
            </w:pPr>
            <w:r w:rsidRPr="00177A87">
              <w:t>- rozbiórka nawierzchni z kostki brukowej betonowej</w:t>
            </w:r>
            <w:r w:rsidRPr="00177A87">
              <w:tab/>
            </w:r>
            <w:r w:rsidRPr="00177A87">
              <w:tab/>
              <w:t xml:space="preserve">- 1 m2,  </w:t>
            </w:r>
          </w:p>
          <w:p w:rsidR="00177A87" w:rsidRPr="00177A87" w:rsidRDefault="00177A87" w:rsidP="00197EFA">
            <w:pPr>
              <w:pStyle w:val="Tekstpodstawowy"/>
            </w:pPr>
            <w:r w:rsidRPr="00177A87">
              <w:t xml:space="preserve">- ułożenie nawierzchni z kostki brukowej betonowej </w:t>
            </w:r>
            <w:r w:rsidRPr="00177A87">
              <w:tab/>
            </w:r>
            <w:r w:rsidRPr="00177A87">
              <w:tab/>
              <w:t xml:space="preserve">- 1 m2,  </w:t>
            </w:r>
          </w:p>
          <w:p w:rsidR="00177A87" w:rsidRPr="00177A87" w:rsidRDefault="00177A87" w:rsidP="00197EFA">
            <w:pPr>
              <w:pStyle w:val="Tekstpodstawowy"/>
            </w:pPr>
            <w:r w:rsidRPr="00177A87">
              <w:t>- wykopy jamiste lub liniowe</w:t>
            </w:r>
            <w:r w:rsidRPr="00177A87">
              <w:tab/>
            </w:r>
            <w:r w:rsidRPr="00177A87">
              <w:tab/>
            </w:r>
            <w:r w:rsidRPr="00177A87">
              <w:tab/>
            </w:r>
            <w:r w:rsidRPr="00177A87">
              <w:tab/>
            </w:r>
            <w:r w:rsidRPr="00177A87">
              <w:tab/>
            </w:r>
            <w:r w:rsidRPr="00177A87">
              <w:tab/>
              <w:t xml:space="preserve">- 1 m3,  </w:t>
            </w:r>
          </w:p>
          <w:p w:rsidR="00177A87" w:rsidRPr="00177A87" w:rsidRDefault="00177A87" w:rsidP="00197EFA">
            <w:pPr>
              <w:pStyle w:val="Tekstpodstawowy"/>
            </w:pPr>
            <w:r w:rsidRPr="00177A87">
              <w:t>- demontaż rurociągu                  ? 160 do 300 mm</w:t>
            </w:r>
            <w:r w:rsidRPr="00177A87">
              <w:tab/>
            </w:r>
            <w:r w:rsidRPr="00177A87">
              <w:tab/>
              <w:t xml:space="preserve">            - 1 </w:t>
            </w:r>
            <w:proofErr w:type="spellStart"/>
            <w:r w:rsidRPr="00177A87">
              <w:t>mb</w:t>
            </w:r>
            <w:proofErr w:type="spellEnd"/>
            <w:r w:rsidRPr="00177A87">
              <w:t xml:space="preserve">,  </w:t>
            </w:r>
          </w:p>
          <w:p w:rsidR="00177A87" w:rsidRPr="00177A87" w:rsidRDefault="00177A87" w:rsidP="00197EFA">
            <w:pPr>
              <w:pStyle w:val="Tekstpodstawowy"/>
            </w:pPr>
            <w:r w:rsidRPr="00177A87">
              <w:t xml:space="preserve">- demontaż rurociągu  jw. </w:t>
            </w:r>
            <w:r w:rsidRPr="00177A87">
              <w:tab/>
              <w:t xml:space="preserve">     ? powyżej 300 mm</w:t>
            </w:r>
            <w:r w:rsidRPr="00177A87">
              <w:tab/>
            </w:r>
            <w:r w:rsidRPr="00177A87">
              <w:tab/>
              <w:t xml:space="preserve">- 1 </w:t>
            </w:r>
            <w:proofErr w:type="spellStart"/>
            <w:r w:rsidRPr="00177A87">
              <w:t>mb</w:t>
            </w:r>
            <w:proofErr w:type="spellEnd"/>
            <w:r w:rsidRPr="00177A87">
              <w:t xml:space="preserve">,  </w:t>
            </w:r>
          </w:p>
          <w:p w:rsidR="00177A87" w:rsidRPr="00177A87" w:rsidRDefault="00177A87" w:rsidP="00197EFA">
            <w:pPr>
              <w:pStyle w:val="Tekstpodstawowy"/>
            </w:pPr>
            <w:r w:rsidRPr="00177A87">
              <w:lastRenderedPageBreak/>
              <w:t>- montaż rurociągu z rur PVC ? 160 - 250mm</w:t>
            </w:r>
            <w:r w:rsidRPr="00177A87">
              <w:tab/>
            </w:r>
            <w:r w:rsidRPr="00177A87">
              <w:tab/>
            </w:r>
            <w:r w:rsidRPr="00177A87">
              <w:tab/>
              <w:t xml:space="preserve">- 1 </w:t>
            </w:r>
            <w:proofErr w:type="spellStart"/>
            <w:r w:rsidRPr="00177A87">
              <w:t>mb</w:t>
            </w:r>
            <w:proofErr w:type="spellEnd"/>
            <w:r w:rsidRPr="00177A87">
              <w:t xml:space="preserve">,  </w:t>
            </w:r>
          </w:p>
          <w:p w:rsidR="00177A87" w:rsidRPr="00177A87" w:rsidRDefault="00177A87" w:rsidP="00197EFA">
            <w:pPr>
              <w:pStyle w:val="Tekstpodstawowy"/>
            </w:pPr>
            <w:r w:rsidRPr="00177A87">
              <w:t>- montaż rurociągu z rur PVC ? 300 - 500mm</w:t>
            </w:r>
            <w:r w:rsidRPr="00177A87">
              <w:tab/>
            </w:r>
            <w:r w:rsidRPr="00177A87">
              <w:tab/>
            </w:r>
            <w:r w:rsidRPr="00177A87">
              <w:tab/>
              <w:t xml:space="preserve">- 1 </w:t>
            </w:r>
            <w:proofErr w:type="spellStart"/>
            <w:r w:rsidRPr="00177A87">
              <w:t>mb</w:t>
            </w:r>
            <w:proofErr w:type="spellEnd"/>
            <w:r w:rsidRPr="00177A87">
              <w:t xml:space="preserve">, </w:t>
            </w:r>
          </w:p>
          <w:p w:rsidR="00177A87" w:rsidRPr="00177A87" w:rsidRDefault="00177A87" w:rsidP="00197EFA">
            <w:pPr>
              <w:pStyle w:val="Tekstpodstawowy"/>
            </w:pPr>
            <w:r w:rsidRPr="00177A87">
              <w:t xml:space="preserve">- montaż rurociągu z rur PVC ? powyżej 500 mm                          - 1 </w:t>
            </w:r>
            <w:proofErr w:type="spellStart"/>
            <w:r w:rsidRPr="00177A87">
              <w:t>mb</w:t>
            </w:r>
            <w:proofErr w:type="spellEnd"/>
            <w:r w:rsidRPr="00177A87">
              <w:t xml:space="preserve">,  </w:t>
            </w:r>
          </w:p>
          <w:p w:rsidR="00177A87" w:rsidRPr="00177A87" w:rsidRDefault="00177A87" w:rsidP="00197EFA">
            <w:pPr>
              <w:pStyle w:val="Tekstpodstawowy"/>
            </w:pPr>
            <w:r w:rsidRPr="00177A87">
              <w:t>- zasypanie wykopu</w:t>
            </w:r>
            <w:r w:rsidRPr="00177A87">
              <w:tab/>
            </w:r>
            <w:r w:rsidRPr="00177A87">
              <w:tab/>
            </w:r>
            <w:r w:rsidRPr="00177A87">
              <w:tab/>
            </w:r>
            <w:r w:rsidRPr="00177A87">
              <w:tab/>
            </w:r>
            <w:r w:rsidRPr="00177A87">
              <w:tab/>
            </w:r>
            <w:r w:rsidRPr="00177A87">
              <w:tab/>
            </w:r>
            <w:r w:rsidRPr="00177A87">
              <w:tab/>
              <w:t xml:space="preserve">- 1 m3,  </w:t>
            </w:r>
          </w:p>
          <w:p w:rsidR="00177A87" w:rsidRPr="00177A87" w:rsidRDefault="00177A87" w:rsidP="00197EFA">
            <w:pPr>
              <w:pStyle w:val="Tekstpodstawowy"/>
            </w:pPr>
            <w:r w:rsidRPr="00177A87">
              <w:t xml:space="preserve">- zagęszczenie wykopu </w:t>
            </w:r>
            <w:r w:rsidRPr="00177A87">
              <w:tab/>
            </w:r>
            <w:r w:rsidRPr="00177A87">
              <w:tab/>
            </w:r>
            <w:r w:rsidRPr="00177A87">
              <w:tab/>
            </w:r>
            <w:r w:rsidRPr="00177A87">
              <w:tab/>
            </w:r>
            <w:r w:rsidRPr="00177A87">
              <w:tab/>
            </w:r>
            <w:r w:rsidRPr="00177A87">
              <w:tab/>
              <w:t xml:space="preserve">- 1 m3,  </w:t>
            </w:r>
          </w:p>
          <w:p w:rsidR="00177A87" w:rsidRPr="00177A87" w:rsidRDefault="00177A87" w:rsidP="00197EFA">
            <w:pPr>
              <w:pStyle w:val="Tekstpodstawowy"/>
            </w:pPr>
            <w:r w:rsidRPr="00177A87">
              <w:t>- wykonanie podbudowy betonowej</w:t>
            </w:r>
            <w:r w:rsidRPr="00177A87">
              <w:tab/>
            </w:r>
            <w:r w:rsidRPr="00177A87">
              <w:tab/>
            </w:r>
            <w:r w:rsidRPr="00177A87">
              <w:tab/>
            </w:r>
            <w:r w:rsidRPr="00177A87">
              <w:tab/>
            </w:r>
            <w:r w:rsidRPr="00177A87">
              <w:tab/>
              <w:t xml:space="preserve">- 1 m3,  </w:t>
            </w:r>
          </w:p>
          <w:p w:rsidR="00177A87" w:rsidRPr="00177A87" w:rsidRDefault="00177A87" w:rsidP="00197EFA">
            <w:pPr>
              <w:pStyle w:val="Tekstpodstawowy"/>
            </w:pPr>
            <w:r w:rsidRPr="00177A87">
              <w:t>- demontaż studni ? 500 mm</w:t>
            </w:r>
            <w:r w:rsidRPr="00177A87">
              <w:tab/>
            </w:r>
            <w:r w:rsidRPr="00177A87">
              <w:tab/>
            </w:r>
            <w:r w:rsidRPr="00177A87">
              <w:tab/>
            </w:r>
            <w:r w:rsidRPr="00177A87">
              <w:tab/>
            </w:r>
            <w:r w:rsidRPr="00177A87">
              <w:tab/>
            </w:r>
            <w:r w:rsidRPr="00177A87">
              <w:tab/>
              <w:t xml:space="preserve">- 1 </w:t>
            </w:r>
            <w:proofErr w:type="spellStart"/>
            <w:r w:rsidRPr="00177A87">
              <w:t>szt</w:t>
            </w:r>
            <w:proofErr w:type="spellEnd"/>
            <w:r w:rsidRPr="00177A87">
              <w:t xml:space="preserve">,  </w:t>
            </w:r>
          </w:p>
          <w:p w:rsidR="00177A87" w:rsidRPr="00177A87" w:rsidRDefault="00177A87" w:rsidP="00197EFA">
            <w:pPr>
              <w:pStyle w:val="Tekstpodstawowy"/>
            </w:pPr>
            <w:r w:rsidRPr="00177A87">
              <w:t>- demontaż studni ? 1000 mm</w:t>
            </w:r>
            <w:r w:rsidRPr="00177A87">
              <w:tab/>
            </w:r>
            <w:r w:rsidRPr="00177A87">
              <w:tab/>
            </w:r>
            <w:r w:rsidRPr="00177A87">
              <w:tab/>
            </w:r>
            <w:r w:rsidRPr="00177A87">
              <w:tab/>
            </w:r>
            <w:r w:rsidRPr="00177A87">
              <w:tab/>
              <w:t xml:space="preserve">- 1 </w:t>
            </w:r>
            <w:proofErr w:type="spellStart"/>
            <w:r w:rsidRPr="00177A87">
              <w:t>szt</w:t>
            </w:r>
            <w:proofErr w:type="spellEnd"/>
            <w:r w:rsidRPr="00177A87">
              <w:t xml:space="preserve">,  </w:t>
            </w:r>
          </w:p>
          <w:p w:rsidR="00177A87" w:rsidRPr="00177A87" w:rsidRDefault="00177A87" w:rsidP="00197EFA">
            <w:pPr>
              <w:pStyle w:val="Tekstpodstawowy"/>
            </w:pPr>
            <w:r w:rsidRPr="00177A87">
              <w:t>- montaż studni ? 500 mm</w:t>
            </w:r>
            <w:r w:rsidRPr="00177A87">
              <w:tab/>
            </w:r>
            <w:r w:rsidRPr="00177A87">
              <w:tab/>
            </w:r>
            <w:r w:rsidRPr="00177A87">
              <w:tab/>
            </w:r>
            <w:r w:rsidRPr="00177A87">
              <w:tab/>
            </w:r>
            <w:r w:rsidRPr="00177A87">
              <w:tab/>
            </w:r>
            <w:r w:rsidRPr="00177A87">
              <w:tab/>
              <w:t xml:space="preserve">- 1 </w:t>
            </w:r>
            <w:proofErr w:type="spellStart"/>
            <w:r w:rsidRPr="00177A87">
              <w:t>szt</w:t>
            </w:r>
            <w:proofErr w:type="spellEnd"/>
          </w:p>
          <w:p w:rsidR="00177A87" w:rsidRPr="00177A87" w:rsidRDefault="00177A87" w:rsidP="00197EFA">
            <w:pPr>
              <w:pStyle w:val="Tekstpodstawowy"/>
            </w:pPr>
            <w:r w:rsidRPr="00177A87">
              <w:t>- montaż studni ? 1000 mm</w:t>
            </w:r>
            <w:r w:rsidRPr="00177A87">
              <w:tab/>
            </w:r>
            <w:r w:rsidRPr="00177A87">
              <w:tab/>
            </w:r>
            <w:r w:rsidRPr="00177A87">
              <w:tab/>
            </w:r>
            <w:r w:rsidRPr="00177A87">
              <w:tab/>
            </w:r>
            <w:r w:rsidRPr="00177A87">
              <w:tab/>
            </w:r>
            <w:r w:rsidRPr="00177A87">
              <w:tab/>
              <w:t xml:space="preserve">- 1 </w:t>
            </w:r>
            <w:proofErr w:type="spellStart"/>
            <w:r w:rsidRPr="00177A87">
              <w:t>szt</w:t>
            </w:r>
            <w:proofErr w:type="spellEnd"/>
            <w:r w:rsidRPr="00177A87">
              <w:t xml:space="preserve">,  </w:t>
            </w:r>
          </w:p>
          <w:p w:rsidR="00177A87" w:rsidRPr="00177A87" w:rsidRDefault="00177A87" w:rsidP="00197EFA">
            <w:pPr>
              <w:pStyle w:val="Tekstpodstawowy"/>
            </w:pPr>
            <w:r w:rsidRPr="00177A87">
              <w:t xml:space="preserve">- uzupełnienie włazu ulicznego (kratka ściekowa) </w:t>
            </w:r>
            <w:r w:rsidRPr="00177A87">
              <w:tab/>
            </w:r>
            <w:r w:rsidRPr="00177A87">
              <w:tab/>
            </w:r>
            <w:r w:rsidRPr="00177A87">
              <w:tab/>
              <w:t xml:space="preserve">- 1 </w:t>
            </w:r>
            <w:proofErr w:type="spellStart"/>
            <w:r w:rsidRPr="00177A87">
              <w:t>szt</w:t>
            </w:r>
            <w:proofErr w:type="spellEnd"/>
          </w:p>
          <w:p w:rsidR="00177A87" w:rsidRPr="00177A87" w:rsidRDefault="00177A87" w:rsidP="00197EFA">
            <w:pPr>
              <w:pStyle w:val="Tekstpodstawowy"/>
            </w:pPr>
            <w:r w:rsidRPr="00177A87">
              <w:t xml:space="preserve">- uzupełnienie włazu na studni </w:t>
            </w:r>
            <w:r w:rsidRPr="00177A87">
              <w:tab/>
            </w:r>
            <w:r w:rsidRPr="00177A87">
              <w:tab/>
            </w:r>
            <w:r w:rsidRPr="00177A87">
              <w:tab/>
            </w:r>
            <w:r w:rsidRPr="00177A87">
              <w:tab/>
            </w:r>
            <w:r w:rsidRPr="00177A87">
              <w:tab/>
              <w:t xml:space="preserve">- 1 </w:t>
            </w:r>
            <w:proofErr w:type="spellStart"/>
            <w:r w:rsidRPr="00177A87">
              <w:t>szt</w:t>
            </w:r>
            <w:proofErr w:type="spellEnd"/>
            <w:r w:rsidRPr="00177A87">
              <w:t xml:space="preserve">,  </w:t>
            </w:r>
          </w:p>
          <w:p w:rsidR="00177A87" w:rsidRPr="00177A87" w:rsidRDefault="00177A87" w:rsidP="00197EFA">
            <w:pPr>
              <w:pStyle w:val="Tekstpodstawowy"/>
            </w:pPr>
            <w:r w:rsidRPr="00177A87">
              <w:t>- czyszczenie separatorów 6 szt. raz w roku z utylizacją</w:t>
            </w:r>
            <w:r w:rsidRPr="00177A87">
              <w:tab/>
            </w:r>
            <w:r w:rsidRPr="00177A87">
              <w:tab/>
              <w:t xml:space="preserve">- 1 m3,  </w:t>
            </w:r>
          </w:p>
          <w:p w:rsidR="00177A87" w:rsidRPr="00177A87" w:rsidRDefault="00177A87" w:rsidP="00197EFA">
            <w:pPr>
              <w:pStyle w:val="Tekstpodstawowy"/>
            </w:pPr>
            <w:r w:rsidRPr="00177A87">
              <w:t>- czyszczenie piaskowników 2 szt. raz w roku z utylizacją</w:t>
            </w:r>
            <w:r w:rsidRPr="00177A87">
              <w:tab/>
              <w:t xml:space="preserve">            - 1 m3,  </w:t>
            </w:r>
          </w:p>
          <w:p w:rsidR="00177A87" w:rsidRPr="00177A87" w:rsidRDefault="00177A87" w:rsidP="00197EFA">
            <w:pPr>
              <w:pStyle w:val="Tekstpodstawowy"/>
            </w:pPr>
            <w:r w:rsidRPr="00177A87">
              <w:t>- wymiana gruntu</w:t>
            </w:r>
            <w:r w:rsidRPr="00177A87">
              <w:tab/>
              <w:t>(wykop, wywóz, zasypanie)</w:t>
            </w:r>
            <w:r w:rsidRPr="00177A87">
              <w:tab/>
            </w:r>
            <w:r w:rsidRPr="00177A87">
              <w:tab/>
            </w:r>
            <w:r w:rsidRPr="00177A87">
              <w:tab/>
              <w:t xml:space="preserve">- 1 m3,  </w:t>
            </w:r>
          </w:p>
          <w:p w:rsidR="00177A87" w:rsidRPr="00177A87" w:rsidRDefault="00177A87" w:rsidP="00197EFA">
            <w:pPr>
              <w:pStyle w:val="Tekstpodstawowy"/>
            </w:pPr>
            <w:r w:rsidRPr="00177A87">
              <w:t>- wywóz gruzu na odległość do 7 km</w:t>
            </w:r>
            <w:r w:rsidRPr="00177A87">
              <w:tab/>
            </w:r>
            <w:r w:rsidRPr="00177A87">
              <w:tab/>
            </w:r>
            <w:r w:rsidRPr="00177A87">
              <w:tab/>
            </w:r>
            <w:r w:rsidRPr="00177A87">
              <w:tab/>
              <w:t>- 1 m3</w:t>
            </w:r>
          </w:p>
          <w:p w:rsidR="00177A87" w:rsidRPr="00177A87" w:rsidRDefault="00177A87" w:rsidP="00197EFA">
            <w:pPr>
              <w:pStyle w:val="Tekstpodstawowy"/>
            </w:pPr>
            <w:r w:rsidRPr="00177A87">
              <w:t>- badanie składu wody opadowej w wylotach</w:t>
            </w:r>
            <w:r w:rsidRPr="00177A87">
              <w:tab/>
            </w:r>
            <w:r w:rsidRPr="00177A87">
              <w:tab/>
            </w:r>
            <w:r w:rsidRPr="00177A87">
              <w:tab/>
              <w:t xml:space="preserve">- 1 szt.   </w:t>
            </w:r>
          </w:p>
          <w:p w:rsidR="00177A87" w:rsidRPr="00177A87" w:rsidRDefault="00177A87" w:rsidP="00197EFA">
            <w:pPr>
              <w:pStyle w:val="Tekstpodstawowy"/>
            </w:pPr>
            <w:r w:rsidRPr="00177A87">
              <w:t>- wykonanie okresowego przeglądu separatorów</w:t>
            </w:r>
            <w:r w:rsidRPr="00177A87">
              <w:tab/>
              <w:t xml:space="preserve">                        - 1 szt.   </w:t>
            </w:r>
          </w:p>
          <w:p w:rsidR="00177A87" w:rsidRPr="00177A87" w:rsidRDefault="00177A87" w:rsidP="00197EFA">
            <w:pPr>
              <w:pStyle w:val="Tekstpodstawowy"/>
            </w:pPr>
          </w:p>
          <w:p w:rsidR="00177A87" w:rsidRPr="00177A87" w:rsidRDefault="00177A87" w:rsidP="00197EFA">
            <w:pPr>
              <w:pStyle w:val="Tekstpodstawowy"/>
            </w:pPr>
            <w:r w:rsidRPr="00177A87">
              <w:t xml:space="preserve">Narzuty do kosztorysów na roboty nie ujęte w niniejszym zestawieniu, zlecone przez Zamawiającego w ramach niniejszego zadania: </w:t>
            </w:r>
          </w:p>
          <w:p w:rsidR="00177A87" w:rsidRPr="00177A87" w:rsidRDefault="00177A87" w:rsidP="00197EFA">
            <w:pPr>
              <w:pStyle w:val="Tekstpodstawowy"/>
            </w:pPr>
            <w:r w:rsidRPr="00177A87">
              <w:t xml:space="preserve"> - koszt 1 r-g          </w:t>
            </w:r>
            <w:r w:rsidRPr="00177A87">
              <w:tab/>
            </w:r>
            <w:r w:rsidRPr="00177A87">
              <w:tab/>
            </w:r>
            <w:r w:rsidRPr="00177A87">
              <w:tab/>
            </w:r>
            <w:r w:rsidRPr="00177A87">
              <w:tab/>
              <w:t xml:space="preserve">                    </w:t>
            </w:r>
          </w:p>
          <w:p w:rsidR="00177A87" w:rsidRPr="00177A87" w:rsidRDefault="00177A87" w:rsidP="00197EFA">
            <w:pPr>
              <w:pStyle w:val="Tekstpodstawowy"/>
            </w:pPr>
          </w:p>
          <w:p w:rsidR="00177A87" w:rsidRPr="00177A87" w:rsidRDefault="00177A87" w:rsidP="00197EFA">
            <w:pPr>
              <w:pStyle w:val="Tekstpodstawowy"/>
            </w:pPr>
            <w:r w:rsidRPr="00177A87">
              <w:t xml:space="preserve">   1. koszty zaopatrzenia (% wg cennika "SOFTBUD" za kwartał </w:t>
            </w:r>
          </w:p>
          <w:p w:rsidR="00177A87" w:rsidRPr="00177A87" w:rsidRDefault="00177A87" w:rsidP="00197EFA">
            <w:pPr>
              <w:pStyle w:val="Tekstpodstawowy"/>
            </w:pPr>
            <w:r w:rsidRPr="00177A87">
              <w:t xml:space="preserve">         wcześniejszy niż zostały wykonywane zadania) </w:t>
            </w:r>
          </w:p>
          <w:p w:rsidR="00177A87" w:rsidRPr="00177A87" w:rsidRDefault="00177A87" w:rsidP="00197EFA">
            <w:pPr>
              <w:pStyle w:val="Tekstpodstawowy"/>
            </w:pPr>
            <w:r w:rsidRPr="00177A87">
              <w:t xml:space="preserve">   2. koszty ogólne (od R + S - % wg cennika "SOFTBUD" za kwartał </w:t>
            </w:r>
          </w:p>
          <w:p w:rsidR="00177A87" w:rsidRPr="00177A87" w:rsidRDefault="00177A87" w:rsidP="00197EFA">
            <w:pPr>
              <w:pStyle w:val="Tekstpodstawowy"/>
            </w:pPr>
            <w:r w:rsidRPr="00177A87">
              <w:t xml:space="preserve">         wcześniejszy niż zostały wykonywane zadania) </w:t>
            </w:r>
          </w:p>
          <w:p w:rsidR="00177A87" w:rsidRPr="00177A87" w:rsidRDefault="00177A87" w:rsidP="00197EFA">
            <w:pPr>
              <w:pStyle w:val="Tekstpodstawowy"/>
            </w:pPr>
            <w:r w:rsidRPr="00177A87">
              <w:t xml:space="preserve">   3. zysk (od R + M + T + S + Ko)          </w:t>
            </w:r>
            <w:r w:rsidRPr="00177A87">
              <w:tab/>
            </w:r>
            <w:r w:rsidRPr="00177A87">
              <w:tab/>
            </w:r>
            <w:r w:rsidRPr="00177A87">
              <w:tab/>
              <w:t xml:space="preserve"> - 5 % </w:t>
            </w:r>
          </w:p>
          <w:p w:rsidR="00177A87" w:rsidRPr="00177A87" w:rsidRDefault="00177A87" w:rsidP="00197EFA">
            <w:pPr>
              <w:pStyle w:val="Tekstpodstawowy"/>
            </w:pPr>
            <w:r w:rsidRPr="00177A87">
              <w:t xml:space="preserve">   4. koszty materiałów (wg cennika "SOFTBUD" za kwartał </w:t>
            </w:r>
          </w:p>
          <w:p w:rsidR="00177A87" w:rsidRPr="00177A87" w:rsidRDefault="00177A87" w:rsidP="00197EFA">
            <w:pPr>
              <w:pStyle w:val="Tekstpodstawowy"/>
            </w:pPr>
            <w:r w:rsidRPr="00177A87">
              <w:t xml:space="preserve">         wcześniejszy niż zostały wykonywane zadania)   </w:t>
            </w:r>
            <w:r w:rsidRPr="00177A87">
              <w:tab/>
              <w:t xml:space="preserve"> - 90 % wartości </w:t>
            </w:r>
          </w:p>
          <w:p w:rsidR="00177A87" w:rsidRPr="00177A87" w:rsidRDefault="00177A87" w:rsidP="00197EFA">
            <w:pPr>
              <w:pStyle w:val="Tekstpodstawowy"/>
            </w:pPr>
            <w:r w:rsidRPr="00177A87">
              <w:t xml:space="preserve">   5. koszty sprzętu (wg cennika "SOFTBUD" za kwartał </w:t>
            </w:r>
          </w:p>
          <w:p w:rsidR="00177A87" w:rsidRPr="00177A87" w:rsidRDefault="00177A87" w:rsidP="00197EFA">
            <w:pPr>
              <w:pStyle w:val="Tekstpodstawowy"/>
            </w:pPr>
            <w:r w:rsidRPr="00177A87">
              <w:t xml:space="preserve">         wcześniejszy niż zostały wykonywane zadania)   </w:t>
            </w:r>
            <w:r w:rsidRPr="00177A87">
              <w:tab/>
              <w:t xml:space="preserve"> - 70 % wartości </w:t>
            </w:r>
          </w:p>
          <w:p w:rsidR="00177A87" w:rsidRPr="00177A87" w:rsidRDefault="00177A87" w:rsidP="00197EFA">
            <w:pPr>
              <w:pStyle w:val="Tekstpodstawowy"/>
            </w:pPr>
          </w:p>
          <w:p w:rsidR="00177A87" w:rsidRPr="00D91376" w:rsidRDefault="00177A87" w:rsidP="00197EFA">
            <w:pPr>
              <w:pStyle w:val="Tekstpodstawowy"/>
            </w:pPr>
            <w:r w:rsidRPr="00177A87">
              <w:t>* waga znaczenia poszczególnego rodzaju robót określona przez Zamawiającego przy poszczególnych pozycjach, celem przemnożenia przy ocenie ofert, zgodnie z zapisami specyfikacji.</w:t>
            </w:r>
          </w:p>
          <w:p w:rsidR="00177A87" w:rsidRPr="00D91376" w:rsidRDefault="00177A87" w:rsidP="00197EFA">
            <w:pPr>
              <w:pStyle w:val="Tekstpodstawowy"/>
            </w:pPr>
            <w:r w:rsidRPr="00177A87">
              <w:rPr>
                <w:b/>
              </w:rPr>
              <w:lastRenderedPageBreak/>
              <w:t>Zamawiający dopuszcza składanie ofert równoważnych</w:t>
            </w:r>
          </w:p>
          <w:p w:rsidR="00177A87" w:rsidRPr="004C3FCD" w:rsidRDefault="00177A87" w:rsidP="00197EFA">
            <w:pPr>
              <w:pStyle w:val="Tekstpodstawowy"/>
            </w:pPr>
            <w:r w:rsidRPr="00177A87">
              <w:rPr>
                <w:b/>
              </w:rPr>
              <w:t>Zamawiający nie dopuszcza składania ofert wariantowych</w:t>
            </w:r>
            <w:r>
              <w:t>.</w:t>
            </w:r>
          </w:p>
          <w:p w:rsidR="00177A87" w:rsidRPr="004C3FCD" w:rsidRDefault="00177A87" w:rsidP="00197EFA">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177A87" w:rsidRDefault="00177A87" w:rsidP="00177A87">
      <w:pPr>
        <w:pStyle w:val="Nagwek2"/>
        <w:numPr>
          <w:ilvl w:val="0"/>
          <w:numId w:val="0"/>
        </w:numPr>
        <w:ind w:left="680"/>
        <w:rPr>
          <w:color w:val="auto"/>
        </w:rPr>
      </w:pPr>
    </w:p>
    <w:p w:rsidR="00177A87" w:rsidRDefault="00177A87" w:rsidP="00177A8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177A87" w:rsidRDefault="00177A87" w:rsidP="00177A87">
      <w:pPr>
        <w:pStyle w:val="Nagwek2"/>
        <w:numPr>
          <w:ilvl w:val="0"/>
          <w:numId w:val="0"/>
        </w:numPr>
        <w:ind w:left="680"/>
        <w:rPr>
          <w:color w:val="auto"/>
        </w:rPr>
      </w:pPr>
      <w:r w:rsidRPr="00177A87">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177A87">
        <w:t>późn</w:t>
      </w:r>
      <w:proofErr w:type="spellEnd"/>
      <w:r w:rsidRPr="00177A87">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177A87" w:rsidRPr="00177A87">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177A87" w:rsidRPr="00627ED2" w:rsidRDefault="00177A87" w:rsidP="00177A87">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177A87" w:rsidRPr="005D0A27" w:rsidRDefault="00177A87" w:rsidP="00177A87">
      <w:pPr>
        <w:pStyle w:val="Nagwek2"/>
        <w:numPr>
          <w:ilvl w:val="0"/>
          <w:numId w:val="0"/>
        </w:numPr>
        <w:spacing w:before="60"/>
        <w:ind w:left="680"/>
      </w:pPr>
      <w:r w:rsidRPr="00177A87">
        <w:t>rozszerzenie zamówienia podstawowego o 50%;</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177A87" w:rsidRPr="00177A87">
        <w:t>data zakończenia: 2019-12-15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177A87" w:rsidRPr="00CD4B52" w:rsidRDefault="00177A87" w:rsidP="00177A8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77A87" w:rsidRPr="00CD4B52" w:rsidTr="00197EFA">
        <w:tc>
          <w:tcPr>
            <w:tcW w:w="720" w:type="dxa"/>
            <w:tcBorders>
              <w:top w:val="single" w:sz="4" w:space="0" w:color="auto"/>
              <w:left w:val="single" w:sz="4" w:space="0" w:color="auto"/>
              <w:bottom w:val="single" w:sz="4" w:space="0" w:color="auto"/>
              <w:right w:val="single" w:sz="4" w:space="0" w:color="auto"/>
            </w:tcBorders>
            <w:vAlign w:val="center"/>
            <w:hideMark/>
          </w:tcPr>
          <w:p w:rsidR="00177A87" w:rsidRPr="00EA53ED" w:rsidRDefault="00177A87" w:rsidP="00197EF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77A87" w:rsidRPr="00EA53ED" w:rsidRDefault="00177A87" w:rsidP="00197EFA">
            <w:pPr>
              <w:spacing w:before="60" w:after="120"/>
              <w:rPr>
                <w:sz w:val="20"/>
                <w:szCs w:val="20"/>
              </w:rPr>
            </w:pPr>
            <w:r w:rsidRPr="00EA53ED">
              <w:rPr>
                <w:b/>
                <w:sz w:val="20"/>
                <w:szCs w:val="20"/>
              </w:rPr>
              <w:t>Warunki udziału w postępowaniu</w:t>
            </w:r>
          </w:p>
        </w:tc>
      </w:tr>
      <w:tr w:rsidR="00177A87" w:rsidRPr="00CD4B52" w:rsidTr="00197EFA">
        <w:tc>
          <w:tcPr>
            <w:tcW w:w="720" w:type="dxa"/>
            <w:tcBorders>
              <w:top w:val="single" w:sz="4" w:space="0" w:color="auto"/>
              <w:left w:val="single" w:sz="4" w:space="0" w:color="auto"/>
              <w:bottom w:val="single" w:sz="4" w:space="0" w:color="auto"/>
              <w:right w:val="single" w:sz="4" w:space="0" w:color="auto"/>
            </w:tcBorders>
            <w:hideMark/>
          </w:tcPr>
          <w:p w:rsidR="00177A87" w:rsidRPr="00CD4B52" w:rsidRDefault="00177A87" w:rsidP="00197EFA">
            <w:pPr>
              <w:spacing w:before="60" w:after="120"/>
              <w:jc w:val="both"/>
            </w:pPr>
            <w:r w:rsidRPr="00177A87">
              <w:lastRenderedPageBreak/>
              <w:t>1</w:t>
            </w:r>
          </w:p>
        </w:tc>
        <w:tc>
          <w:tcPr>
            <w:tcW w:w="7738" w:type="dxa"/>
            <w:tcBorders>
              <w:top w:val="single" w:sz="4" w:space="0" w:color="auto"/>
              <w:left w:val="single" w:sz="4" w:space="0" w:color="auto"/>
              <w:bottom w:val="single" w:sz="4" w:space="0" w:color="auto"/>
              <w:right w:val="single" w:sz="4" w:space="0" w:color="auto"/>
            </w:tcBorders>
            <w:hideMark/>
          </w:tcPr>
          <w:p w:rsidR="00177A87" w:rsidRPr="00CD4B52" w:rsidRDefault="00177A87" w:rsidP="00197EFA">
            <w:pPr>
              <w:spacing w:before="60" w:after="120"/>
              <w:jc w:val="both"/>
              <w:rPr>
                <w:b/>
                <w:bCs/>
              </w:rPr>
            </w:pPr>
            <w:r w:rsidRPr="00177A87">
              <w:rPr>
                <w:b/>
                <w:bCs/>
              </w:rPr>
              <w:t>Sytuacja ekonomiczna lub finansowa</w:t>
            </w:r>
          </w:p>
          <w:p w:rsidR="00177A87" w:rsidRPr="00CD4B52" w:rsidRDefault="00177A87" w:rsidP="00197EFA">
            <w:pPr>
              <w:spacing w:before="60" w:after="120"/>
              <w:jc w:val="both"/>
            </w:pPr>
            <w:r w:rsidRPr="00177A87">
              <w:t>O udzielenie zamówienia publicznego mogą ubiegać się wykonawcy, którzy spełniają warunki, dotyczące sytuacji ekonomicznej lub finansowej posiadają środki finansowe w kwocie 150 tys</w:t>
            </w:r>
            <w:r w:rsidR="00197EFA">
              <w:t>.</w:t>
            </w:r>
            <w:r w:rsidRPr="00177A87">
              <w:t xml:space="preserve"> zł lub posiadają zdolność kredytową w takiej wysokości oraz posiadają ubezpieczenie OC prowadzonej działalności gospodarczej na kwotę 150 tys</w:t>
            </w:r>
            <w:r w:rsidR="00197EFA">
              <w:t>.</w:t>
            </w:r>
            <w:r w:rsidRPr="00177A87">
              <w:t xml:space="preserve"> zł. Ocena spełniania warunków udziału w postępowaniu będzie dokonana na zasadzie spełnia/nie spełnia.</w:t>
            </w:r>
          </w:p>
        </w:tc>
      </w:tr>
      <w:tr w:rsidR="00177A87" w:rsidRPr="00CD4B52" w:rsidTr="00197EFA">
        <w:tc>
          <w:tcPr>
            <w:tcW w:w="720" w:type="dxa"/>
            <w:tcBorders>
              <w:top w:val="single" w:sz="4" w:space="0" w:color="auto"/>
              <w:left w:val="single" w:sz="4" w:space="0" w:color="auto"/>
              <w:bottom w:val="single" w:sz="4" w:space="0" w:color="auto"/>
              <w:right w:val="single" w:sz="4" w:space="0" w:color="auto"/>
            </w:tcBorders>
            <w:hideMark/>
          </w:tcPr>
          <w:p w:rsidR="00177A87" w:rsidRPr="00CD4B52" w:rsidRDefault="00177A87" w:rsidP="00197EFA">
            <w:pPr>
              <w:spacing w:before="60" w:after="120"/>
              <w:jc w:val="both"/>
            </w:pPr>
            <w:r w:rsidRPr="00177A87">
              <w:t>2</w:t>
            </w:r>
          </w:p>
        </w:tc>
        <w:tc>
          <w:tcPr>
            <w:tcW w:w="7738" w:type="dxa"/>
            <w:tcBorders>
              <w:top w:val="single" w:sz="4" w:space="0" w:color="auto"/>
              <w:left w:val="single" w:sz="4" w:space="0" w:color="auto"/>
              <w:bottom w:val="single" w:sz="4" w:space="0" w:color="auto"/>
              <w:right w:val="single" w:sz="4" w:space="0" w:color="auto"/>
            </w:tcBorders>
            <w:hideMark/>
          </w:tcPr>
          <w:p w:rsidR="00177A87" w:rsidRPr="00CD4B52" w:rsidRDefault="00177A87" w:rsidP="00197EFA">
            <w:pPr>
              <w:spacing w:before="60" w:after="120"/>
              <w:jc w:val="both"/>
              <w:rPr>
                <w:b/>
                <w:bCs/>
              </w:rPr>
            </w:pPr>
            <w:r w:rsidRPr="00177A87">
              <w:rPr>
                <w:b/>
                <w:bCs/>
              </w:rPr>
              <w:t>Zdolność techniczna lub zawodowa</w:t>
            </w:r>
          </w:p>
          <w:p w:rsidR="00177A87" w:rsidRPr="00177A87" w:rsidRDefault="00177A87" w:rsidP="00197EFA">
            <w:pPr>
              <w:spacing w:before="60" w:after="120"/>
              <w:jc w:val="both"/>
            </w:pPr>
            <w:r w:rsidRPr="00177A87">
              <w:t xml:space="preserve">O udzielenie zamówienia publicznego mogą ubiegać się wykonawcy, którzy spełniają warunki, dotyczące  zdolności technicznej lub zawodowej tj. </w:t>
            </w:r>
          </w:p>
          <w:p w:rsidR="00177A87" w:rsidRPr="00177A87" w:rsidRDefault="00177A87" w:rsidP="00197EFA">
            <w:pPr>
              <w:spacing w:before="60" w:after="120"/>
              <w:jc w:val="both"/>
            </w:pPr>
            <w:r w:rsidRPr="00177A87">
              <w:t xml:space="preserve">1) wykażą że wykonali należycie co najmniej 3 roboty podobne do przedmiotu zamówienia na kwotę co najmniej 150 tys. zł każda. </w:t>
            </w:r>
          </w:p>
          <w:p w:rsidR="00177A87" w:rsidRPr="00177A87" w:rsidRDefault="00177A87" w:rsidP="00197EFA">
            <w:pPr>
              <w:spacing w:before="60" w:after="120"/>
              <w:jc w:val="both"/>
            </w:pPr>
            <w:r w:rsidRPr="00177A87">
              <w:t>2) wykażą, że dysponują co najmniej jedną osobą posiadającą uprawnienia do kierowania robotami w zakresie sieci kanalizacyjnych.</w:t>
            </w:r>
          </w:p>
          <w:p w:rsidR="00177A87" w:rsidRPr="00CD4B52" w:rsidRDefault="00177A87" w:rsidP="00197EFA">
            <w:pPr>
              <w:spacing w:before="60" w:after="120"/>
              <w:jc w:val="both"/>
            </w:pPr>
            <w:r w:rsidRPr="00177A87">
              <w:t>Ocena spełniania warunków udziału w postępowaniu będzie dokonana na zasadzie spełnia/nie spełnia.</w:t>
            </w:r>
          </w:p>
        </w:tc>
      </w:tr>
      <w:tr w:rsidR="00177A87" w:rsidRPr="00CD4B52" w:rsidTr="00197EFA">
        <w:tc>
          <w:tcPr>
            <w:tcW w:w="720" w:type="dxa"/>
            <w:tcBorders>
              <w:top w:val="single" w:sz="4" w:space="0" w:color="auto"/>
              <w:left w:val="single" w:sz="4" w:space="0" w:color="auto"/>
              <w:bottom w:val="single" w:sz="4" w:space="0" w:color="auto"/>
              <w:right w:val="single" w:sz="4" w:space="0" w:color="auto"/>
            </w:tcBorders>
            <w:hideMark/>
          </w:tcPr>
          <w:p w:rsidR="00177A87" w:rsidRPr="00CD4B52" w:rsidRDefault="00177A87" w:rsidP="00197EFA">
            <w:pPr>
              <w:spacing w:before="60" w:after="120"/>
              <w:jc w:val="both"/>
            </w:pPr>
            <w:r w:rsidRPr="00177A87">
              <w:t>3</w:t>
            </w:r>
          </w:p>
        </w:tc>
        <w:tc>
          <w:tcPr>
            <w:tcW w:w="7738" w:type="dxa"/>
            <w:tcBorders>
              <w:top w:val="single" w:sz="4" w:space="0" w:color="auto"/>
              <w:left w:val="single" w:sz="4" w:space="0" w:color="auto"/>
              <w:bottom w:val="single" w:sz="4" w:space="0" w:color="auto"/>
              <w:right w:val="single" w:sz="4" w:space="0" w:color="auto"/>
            </w:tcBorders>
            <w:hideMark/>
          </w:tcPr>
          <w:p w:rsidR="00177A87" w:rsidRPr="00CD4B52" w:rsidRDefault="00177A87" w:rsidP="00197EFA">
            <w:pPr>
              <w:spacing w:before="60" w:after="120"/>
              <w:jc w:val="both"/>
              <w:rPr>
                <w:b/>
                <w:bCs/>
              </w:rPr>
            </w:pPr>
            <w:r w:rsidRPr="00177A87">
              <w:rPr>
                <w:b/>
                <w:bCs/>
              </w:rPr>
              <w:t>Kompetencje lub uprawnienia do prowadzenia określonej działalności zawodowej, o ile wynika to z odrębnych przepisów</w:t>
            </w:r>
          </w:p>
          <w:p w:rsidR="00177A87" w:rsidRPr="00CD4B52" w:rsidRDefault="00177A87" w:rsidP="00197EFA">
            <w:pPr>
              <w:spacing w:before="60" w:after="120"/>
              <w:jc w:val="both"/>
            </w:pPr>
            <w:r w:rsidRPr="00177A8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177A87" w:rsidRPr="009D2316" w:rsidTr="00197EFA">
        <w:tc>
          <w:tcPr>
            <w:tcW w:w="851" w:type="dxa"/>
          </w:tcPr>
          <w:p w:rsidR="00177A87" w:rsidRPr="009D2316" w:rsidRDefault="00177A87" w:rsidP="00197EFA">
            <w:pPr>
              <w:spacing w:before="60" w:after="120"/>
              <w:jc w:val="both"/>
            </w:pPr>
            <w:r w:rsidRPr="00177A87">
              <w:t>1</w:t>
            </w:r>
          </w:p>
        </w:tc>
        <w:tc>
          <w:tcPr>
            <w:tcW w:w="7686" w:type="dxa"/>
          </w:tcPr>
          <w:p w:rsidR="00177A87" w:rsidRPr="009D2316" w:rsidRDefault="00177A87" w:rsidP="00197EFA">
            <w:pPr>
              <w:spacing w:before="60" w:after="120"/>
              <w:jc w:val="both"/>
            </w:pPr>
            <w:r w:rsidRPr="00177A87">
              <w:rPr>
                <w:b/>
              </w:rPr>
              <w:t>Oświadczenie o niepodleganiu wykluczeniu oraz spełnianiu warunków udziału</w:t>
            </w:r>
          </w:p>
          <w:p w:rsidR="00177A87" w:rsidRPr="009D2316" w:rsidRDefault="00177A87" w:rsidP="00197EFA">
            <w:r w:rsidRPr="00177A8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177A87" w:rsidRPr="009D2316" w:rsidTr="00197EFA">
        <w:tc>
          <w:tcPr>
            <w:tcW w:w="851" w:type="dxa"/>
          </w:tcPr>
          <w:p w:rsidR="00177A87" w:rsidRPr="009D2316" w:rsidRDefault="00177A87" w:rsidP="00197EFA">
            <w:pPr>
              <w:spacing w:before="60" w:after="120"/>
              <w:jc w:val="both"/>
            </w:pPr>
            <w:r w:rsidRPr="00177A87">
              <w:t>1</w:t>
            </w:r>
          </w:p>
        </w:tc>
        <w:tc>
          <w:tcPr>
            <w:tcW w:w="7512" w:type="dxa"/>
          </w:tcPr>
          <w:p w:rsidR="00177A87" w:rsidRPr="009D2316" w:rsidRDefault="00177A87" w:rsidP="00197EFA">
            <w:pPr>
              <w:spacing w:before="60" w:after="120"/>
              <w:jc w:val="both"/>
            </w:pPr>
            <w:r w:rsidRPr="00177A87">
              <w:rPr>
                <w:b/>
              </w:rPr>
              <w:t>Oświadczenia wykonawcy o przynależności albo braku przynależności do tej samej grupy kapitałowej.</w:t>
            </w:r>
          </w:p>
          <w:p w:rsidR="00177A87" w:rsidRPr="009D2316" w:rsidRDefault="00177A87" w:rsidP="00197EFA">
            <w:r w:rsidRPr="00177A87">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D2316" w:rsidP="009D2316">
      <w:pPr>
        <w:pStyle w:val="Nagwek2"/>
        <w:numPr>
          <w:ilvl w:val="0"/>
          <w:numId w:val="0"/>
        </w:numPr>
        <w:ind w:left="680"/>
        <w:rPr>
          <w:lang w:val="pl-PL"/>
        </w:rPr>
      </w:pP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77A87" w:rsidRDefault="00177A87" w:rsidP="00177A87">
      <w:pPr>
        <w:pStyle w:val="Nagwek2"/>
        <w:numPr>
          <w:ilvl w:val="0"/>
          <w:numId w:val="0"/>
        </w:numPr>
        <w:ind w:left="680"/>
      </w:pPr>
    </w:p>
    <w:p w:rsidR="00177A87" w:rsidRPr="00371538" w:rsidRDefault="00177A87" w:rsidP="00177A8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7A87" w:rsidRPr="00371538" w:rsidTr="00197EFA">
        <w:tc>
          <w:tcPr>
            <w:tcW w:w="720" w:type="dxa"/>
          </w:tcPr>
          <w:p w:rsidR="00177A87" w:rsidRPr="00371538" w:rsidRDefault="00177A87" w:rsidP="00197EFA">
            <w:pPr>
              <w:spacing w:before="60" w:after="120"/>
              <w:jc w:val="both"/>
            </w:pPr>
            <w:r w:rsidRPr="006672A6">
              <w:rPr>
                <w:b/>
                <w:sz w:val="20"/>
                <w:szCs w:val="20"/>
              </w:rPr>
              <w:t>Lp.</w:t>
            </w:r>
          </w:p>
        </w:tc>
        <w:tc>
          <w:tcPr>
            <w:tcW w:w="7920" w:type="dxa"/>
          </w:tcPr>
          <w:p w:rsidR="00177A87" w:rsidRPr="00371538" w:rsidRDefault="00177A87" w:rsidP="00197EFA">
            <w:pPr>
              <w:spacing w:before="60" w:after="120"/>
              <w:jc w:val="both"/>
            </w:pPr>
            <w:r w:rsidRPr="006672A6">
              <w:rPr>
                <w:b/>
                <w:sz w:val="20"/>
                <w:szCs w:val="20"/>
              </w:rPr>
              <w:t>Wymagany dokument</w:t>
            </w:r>
          </w:p>
        </w:tc>
      </w:tr>
      <w:tr w:rsidR="00177A87" w:rsidRPr="00371538" w:rsidTr="00197EFA">
        <w:tc>
          <w:tcPr>
            <w:tcW w:w="720" w:type="dxa"/>
          </w:tcPr>
          <w:p w:rsidR="00177A87" w:rsidRPr="00371538" w:rsidRDefault="00177A87" w:rsidP="00197EFA">
            <w:pPr>
              <w:spacing w:before="60" w:after="120"/>
              <w:jc w:val="both"/>
            </w:pPr>
            <w:r w:rsidRPr="00177A87">
              <w:t>1</w:t>
            </w:r>
          </w:p>
        </w:tc>
        <w:tc>
          <w:tcPr>
            <w:tcW w:w="7920" w:type="dxa"/>
          </w:tcPr>
          <w:p w:rsidR="00177A87" w:rsidRPr="006672A6" w:rsidRDefault="00177A87" w:rsidP="00197EFA">
            <w:pPr>
              <w:spacing w:before="60" w:after="120"/>
              <w:jc w:val="both"/>
              <w:rPr>
                <w:b/>
                <w:bCs/>
              </w:rPr>
            </w:pPr>
            <w:r w:rsidRPr="00177A87">
              <w:rPr>
                <w:b/>
                <w:bCs/>
              </w:rPr>
              <w:t>Wykaz robót budowanych</w:t>
            </w:r>
          </w:p>
          <w:p w:rsidR="00177A87" w:rsidRPr="00371538" w:rsidRDefault="00177A87" w:rsidP="00197EFA">
            <w:pPr>
              <w:spacing w:before="60" w:after="120"/>
              <w:jc w:val="both"/>
            </w:pPr>
            <w:r w:rsidRPr="00177A87">
              <w:t xml:space="preserve">Wykaz robót budowlanych wykonanych nie wcześniej niż w okresie ostatnich 5 </w:t>
            </w:r>
            <w:r w:rsidRPr="00177A87">
              <w:lastRenderedPageBreak/>
              <w:t>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177A87" w:rsidRPr="00371538" w:rsidTr="00197EFA">
        <w:tc>
          <w:tcPr>
            <w:tcW w:w="720" w:type="dxa"/>
          </w:tcPr>
          <w:p w:rsidR="00177A87" w:rsidRPr="00371538" w:rsidRDefault="00177A87" w:rsidP="00197EFA">
            <w:pPr>
              <w:spacing w:before="60" w:after="120"/>
              <w:jc w:val="both"/>
            </w:pPr>
            <w:r w:rsidRPr="00177A87">
              <w:lastRenderedPageBreak/>
              <w:t>2</w:t>
            </w:r>
          </w:p>
        </w:tc>
        <w:tc>
          <w:tcPr>
            <w:tcW w:w="7920" w:type="dxa"/>
          </w:tcPr>
          <w:p w:rsidR="00177A87" w:rsidRPr="006672A6" w:rsidRDefault="00177A87" w:rsidP="00197EFA">
            <w:pPr>
              <w:spacing w:before="60" w:after="120"/>
              <w:jc w:val="both"/>
              <w:rPr>
                <w:b/>
                <w:bCs/>
              </w:rPr>
            </w:pPr>
            <w:r w:rsidRPr="00177A87">
              <w:rPr>
                <w:b/>
                <w:bCs/>
              </w:rPr>
              <w:t>Informacja banku lub spółdzielczej kasy oszczędnościowo-kredytowej</w:t>
            </w:r>
          </w:p>
          <w:p w:rsidR="00177A87" w:rsidRPr="00371538" w:rsidRDefault="00177A87" w:rsidP="00197EFA">
            <w:pPr>
              <w:spacing w:before="60" w:after="120"/>
              <w:jc w:val="both"/>
            </w:pPr>
            <w:r w:rsidRPr="00177A8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77A87" w:rsidRPr="00371538" w:rsidTr="00197EFA">
        <w:tc>
          <w:tcPr>
            <w:tcW w:w="720" w:type="dxa"/>
          </w:tcPr>
          <w:p w:rsidR="00177A87" w:rsidRPr="00371538" w:rsidRDefault="00177A87" w:rsidP="00197EFA">
            <w:pPr>
              <w:spacing w:before="60" w:after="120"/>
              <w:jc w:val="both"/>
            </w:pPr>
            <w:r w:rsidRPr="00177A87">
              <w:t>3</w:t>
            </w:r>
          </w:p>
        </w:tc>
        <w:tc>
          <w:tcPr>
            <w:tcW w:w="7920" w:type="dxa"/>
          </w:tcPr>
          <w:p w:rsidR="00177A87" w:rsidRPr="006672A6" w:rsidRDefault="00177A87" w:rsidP="00197EFA">
            <w:pPr>
              <w:spacing w:before="60" w:after="120"/>
              <w:jc w:val="both"/>
              <w:rPr>
                <w:b/>
                <w:bCs/>
              </w:rPr>
            </w:pPr>
            <w:r w:rsidRPr="00177A87">
              <w:rPr>
                <w:b/>
                <w:bCs/>
              </w:rPr>
              <w:t>Ubezpieczenie od odpowiedzialności cywilnej</w:t>
            </w:r>
          </w:p>
          <w:p w:rsidR="00177A87" w:rsidRPr="00371538" w:rsidRDefault="00177A87" w:rsidP="00197EFA">
            <w:pPr>
              <w:spacing w:before="60" w:after="120"/>
              <w:jc w:val="both"/>
            </w:pPr>
            <w:r w:rsidRPr="00177A87">
              <w:t>Potwierdzenie, że wykonawca jest ubezpieczony od odpowiedzialności cywilnej w zakresie prowadzonej działalności związanej z przedmiotem zamówienia na sumę gwarancyjną określoną przez zamawiającego.</w:t>
            </w:r>
          </w:p>
        </w:tc>
      </w:tr>
      <w:tr w:rsidR="00177A87" w:rsidRPr="00371538" w:rsidTr="00197EFA">
        <w:tc>
          <w:tcPr>
            <w:tcW w:w="720" w:type="dxa"/>
          </w:tcPr>
          <w:p w:rsidR="00177A87" w:rsidRPr="00371538" w:rsidRDefault="00177A87" w:rsidP="00197EFA">
            <w:pPr>
              <w:spacing w:before="60" w:after="120"/>
              <w:jc w:val="both"/>
            </w:pPr>
            <w:r w:rsidRPr="00177A87">
              <w:t>4</w:t>
            </w:r>
          </w:p>
        </w:tc>
        <w:tc>
          <w:tcPr>
            <w:tcW w:w="7920" w:type="dxa"/>
          </w:tcPr>
          <w:p w:rsidR="00177A87" w:rsidRPr="006672A6" w:rsidRDefault="00177A87" w:rsidP="00197EFA">
            <w:pPr>
              <w:spacing w:before="60" w:after="120"/>
              <w:jc w:val="both"/>
              <w:rPr>
                <w:b/>
                <w:bCs/>
              </w:rPr>
            </w:pPr>
            <w:r w:rsidRPr="00177A87">
              <w:rPr>
                <w:b/>
                <w:bCs/>
              </w:rPr>
              <w:t>Wykaz osób</w:t>
            </w:r>
          </w:p>
          <w:p w:rsidR="00177A87" w:rsidRPr="00371538" w:rsidRDefault="00177A87" w:rsidP="00197EFA">
            <w:pPr>
              <w:spacing w:before="60" w:after="120"/>
              <w:jc w:val="both"/>
            </w:pPr>
            <w:r w:rsidRPr="00177A87">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177A87" w:rsidRPr="00371538" w:rsidRDefault="00177A87" w:rsidP="00177A87">
      <w:pPr>
        <w:pStyle w:val="Nagwek2"/>
        <w:numPr>
          <w:ilvl w:val="0"/>
          <w:numId w:val="0"/>
        </w:numPr>
        <w:ind w:left="680"/>
      </w:pPr>
    </w:p>
    <w:p w:rsidR="00177A87" w:rsidRPr="00371538" w:rsidRDefault="00177A87" w:rsidP="00177A8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7A87" w:rsidRPr="00371538" w:rsidTr="00197EFA">
        <w:tc>
          <w:tcPr>
            <w:tcW w:w="720" w:type="dxa"/>
          </w:tcPr>
          <w:p w:rsidR="00177A87" w:rsidRPr="00371538" w:rsidRDefault="00177A87" w:rsidP="00197EFA">
            <w:pPr>
              <w:spacing w:before="60" w:after="120"/>
              <w:jc w:val="both"/>
            </w:pPr>
            <w:r w:rsidRPr="006672A6">
              <w:rPr>
                <w:b/>
                <w:sz w:val="20"/>
                <w:szCs w:val="20"/>
              </w:rPr>
              <w:t>Lp.</w:t>
            </w:r>
          </w:p>
        </w:tc>
        <w:tc>
          <w:tcPr>
            <w:tcW w:w="7920" w:type="dxa"/>
          </w:tcPr>
          <w:p w:rsidR="00177A87" w:rsidRPr="00371538" w:rsidRDefault="00177A87" w:rsidP="00197EFA">
            <w:pPr>
              <w:spacing w:before="60" w:after="120"/>
              <w:jc w:val="both"/>
            </w:pPr>
            <w:r w:rsidRPr="006672A6">
              <w:rPr>
                <w:b/>
                <w:sz w:val="20"/>
                <w:szCs w:val="20"/>
              </w:rPr>
              <w:t>Wymagany dokument</w:t>
            </w:r>
          </w:p>
        </w:tc>
      </w:tr>
      <w:tr w:rsidR="00177A87" w:rsidRPr="00371538" w:rsidTr="00197EFA">
        <w:tc>
          <w:tcPr>
            <w:tcW w:w="720" w:type="dxa"/>
          </w:tcPr>
          <w:p w:rsidR="00177A87" w:rsidRPr="00371538" w:rsidRDefault="00177A87" w:rsidP="00197EFA">
            <w:pPr>
              <w:spacing w:before="60" w:after="120"/>
              <w:jc w:val="both"/>
            </w:pPr>
            <w:r w:rsidRPr="00177A87">
              <w:t>1</w:t>
            </w:r>
          </w:p>
        </w:tc>
        <w:tc>
          <w:tcPr>
            <w:tcW w:w="7920" w:type="dxa"/>
          </w:tcPr>
          <w:p w:rsidR="00177A87" w:rsidRPr="006672A6" w:rsidRDefault="00177A87" w:rsidP="00197EFA">
            <w:pPr>
              <w:spacing w:before="60" w:after="120"/>
              <w:jc w:val="both"/>
              <w:rPr>
                <w:b/>
                <w:bCs/>
              </w:rPr>
            </w:pPr>
            <w:r w:rsidRPr="00177A87">
              <w:rPr>
                <w:b/>
                <w:bCs/>
              </w:rPr>
              <w:t>Informacja z Krajowego Rejestru Karnego</w:t>
            </w:r>
          </w:p>
          <w:p w:rsidR="00177A87" w:rsidRPr="00371538" w:rsidRDefault="00177A87" w:rsidP="00197EFA">
            <w:pPr>
              <w:spacing w:before="60" w:after="120"/>
              <w:jc w:val="both"/>
            </w:pPr>
            <w:r w:rsidRPr="00177A87">
              <w:t xml:space="preserve">Informacja z Krajowego Rejestru Karnego w zakresie określonym w art. 24 ust. 1 pkt 13, 14 i 21 ustawy </w:t>
            </w:r>
            <w:proofErr w:type="spellStart"/>
            <w:r w:rsidRPr="00177A87">
              <w:t>Pzp</w:t>
            </w:r>
            <w:proofErr w:type="spellEnd"/>
            <w:r w:rsidRPr="00177A87">
              <w:t xml:space="preserve"> wystawiona nie wcześniej niż 6 miesięcy przed upływem terminu składania ofert albo wniosków o dopuszczenie do udziału w postępowaniu.</w:t>
            </w:r>
          </w:p>
        </w:tc>
      </w:tr>
      <w:tr w:rsidR="00177A87" w:rsidRPr="00371538" w:rsidTr="00197EFA">
        <w:tc>
          <w:tcPr>
            <w:tcW w:w="720" w:type="dxa"/>
          </w:tcPr>
          <w:p w:rsidR="00177A87" w:rsidRPr="00371538" w:rsidRDefault="00177A87" w:rsidP="00197EFA">
            <w:pPr>
              <w:spacing w:before="60" w:after="120"/>
              <w:jc w:val="both"/>
            </w:pPr>
            <w:r w:rsidRPr="00177A87">
              <w:t>2</w:t>
            </w:r>
          </w:p>
        </w:tc>
        <w:tc>
          <w:tcPr>
            <w:tcW w:w="7920" w:type="dxa"/>
          </w:tcPr>
          <w:p w:rsidR="00177A87" w:rsidRPr="006672A6" w:rsidRDefault="00177A87" w:rsidP="00197EFA">
            <w:pPr>
              <w:spacing w:before="60" w:after="120"/>
              <w:jc w:val="both"/>
              <w:rPr>
                <w:b/>
                <w:bCs/>
              </w:rPr>
            </w:pPr>
            <w:r w:rsidRPr="00177A87">
              <w:rPr>
                <w:b/>
                <w:bCs/>
              </w:rPr>
              <w:t>Oświadczenie wykonawcy o braku zalegania z uiszczaniem podatków, opłat lub składek na ubezpieczenia społeczne lub zdrowotne</w:t>
            </w:r>
          </w:p>
          <w:p w:rsidR="00177A87" w:rsidRPr="00371538" w:rsidRDefault="00177A87" w:rsidP="00197EFA">
            <w:pPr>
              <w:spacing w:before="60" w:after="120"/>
              <w:jc w:val="both"/>
            </w:pPr>
            <w:r w:rsidRPr="00177A87">
              <w:t xml:space="preserve">Oświadczenie wykonawcy o braku wydania wobec niego prawomocnego wyroku sądu lub ostatecznej decyzji administracyjnej o zaleganiu z uiszczaniem podatków, opłat lub składek na ubezpieczenia społeczne lub </w:t>
            </w:r>
            <w:r w:rsidRPr="00177A87">
              <w:lastRenderedPageBreak/>
              <w:t>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177A87" w:rsidRPr="00371538" w:rsidRDefault="00177A87" w:rsidP="00177A87">
      <w:pPr>
        <w:pStyle w:val="Nagwek2"/>
        <w:numPr>
          <w:ilvl w:val="0"/>
          <w:numId w:val="0"/>
        </w:numPr>
        <w:ind w:left="680"/>
      </w:pPr>
    </w:p>
    <w:p w:rsidR="00177A87" w:rsidRPr="00371538" w:rsidRDefault="00177A87" w:rsidP="00177A8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7A87" w:rsidRPr="00371538" w:rsidTr="00197EFA">
        <w:tc>
          <w:tcPr>
            <w:tcW w:w="720" w:type="dxa"/>
          </w:tcPr>
          <w:p w:rsidR="00177A87" w:rsidRPr="00371538" w:rsidRDefault="00177A87" w:rsidP="00197EFA">
            <w:pPr>
              <w:spacing w:before="60" w:after="120"/>
              <w:jc w:val="both"/>
            </w:pPr>
            <w:r w:rsidRPr="006672A6">
              <w:rPr>
                <w:b/>
                <w:sz w:val="20"/>
                <w:szCs w:val="20"/>
              </w:rPr>
              <w:t>Lp.</w:t>
            </w:r>
          </w:p>
        </w:tc>
        <w:tc>
          <w:tcPr>
            <w:tcW w:w="7920" w:type="dxa"/>
          </w:tcPr>
          <w:p w:rsidR="00177A87" w:rsidRPr="00371538" w:rsidRDefault="00177A87" w:rsidP="00197EFA">
            <w:pPr>
              <w:spacing w:before="60" w:after="120"/>
              <w:jc w:val="both"/>
            </w:pPr>
            <w:r w:rsidRPr="006672A6">
              <w:rPr>
                <w:b/>
                <w:sz w:val="20"/>
                <w:szCs w:val="20"/>
              </w:rPr>
              <w:t>Wymagany dokument</w:t>
            </w:r>
          </w:p>
        </w:tc>
      </w:tr>
      <w:tr w:rsidR="00177A87" w:rsidRPr="00371538" w:rsidTr="00197EFA">
        <w:tc>
          <w:tcPr>
            <w:tcW w:w="720" w:type="dxa"/>
          </w:tcPr>
          <w:p w:rsidR="00177A87" w:rsidRPr="00371538" w:rsidRDefault="00177A87" w:rsidP="00197EFA">
            <w:pPr>
              <w:spacing w:before="60" w:after="120"/>
              <w:jc w:val="both"/>
            </w:pPr>
            <w:r w:rsidRPr="00177A87">
              <w:t>1</w:t>
            </w:r>
          </w:p>
        </w:tc>
        <w:tc>
          <w:tcPr>
            <w:tcW w:w="7920" w:type="dxa"/>
          </w:tcPr>
          <w:p w:rsidR="00177A87" w:rsidRPr="006672A6" w:rsidRDefault="00177A87" w:rsidP="00197EFA">
            <w:pPr>
              <w:spacing w:before="60" w:after="120"/>
              <w:jc w:val="both"/>
              <w:rPr>
                <w:b/>
                <w:bCs/>
              </w:rPr>
            </w:pPr>
            <w:r w:rsidRPr="00177A87">
              <w:rPr>
                <w:b/>
                <w:bCs/>
              </w:rPr>
              <w:t xml:space="preserve">Dokument składany w odniesieniu do osoby mającej miejsce zamieszkania poza terytorium Rzeczypospolitej Polskiej w zakresie określonym w art. 24 ust. 1 pkt 14 i 21 oraz ust. 5 pkt 6 ustawy </w:t>
            </w:r>
            <w:proofErr w:type="spellStart"/>
            <w:r w:rsidRPr="00177A87">
              <w:rPr>
                <w:b/>
                <w:bCs/>
              </w:rPr>
              <w:t>Pzp</w:t>
            </w:r>
            <w:proofErr w:type="spellEnd"/>
          </w:p>
          <w:p w:rsidR="00177A87" w:rsidRPr="00371538" w:rsidRDefault="00177A87" w:rsidP="00197EFA">
            <w:pPr>
              <w:spacing w:before="60" w:after="120"/>
              <w:jc w:val="both"/>
            </w:pPr>
            <w:r w:rsidRPr="00177A87">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177A87">
              <w:t>Pzp</w:t>
            </w:r>
            <w:proofErr w:type="spellEnd"/>
            <w:r w:rsidRPr="00177A87">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177A87" w:rsidRDefault="00177A87" w:rsidP="00177A87">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177A87" w:rsidRDefault="00177A87" w:rsidP="00177A8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177A87" w:rsidRPr="00944DA3" w:rsidRDefault="00177A87" w:rsidP="00177A87">
      <w:pPr>
        <w:pStyle w:val="Nagwek2"/>
        <w:numPr>
          <w:ilvl w:val="0"/>
          <w:numId w:val="0"/>
        </w:numPr>
        <w:ind w:left="680"/>
      </w:pPr>
    </w:p>
    <w:p w:rsidR="00177A87" w:rsidRPr="004A3EC1" w:rsidRDefault="00177A87" w:rsidP="00177A8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177A87" w:rsidRPr="00944DA3" w:rsidTr="00197EFA">
        <w:tc>
          <w:tcPr>
            <w:tcW w:w="720" w:type="dxa"/>
          </w:tcPr>
          <w:p w:rsidR="00177A87" w:rsidRPr="00944DA3" w:rsidRDefault="00177A87" w:rsidP="00197EFA">
            <w:pPr>
              <w:spacing w:before="60" w:after="120"/>
              <w:jc w:val="both"/>
            </w:pPr>
            <w:r w:rsidRPr="00944DA3">
              <w:rPr>
                <w:b/>
                <w:sz w:val="20"/>
                <w:szCs w:val="20"/>
              </w:rPr>
              <w:t>Lp.</w:t>
            </w:r>
          </w:p>
        </w:tc>
        <w:tc>
          <w:tcPr>
            <w:tcW w:w="7916" w:type="dxa"/>
          </w:tcPr>
          <w:p w:rsidR="00177A87" w:rsidRPr="00944DA3" w:rsidRDefault="00177A87" w:rsidP="00197EFA">
            <w:pPr>
              <w:spacing w:before="60" w:after="120"/>
              <w:jc w:val="both"/>
            </w:pPr>
            <w:r w:rsidRPr="00944DA3">
              <w:rPr>
                <w:b/>
                <w:sz w:val="20"/>
                <w:szCs w:val="20"/>
              </w:rPr>
              <w:t>Wymagany dokument</w:t>
            </w:r>
          </w:p>
        </w:tc>
      </w:tr>
      <w:tr w:rsidR="00177A87" w:rsidRPr="00944DA3" w:rsidTr="00197EFA">
        <w:tc>
          <w:tcPr>
            <w:tcW w:w="720" w:type="dxa"/>
          </w:tcPr>
          <w:p w:rsidR="00177A87" w:rsidRPr="00944DA3" w:rsidRDefault="00177A87" w:rsidP="00197EFA">
            <w:pPr>
              <w:spacing w:before="60" w:after="120"/>
              <w:jc w:val="both"/>
            </w:pPr>
            <w:r w:rsidRPr="00177A87">
              <w:t>1</w:t>
            </w:r>
          </w:p>
        </w:tc>
        <w:tc>
          <w:tcPr>
            <w:tcW w:w="7916" w:type="dxa"/>
          </w:tcPr>
          <w:p w:rsidR="00177A87" w:rsidRPr="00944DA3" w:rsidRDefault="00177A87" w:rsidP="00197EFA">
            <w:pPr>
              <w:spacing w:before="60" w:after="120"/>
              <w:jc w:val="both"/>
              <w:rPr>
                <w:b/>
                <w:bCs/>
              </w:rPr>
            </w:pPr>
            <w:r w:rsidRPr="00177A87">
              <w:rPr>
                <w:b/>
                <w:bCs/>
              </w:rPr>
              <w:t xml:space="preserve">Zobowiązanie podmiotów trzecich do oddania do dyspozycji niezbędnych </w:t>
            </w:r>
            <w:r w:rsidRPr="00177A87">
              <w:rPr>
                <w:b/>
                <w:bCs/>
              </w:rPr>
              <w:lastRenderedPageBreak/>
              <w:t>zasobów.</w:t>
            </w:r>
          </w:p>
          <w:p w:rsidR="00177A87" w:rsidRPr="00944DA3" w:rsidRDefault="00177A87" w:rsidP="00197EFA">
            <w:pPr>
              <w:spacing w:before="60" w:after="120"/>
              <w:jc w:val="both"/>
            </w:pPr>
            <w:r w:rsidRPr="00177A87">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lastRenderedPageBreak/>
        <w:t xml:space="preserve">Dokumenty sporządzone </w:t>
      </w:r>
      <w:r>
        <w:t>w języku obcym są składane wraz z tłumaczeniem na język polski.</w:t>
      </w:r>
    </w:p>
    <w:p w:rsidR="00177A87" w:rsidRDefault="00177A87" w:rsidP="00177A87">
      <w:pPr>
        <w:pStyle w:val="Nagwek2"/>
        <w:numPr>
          <w:ilvl w:val="0"/>
          <w:numId w:val="0"/>
        </w:numPr>
        <w:ind w:left="680"/>
      </w:pPr>
      <w:bookmarkStart w:id="7" w:name="_Toc258314249"/>
    </w:p>
    <w:p w:rsidR="00177A87" w:rsidRDefault="00177A87" w:rsidP="00177A87">
      <w:pPr>
        <w:pStyle w:val="Nagwek1"/>
      </w:pPr>
      <w:r w:rsidRPr="00A86605">
        <w:t>INFORMACJA DLA WYKONAWCÓW POLEGAJĄCYCH NA ZASOBACH INNYCH PODMIOTÓW, NA ZASADACH OKREŚLONYCH W ART. 22A USTAWY PZP</w:t>
      </w:r>
    </w:p>
    <w:p w:rsidR="00177A87" w:rsidRPr="00A86605" w:rsidRDefault="00177A87" w:rsidP="00177A8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77A87" w:rsidRPr="00A86605" w:rsidRDefault="00177A87" w:rsidP="00177A8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77A87" w:rsidRPr="00A86605" w:rsidRDefault="00177A87" w:rsidP="00177A8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77A87" w:rsidRPr="00A86605" w:rsidRDefault="00177A87" w:rsidP="00177A8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77A87" w:rsidRPr="00A86605" w:rsidRDefault="00177A87" w:rsidP="00177A8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77A87" w:rsidRPr="00A86605" w:rsidRDefault="00177A87" w:rsidP="00177A8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197EFA">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177A87" w:rsidRDefault="00177A87" w:rsidP="00177A8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77A87" w:rsidRDefault="00177A87" w:rsidP="00177A87">
      <w:pPr>
        <w:pStyle w:val="Nagwek2"/>
        <w:numPr>
          <w:ilvl w:val="0"/>
          <w:numId w:val="14"/>
        </w:numPr>
        <w:rPr>
          <w:lang w:val="pl-PL"/>
        </w:rPr>
      </w:pPr>
      <w:r>
        <w:rPr>
          <w:lang w:val="pl-PL"/>
        </w:rPr>
        <w:t>zakres dostępnych W</w:t>
      </w:r>
      <w:r w:rsidRPr="00A86605">
        <w:rPr>
          <w:lang w:val="pl-PL"/>
        </w:rPr>
        <w:t>ykonawcy zasobów innego podmiotu;</w:t>
      </w:r>
    </w:p>
    <w:p w:rsidR="00177A87" w:rsidRDefault="00177A87" w:rsidP="00177A8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77A87" w:rsidRDefault="00177A87" w:rsidP="00177A87">
      <w:pPr>
        <w:pStyle w:val="Nagwek2"/>
        <w:numPr>
          <w:ilvl w:val="0"/>
          <w:numId w:val="14"/>
        </w:numPr>
        <w:rPr>
          <w:lang w:val="pl-PL"/>
        </w:rPr>
      </w:pPr>
      <w:r w:rsidRPr="00A86605">
        <w:rPr>
          <w:lang w:val="pl-PL"/>
        </w:rPr>
        <w:t>zakres i okres udziału innego podmiotu przy wykonywaniu zamówienia publicznego;</w:t>
      </w:r>
    </w:p>
    <w:p w:rsidR="00177A87" w:rsidRPr="00A86605" w:rsidRDefault="00177A87" w:rsidP="00177A87">
      <w:pPr>
        <w:pStyle w:val="Nagwek2"/>
        <w:numPr>
          <w:ilvl w:val="0"/>
          <w:numId w:val="14"/>
        </w:numPr>
        <w:rPr>
          <w:lang w:val="pl-PL"/>
        </w:rPr>
      </w:pPr>
      <w:r w:rsidRPr="00A86605">
        <w:rPr>
          <w:lang w:val="pl-PL"/>
        </w:rPr>
        <w:lastRenderedPageBreak/>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177A87" w:rsidRPr="00A86605" w:rsidRDefault="00177A87" w:rsidP="00177A8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77A87" w:rsidRDefault="00177A87" w:rsidP="00177A87">
      <w:pPr>
        <w:pStyle w:val="Nagwek2"/>
        <w:numPr>
          <w:ilvl w:val="0"/>
          <w:numId w:val="0"/>
        </w:numPr>
        <w:ind w:left="680"/>
        <w:rPr>
          <w:lang w:val="pl-PL"/>
        </w:rPr>
      </w:pPr>
      <w:r w:rsidRPr="00A86605">
        <w:rPr>
          <w:lang w:val="pl-PL"/>
        </w:rPr>
        <w:t>a)  zastąpił ten podmiot innym podmiotem lub podmiotami lub</w:t>
      </w:r>
    </w:p>
    <w:p w:rsidR="00177A87" w:rsidRDefault="00177A87" w:rsidP="00177A87">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97EFA" w:rsidRDefault="00197EFA" w:rsidP="00197EFA">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197EFA" w:rsidRDefault="00197EFA" w:rsidP="00197EFA">
      <w:pPr>
        <w:pStyle w:val="Nagwek2"/>
        <w:rPr>
          <w:lang w:val="pl-PL"/>
        </w:rPr>
      </w:pPr>
      <w:r>
        <w:rPr>
          <w:lang w:val="pl-PL"/>
        </w:rPr>
        <w:t>Zamawiający wymaga wskazania przez Wykonawcę części zamówienia, których wykonanie zamierza powierzyć Podwykonawcom i podania przez Wykonawcę firm Podwykonawców.</w:t>
      </w:r>
    </w:p>
    <w:p w:rsidR="00197EFA" w:rsidRPr="00AA5FCE" w:rsidRDefault="00197EFA" w:rsidP="00197EF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97EFA" w:rsidRDefault="00197EFA" w:rsidP="00197EF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97EFA" w:rsidRPr="00E156F5" w:rsidRDefault="00197EFA" w:rsidP="00197EFA">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197EFA" w:rsidRPr="00A01E57" w:rsidRDefault="00197EFA" w:rsidP="00197EFA">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Pr>
          <w:lang w:eastAsia="pl-PL"/>
        </w:rPr>
        <w:t>wypełniony dokument</w:t>
      </w:r>
      <w:r w:rsidRPr="00141B20">
        <w:rPr>
          <w:lang w:eastAsia="pl-PL"/>
        </w:rPr>
        <w:t xml:space="preserve"> </w:t>
      </w:r>
      <w:r>
        <w:rPr>
          <w:lang w:eastAsia="pl-PL"/>
        </w:rPr>
        <w:t>”</w:t>
      </w:r>
      <w:r>
        <w:t>Oświadczenia</w:t>
      </w:r>
      <w:r w:rsidRPr="00141B20">
        <w:t xml:space="preserve"> o niepodleganiu wykluczeniu oraz spełnianiu warunków udziału</w:t>
      </w:r>
      <w:r>
        <w:t xml:space="preserve">”, o którym mowa w </w:t>
      </w:r>
      <w:r w:rsidRPr="00141B20">
        <w:rPr>
          <w:shd w:val="clear" w:color="auto" w:fill="00FF00"/>
        </w:rPr>
        <w:t>pkt. 8.</w:t>
      </w:r>
      <w:r>
        <w:rPr>
          <w:shd w:val="clear" w:color="auto" w:fill="00FF00"/>
        </w:rPr>
        <w:t>1</w:t>
      </w:r>
      <w:r>
        <w:t xml:space="preserve"> SIWZ, potwierdzający</w:t>
      </w:r>
      <w:r w:rsidRPr="00A01E57">
        <w:t xml:space="preserve"> brak </w:t>
      </w:r>
      <w:r>
        <w:t>podstaw wykluczenia wobec tego P</w:t>
      </w:r>
      <w:r w:rsidRPr="00A01E57">
        <w:t>odwykonawcy.</w:t>
      </w:r>
    </w:p>
    <w:p w:rsidR="00197EFA" w:rsidRPr="00A01E57" w:rsidRDefault="00197EFA" w:rsidP="00197EFA">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197EFA" w:rsidRDefault="00197EFA" w:rsidP="00197EFA">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197EFA" w:rsidRDefault="00197EFA" w:rsidP="00197EFA">
      <w:pPr>
        <w:pStyle w:val="Nagwek2"/>
        <w:numPr>
          <w:ilvl w:val="0"/>
          <w:numId w:val="0"/>
        </w:numPr>
        <w:ind w:left="680"/>
      </w:pPr>
      <w:r>
        <w:t xml:space="preserve">   </w:t>
      </w:r>
    </w:p>
    <w:p w:rsidR="00197EFA" w:rsidRPr="00876B8E" w:rsidRDefault="00197EFA" w:rsidP="00197EFA">
      <w:pPr>
        <w:pStyle w:val="Nagwek2"/>
      </w:pPr>
      <w:r>
        <w:lastRenderedPageBreak/>
        <w:t xml:space="preserve">Wymagania dotyczące umowy o podwykonawstwo na roboty budowlane, których niespełnienie spowoduje zgłoszenie przez Zamawiającego odpowiednio zastrzeżeń lub sprzeciwu: </w:t>
      </w:r>
      <w:r w:rsidRPr="00876B8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97EFA" w:rsidRPr="00876B8E" w:rsidRDefault="00197EFA" w:rsidP="00197EFA">
      <w:pPr>
        <w:pStyle w:val="Nagwek2"/>
      </w:pPr>
      <w:r w:rsidRPr="00876B8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97EFA" w:rsidRPr="00876B8E" w:rsidRDefault="00197EFA" w:rsidP="00197EFA">
      <w:pPr>
        <w:pStyle w:val="Nagwek2"/>
      </w:pPr>
      <w:r w:rsidRPr="00876B8E">
        <w:t>Zamawiający, w terminie określonym zgodnie z art. 143d ust. 1 pkt 2, zgłasza pisemne zastrzeżenia do projektu umowy o podwykonawstwo, której przedmiotem są roboty budowlane:</w:t>
      </w:r>
    </w:p>
    <w:p w:rsidR="00197EFA" w:rsidRPr="00876B8E" w:rsidRDefault="00197EFA" w:rsidP="00197EFA">
      <w:pPr>
        <w:pStyle w:val="Nagwek2"/>
        <w:numPr>
          <w:ilvl w:val="0"/>
          <w:numId w:val="0"/>
        </w:numPr>
        <w:ind w:left="680"/>
      </w:pPr>
      <w:r w:rsidRPr="00876B8E">
        <w:t>1)   niespełniającej wymagań określonych w specyfikacji istotnych warunków zamówienia;</w:t>
      </w:r>
    </w:p>
    <w:p w:rsidR="00197EFA" w:rsidRPr="00876B8E" w:rsidRDefault="00197EFA" w:rsidP="00197EFA">
      <w:pPr>
        <w:pStyle w:val="Nagwek2"/>
        <w:numPr>
          <w:ilvl w:val="0"/>
          <w:numId w:val="0"/>
        </w:numPr>
        <w:ind w:left="680"/>
      </w:pPr>
      <w:r w:rsidRPr="00876B8E">
        <w:t>2)   gdy przewiduje termin zapłaty wynagrodzenia dłuższy niż określony w ust. 2.</w:t>
      </w:r>
    </w:p>
    <w:p w:rsidR="00197EFA" w:rsidRPr="00876B8E" w:rsidRDefault="00197EFA" w:rsidP="00197EFA">
      <w:pPr>
        <w:pStyle w:val="Nagwek2"/>
      </w:pPr>
      <w:r w:rsidRPr="00876B8E">
        <w:t>Niezgłoszenie pisemnych zastrzeżeń do przedłożonego projektu umowy o podwykonawstwo, której przedmiotem są roboty budowlane, w terminie określonym zgodnie z art. 143d ust. 1 pkt 2, uważa się za akceptację projektu umowy przez zamawiającego.</w:t>
      </w:r>
    </w:p>
    <w:p w:rsidR="00197EFA" w:rsidRPr="00876B8E" w:rsidRDefault="00197EFA" w:rsidP="00197EFA">
      <w:pPr>
        <w:pStyle w:val="Nagwek2"/>
      </w:pPr>
      <w:r w:rsidRPr="00876B8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97EFA" w:rsidRPr="00876B8E" w:rsidRDefault="00197EFA" w:rsidP="00197EFA">
      <w:pPr>
        <w:pStyle w:val="Nagwek2"/>
      </w:pPr>
      <w:r w:rsidRPr="00876B8E">
        <w:t>Zamawiający, w terminie określonym zgodnie z art. 143d ust. 1 pkt 2, zgłasza pisemny sprzeciw do umowy o podwykonawstwo, której przedmiotem są roboty budowlane, w przypadkach, o których mowa w ust. 3.</w:t>
      </w:r>
    </w:p>
    <w:p w:rsidR="00197EFA" w:rsidRPr="00876B8E" w:rsidRDefault="00197EFA" w:rsidP="00197EFA">
      <w:pPr>
        <w:pStyle w:val="Nagwek2"/>
      </w:pPr>
      <w:r w:rsidRPr="00876B8E">
        <w:t>Niezgłoszenie pisemnego sprzeciwu do przedłożonej umowy o podwykonawstwo, której przedmiotem są roboty budowlane, w terminie określonym zgodnie z art. 143d ust. 1 pkt 2, uważa się za akceptację umowy przez zamawiającego.</w:t>
      </w:r>
    </w:p>
    <w:p w:rsidR="00197EFA" w:rsidRPr="006D1974" w:rsidRDefault="00197EFA" w:rsidP="00197EFA">
      <w:pPr>
        <w:pStyle w:val="Nagwek2"/>
      </w:pPr>
      <w:r w:rsidRPr="00876B8E">
        <w:t>Przepisy ust. 1-9 stosuje się odpowiednio do zmian tej umowy o podwykonawstwo.</w:t>
      </w:r>
      <w:r>
        <w:rPr>
          <w:lang w:val="pl-PL"/>
        </w:rPr>
        <w:t>.</w:t>
      </w:r>
    </w:p>
    <w:p w:rsidR="00197EFA" w:rsidRPr="00876B8E" w:rsidRDefault="00197EFA" w:rsidP="00197EFA">
      <w:pPr>
        <w:pStyle w:val="Nagwek2"/>
      </w:pPr>
      <w:r>
        <w:t xml:space="preserve">Informacje o umowach o podwykonawstwo na dostawy lub usługi, które, z uwagi na wartość lub przedmiot tych dostaw lub usług, nie podlegają obowiązkowi przedkładania Zamawiającemu: </w:t>
      </w:r>
      <w:r w:rsidRPr="00876B8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97EFA" w:rsidRPr="006D1974" w:rsidRDefault="00197EFA" w:rsidP="00197EFA">
      <w:pPr>
        <w:pStyle w:val="Nagwek2"/>
      </w:pPr>
      <w:r w:rsidRPr="00876B8E">
        <w:lastRenderedPageBreak/>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177A87" w:rsidRPr="00177A87">
        <w:t>2019-01-27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lastRenderedPageBreak/>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77A87" w:rsidRPr="006672A6" w:rsidTr="00197EFA">
        <w:tc>
          <w:tcPr>
            <w:tcW w:w="744" w:type="dxa"/>
            <w:tcBorders>
              <w:top w:val="nil"/>
              <w:left w:val="nil"/>
              <w:bottom w:val="nil"/>
              <w:right w:val="nil"/>
            </w:tcBorders>
          </w:tcPr>
          <w:p w:rsidR="00177A87" w:rsidRPr="00882095" w:rsidRDefault="00177A87" w:rsidP="00197EFA">
            <w:r w:rsidRPr="00177A87">
              <w:t>1</w:t>
            </w:r>
          </w:p>
        </w:tc>
        <w:tc>
          <w:tcPr>
            <w:tcW w:w="7304" w:type="dxa"/>
            <w:tcBorders>
              <w:top w:val="nil"/>
              <w:left w:val="nil"/>
              <w:bottom w:val="nil"/>
              <w:right w:val="nil"/>
            </w:tcBorders>
          </w:tcPr>
          <w:p w:rsidR="00177A87" w:rsidRPr="00197EFA" w:rsidRDefault="00177A87" w:rsidP="00197EFA">
            <w:r w:rsidRPr="00197EFA">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77A87" w:rsidRPr="006672A6" w:rsidTr="00197EFA">
        <w:tc>
          <w:tcPr>
            <w:tcW w:w="744" w:type="dxa"/>
            <w:tcBorders>
              <w:top w:val="nil"/>
              <w:left w:val="nil"/>
              <w:bottom w:val="nil"/>
              <w:right w:val="nil"/>
            </w:tcBorders>
          </w:tcPr>
          <w:p w:rsidR="00177A87" w:rsidRPr="00882095" w:rsidRDefault="00177A87" w:rsidP="00197EFA">
            <w:r w:rsidRPr="00177A87">
              <w:t>1</w:t>
            </w:r>
          </w:p>
        </w:tc>
        <w:tc>
          <w:tcPr>
            <w:tcW w:w="7176" w:type="dxa"/>
            <w:tcBorders>
              <w:top w:val="nil"/>
              <w:left w:val="nil"/>
              <w:bottom w:val="nil"/>
              <w:right w:val="nil"/>
            </w:tcBorders>
          </w:tcPr>
          <w:p w:rsidR="00177A87" w:rsidRPr="00197EFA" w:rsidRDefault="00177A87" w:rsidP="00197EFA">
            <w:r w:rsidRPr="00197EFA">
              <w:t>mgr inż. Paweł Pawelczyk -  Zastępca Naczelnika tel.: (61) 2847173, e-mail: 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177A87" w:rsidRPr="003209A8" w:rsidRDefault="00177A87" w:rsidP="00177A87">
      <w:pPr>
        <w:pStyle w:val="Nagwek2"/>
        <w:rPr>
          <w:b/>
        </w:rPr>
      </w:pPr>
      <w:r w:rsidRPr="003209A8">
        <w:t xml:space="preserve">Oferta musi być zabezpieczona wadium w wysokości: </w:t>
      </w:r>
      <w:r w:rsidRPr="00177A87">
        <w:rPr>
          <w:b/>
        </w:rPr>
        <w:t>3 500.00</w:t>
      </w:r>
      <w:r w:rsidRPr="00D91376">
        <w:rPr>
          <w:b/>
        </w:rPr>
        <w:t> PLN</w:t>
      </w:r>
      <w:r w:rsidRPr="00D91376">
        <w:t xml:space="preserve"> (słownie: </w:t>
      </w:r>
      <w:r w:rsidRPr="00177A87">
        <w:t xml:space="preserve"> trzy tysiące pięćset  00/100</w:t>
      </w:r>
      <w:r w:rsidRPr="00D91376">
        <w:t> PLN)</w:t>
      </w:r>
      <w:r>
        <w:t>.</w:t>
      </w:r>
    </w:p>
    <w:p w:rsidR="00177A87" w:rsidRPr="00876900" w:rsidRDefault="00177A87" w:rsidP="00177A87">
      <w:pPr>
        <w:pStyle w:val="Nagwek2"/>
      </w:pPr>
      <w:r>
        <w:t xml:space="preserve">Wadium należy wnieść w terminie do dnia </w:t>
      </w:r>
      <w:r w:rsidRPr="00177A87">
        <w:t>2019-02-04</w:t>
      </w:r>
      <w:r>
        <w:t xml:space="preserve"> do godz. </w:t>
      </w:r>
      <w:r w:rsidRPr="00177A87">
        <w:t>09:00</w:t>
      </w:r>
      <w:r>
        <w:t>.</w:t>
      </w:r>
    </w:p>
    <w:p w:rsidR="00177A87" w:rsidRPr="00876900" w:rsidRDefault="00177A87" w:rsidP="00177A87">
      <w:pPr>
        <w:pStyle w:val="Nagwek2"/>
      </w:pPr>
      <w:r>
        <w:t>Wadium może być wnoszone w jednej lub kilku następujących formach:</w:t>
      </w:r>
    </w:p>
    <w:p w:rsidR="00177A87" w:rsidRDefault="00177A87" w:rsidP="00177A87">
      <w:pPr>
        <w:pStyle w:val="Nagwek2"/>
        <w:numPr>
          <w:ilvl w:val="0"/>
          <w:numId w:val="15"/>
        </w:numPr>
        <w:ind w:left="1134"/>
      </w:pPr>
      <w:r>
        <w:t xml:space="preserve">pieniądzu: przelewem na rachunek bankowy Zamawiającego: </w:t>
      </w:r>
      <w:r w:rsidRPr="00177A87">
        <w:t>SBL Śrem</w:t>
      </w:r>
      <w:r>
        <w:t xml:space="preserve"> </w:t>
      </w:r>
      <w:r w:rsidRPr="00177A87">
        <w:t>95 9084 0003 2102 0013 0521 0008</w:t>
      </w:r>
      <w:r>
        <w:t>;</w:t>
      </w:r>
    </w:p>
    <w:p w:rsidR="00177A87" w:rsidRDefault="00177A87" w:rsidP="00177A8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177A87" w:rsidRDefault="00177A87" w:rsidP="00177A87">
      <w:pPr>
        <w:pStyle w:val="Nagwek2"/>
        <w:numPr>
          <w:ilvl w:val="0"/>
          <w:numId w:val="15"/>
        </w:numPr>
        <w:ind w:left="1134"/>
      </w:pPr>
      <w:r>
        <w:t>gwarancjach bankowych;</w:t>
      </w:r>
    </w:p>
    <w:p w:rsidR="00177A87" w:rsidRDefault="00177A87" w:rsidP="00177A87">
      <w:pPr>
        <w:pStyle w:val="Nagwek2"/>
        <w:numPr>
          <w:ilvl w:val="0"/>
          <w:numId w:val="15"/>
        </w:numPr>
        <w:ind w:left="1134"/>
      </w:pPr>
      <w:r>
        <w:t>gwarancjach ubezpieczeniowych;</w:t>
      </w:r>
    </w:p>
    <w:p w:rsidR="00177A87" w:rsidRPr="00876900" w:rsidRDefault="00177A87" w:rsidP="00177A8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177A87" w:rsidRDefault="00177A87" w:rsidP="00177A87">
      <w:pPr>
        <w:pStyle w:val="Nagwek2"/>
      </w:pPr>
      <w:r w:rsidRPr="00772ADB">
        <w:t>Wykonawca zobowiązany jest wnieść wadium na okres związania ofertą.</w:t>
      </w:r>
    </w:p>
    <w:p w:rsidR="00177A87" w:rsidRDefault="00177A87" w:rsidP="00177A87">
      <w:pPr>
        <w:pStyle w:val="Nagwek2"/>
      </w:pPr>
      <w:r w:rsidRPr="00223EF2">
        <w:t>Za termin wniesienia wadium w pieniądzu zostanie przyjęty termin uznania rachunku Zamawiającego.</w:t>
      </w:r>
    </w:p>
    <w:p w:rsidR="00177A87" w:rsidRDefault="00177A87" w:rsidP="00177A8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177A87" w:rsidRPr="00876900" w:rsidRDefault="00177A87" w:rsidP="00177A8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177A87" w:rsidRPr="00720175" w:rsidRDefault="00177A87" w:rsidP="00177A87">
      <w:pPr>
        <w:pStyle w:val="Nagwek2"/>
      </w:pPr>
      <w:r>
        <w:lastRenderedPageBreak/>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177A87" w:rsidRPr="00876900" w:rsidRDefault="00177A87" w:rsidP="00177A8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177A87" w:rsidRPr="00177A8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177A87" w:rsidRPr="00876900" w:rsidRDefault="008D48A7" w:rsidP="00177A8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77A87">
        <w:t>Odmowa wyrażenia zgody nie powoduje utraty wadium.</w:t>
      </w:r>
      <w:r w:rsidR="00177A87" w:rsidRPr="00876900">
        <w:t xml:space="preserve"> </w:t>
      </w:r>
    </w:p>
    <w:p w:rsidR="00177A87" w:rsidRPr="00BF579F" w:rsidRDefault="00177A87" w:rsidP="00177A8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AE1214"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197EFA">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177A87" w:rsidRPr="00177A87">
        <w:t>Rozbudowa i modernizacja kanalizacji deszczowej na terenie miasta i gminy Śrem w 2019 r.</w:t>
      </w:r>
      <w:r w:rsidR="008D48A7">
        <w:t xml:space="preserve"> NIE OTWIERAĆ przed: </w:t>
      </w:r>
      <w:r w:rsidR="00177A87" w:rsidRPr="00177A87">
        <w:t>2019-02-04</w:t>
      </w:r>
      <w:r w:rsidR="008D48A7">
        <w:t xml:space="preserve"> godz. </w:t>
      </w:r>
      <w:r w:rsidR="00177A87" w:rsidRPr="00177A87">
        <w:t>09:30</w:t>
      </w:r>
      <w:r w:rsidR="00B05777">
        <w:t>”.</w:t>
      </w:r>
      <w:r w:rsidR="00197EFA" w:rsidRPr="00197EFA">
        <w:t>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177A87" w:rsidRPr="00177A87">
        <w:t>siedzibie Zamawiającego</w:t>
      </w:r>
      <w:r>
        <w:t xml:space="preserve">, pokój nr: </w:t>
      </w:r>
      <w:r w:rsidR="00177A87" w:rsidRPr="00177A87">
        <w:t>1 (Zespół Obsługi Klienta)</w:t>
      </w:r>
      <w:r>
        <w:t xml:space="preserve"> do dnia </w:t>
      </w:r>
      <w:r w:rsidR="00177A87" w:rsidRPr="00177A87">
        <w:t>2019-02-04</w:t>
      </w:r>
      <w:r>
        <w:t xml:space="preserve"> do godz. </w:t>
      </w:r>
      <w:r w:rsidR="00177A87" w:rsidRPr="00177A87">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177A87" w:rsidRPr="00177A87">
        <w:t>2019-02-04</w:t>
      </w:r>
      <w:r>
        <w:t xml:space="preserve"> o godz. </w:t>
      </w:r>
      <w:r w:rsidR="00177A87" w:rsidRPr="00177A87">
        <w:t>09:30</w:t>
      </w:r>
      <w:r>
        <w:t xml:space="preserve">, w </w:t>
      </w:r>
      <w:r w:rsidR="00177A87" w:rsidRPr="00177A87">
        <w:t>siedzibie Zamawiającego</w:t>
      </w:r>
      <w:r>
        <w:t xml:space="preserve">, pokój nr </w:t>
      </w:r>
      <w:r w:rsidR="00177A87" w:rsidRPr="00177A87">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197EFA" w:rsidRDefault="00177A87" w:rsidP="00A43AEE">
      <w:pPr>
        <w:pStyle w:val="Nagwek2"/>
        <w:rPr>
          <w:color w:val="auto"/>
        </w:rPr>
      </w:pPr>
      <w:r w:rsidRPr="00197EFA">
        <w:rPr>
          <w:color w:val="auto"/>
        </w:rPr>
        <w:t>Zamawiający nie przewiduje udzielenia zaliczek na poczet wykonania zamówienia.</w:t>
      </w:r>
    </w:p>
    <w:p w:rsidR="00AE1214" w:rsidRPr="00197EFA" w:rsidRDefault="00AE1214" w:rsidP="00AE1214">
      <w:pPr>
        <w:pStyle w:val="Nagwek2"/>
        <w:rPr>
          <w:color w:val="auto"/>
        </w:rPr>
      </w:pPr>
      <w:r w:rsidRPr="00197EFA">
        <w:rPr>
          <w:color w:val="auto"/>
        </w:rPr>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177A87" w:rsidRPr="006672A6" w:rsidTr="00197EFA">
        <w:tc>
          <w:tcPr>
            <w:tcW w:w="900" w:type="dxa"/>
          </w:tcPr>
          <w:p w:rsidR="00177A87" w:rsidRPr="00A149D4" w:rsidRDefault="00177A87" w:rsidP="00197EFA">
            <w:pPr>
              <w:spacing w:before="60" w:after="120"/>
              <w:jc w:val="both"/>
            </w:pPr>
            <w:r w:rsidRPr="00177A87">
              <w:t>1</w:t>
            </w:r>
          </w:p>
        </w:tc>
        <w:tc>
          <w:tcPr>
            <w:tcW w:w="4278" w:type="dxa"/>
          </w:tcPr>
          <w:p w:rsidR="00177A87" w:rsidRPr="00A149D4" w:rsidRDefault="00177A87" w:rsidP="00197EFA">
            <w:pPr>
              <w:spacing w:before="60" w:after="120"/>
              <w:jc w:val="both"/>
            </w:pPr>
            <w:r w:rsidRPr="00177A87">
              <w:t>czyszczenie wpustu ulicznego</w:t>
            </w:r>
          </w:p>
        </w:tc>
        <w:tc>
          <w:tcPr>
            <w:tcW w:w="1842" w:type="dxa"/>
          </w:tcPr>
          <w:p w:rsidR="00177A87" w:rsidRPr="00A149D4" w:rsidRDefault="0003664C" w:rsidP="00197EFA">
            <w:pPr>
              <w:spacing w:before="60" w:after="120"/>
              <w:jc w:val="both"/>
            </w:pPr>
            <w:r>
              <w:t>4,42</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p>
        </w:tc>
        <w:tc>
          <w:tcPr>
            <w:tcW w:w="4278" w:type="dxa"/>
          </w:tcPr>
          <w:p w:rsidR="00177A87" w:rsidRPr="00A149D4" w:rsidRDefault="00177A87" w:rsidP="00197EFA">
            <w:pPr>
              <w:spacing w:before="60" w:after="120"/>
              <w:jc w:val="both"/>
            </w:pPr>
            <w:r w:rsidRPr="00177A87">
              <w:t>czyszczenie studni kanalizacji deszczowej</w:t>
            </w:r>
          </w:p>
        </w:tc>
        <w:tc>
          <w:tcPr>
            <w:tcW w:w="1842" w:type="dxa"/>
          </w:tcPr>
          <w:p w:rsidR="00177A87" w:rsidRPr="00A149D4" w:rsidRDefault="0003664C" w:rsidP="00197EFA">
            <w:pPr>
              <w:spacing w:before="60" w:after="120"/>
              <w:jc w:val="both"/>
            </w:pPr>
            <w:r>
              <w:t>1,89</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3</w:t>
            </w:r>
          </w:p>
        </w:tc>
        <w:tc>
          <w:tcPr>
            <w:tcW w:w="4278" w:type="dxa"/>
          </w:tcPr>
          <w:p w:rsidR="00177A87" w:rsidRPr="00A149D4" w:rsidRDefault="00177A87" w:rsidP="0003664C">
            <w:pPr>
              <w:spacing w:before="60" w:after="120"/>
              <w:jc w:val="both"/>
            </w:pPr>
            <w:r w:rsidRPr="00177A87">
              <w:t xml:space="preserve">renowacja kanalizacji (wycinka korzeni)  </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485B8C" w:rsidP="00197EFA">
            <w:pPr>
              <w:spacing w:before="60" w:after="120"/>
              <w:jc w:val="both"/>
            </w:pPr>
            <w:r>
              <w:t>4</w:t>
            </w:r>
          </w:p>
        </w:tc>
        <w:tc>
          <w:tcPr>
            <w:tcW w:w="4278" w:type="dxa"/>
          </w:tcPr>
          <w:p w:rsidR="00177A87" w:rsidRPr="00A149D4" w:rsidRDefault="00177A87" w:rsidP="00197EFA">
            <w:pPr>
              <w:spacing w:before="60" w:after="120"/>
              <w:jc w:val="both"/>
            </w:pPr>
            <w:r w:rsidRPr="00177A87">
              <w:t>czyszczenie kanalizacji deszczowej fi 160-250 mm</w:t>
            </w:r>
          </w:p>
        </w:tc>
        <w:tc>
          <w:tcPr>
            <w:tcW w:w="1842" w:type="dxa"/>
          </w:tcPr>
          <w:p w:rsidR="00177A87" w:rsidRPr="00A149D4" w:rsidRDefault="0003664C" w:rsidP="00197EFA">
            <w:pPr>
              <w:spacing w:before="60" w:after="120"/>
              <w:jc w:val="both"/>
            </w:pPr>
            <w:r>
              <w:t>3,79</w:t>
            </w:r>
            <w:r w:rsidR="00177A87">
              <w:t xml:space="preserve"> %</w:t>
            </w:r>
          </w:p>
        </w:tc>
      </w:tr>
      <w:tr w:rsidR="00177A87" w:rsidRPr="006672A6" w:rsidTr="00197EFA">
        <w:tc>
          <w:tcPr>
            <w:tcW w:w="900" w:type="dxa"/>
          </w:tcPr>
          <w:p w:rsidR="00177A87" w:rsidRPr="00A149D4" w:rsidRDefault="00485B8C" w:rsidP="00197EFA">
            <w:pPr>
              <w:spacing w:before="60" w:after="120"/>
              <w:jc w:val="both"/>
            </w:pPr>
            <w:r>
              <w:t>5</w:t>
            </w:r>
          </w:p>
        </w:tc>
        <w:tc>
          <w:tcPr>
            <w:tcW w:w="4278" w:type="dxa"/>
          </w:tcPr>
          <w:p w:rsidR="00177A87" w:rsidRPr="00A149D4" w:rsidRDefault="00177A87" w:rsidP="00197EFA">
            <w:pPr>
              <w:spacing w:before="60" w:after="120"/>
              <w:jc w:val="both"/>
            </w:pPr>
            <w:r w:rsidRPr="00177A87">
              <w:t>czyszczenie kanalizacji deszczowej fi 300-500 mm</w:t>
            </w:r>
          </w:p>
        </w:tc>
        <w:tc>
          <w:tcPr>
            <w:tcW w:w="1842" w:type="dxa"/>
          </w:tcPr>
          <w:p w:rsidR="00177A87" w:rsidRPr="00A149D4" w:rsidRDefault="0003664C" w:rsidP="00197EFA">
            <w:pPr>
              <w:spacing w:before="60" w:after="120"/>
              <w:jc w:val="both"/>
            </w:pPr>
            <w:r>
              <w:t>4,42</w:t>
            </w:r>
            <w:r w:rsidR="00177A87">
              <w:t xml:space="preserve"> %</w:t>
            </w:r>
          </w:p>
        </w:tc>
      </w:tr>
      <w:tr w:rsidR="00177A87" w:rsidRPr="006672A6" w:rsidTr="00197EFA">
        <w:tc>
          <w:tcPr>
            <w:tcW w:w="900" w:type="dxa"/>
          </w:tcPr>
          <w:p w:rsidR="00177A87" w:rsidRPr="00A149D4" w:rsidRDefault="00485B8C" w:rsidP="00197EFA">
            <w:pPr>
              <w:spacing w:before="60" w:after="120"/>
              <w:jc w:val="both"/>
            </w:pPr>
            <w:r>
              <w:lastRenderedPageBreak/>
              <w:t>6</w:t>
            </w:r>
          </w:p>
        </w:tc>
        <w:tc>
          <w:tcPr>
            <w:tcW w:w="4278" w:type="dxa"/>
          </w:tcPr>
          <w:p w:rsidR="00177A87" w:rsidRPr="00A149D4" w:rsidRDefault="00177A87" w:rsidP="00197EFA">
            <w:pPr>
              <w:spacing w:before="60" w:after="120"/>
              <w:jc w:val="both"/>
            </w:pPr>
            <w:r w:rsidRPr="00177A87">
              <w:t>czyszczenie kanalizacji deszczowej powyżej fi 500 mm</w:t>
            </w:r>
          </w:p>
        </w:tc>
        <w:tc>
          <w:tcPr>
            <w:tcW w:w="1842" w:type="dxa"/>
          </w:tcPr>
          <w:p w:rsidR="00177A87" w:rsidRPr="00A149D4" w:rsidRDefault="0003664C" w:rsidP="00197EFA">
            <w:pPr>
              <w:spacing w:before="60" w:after="120"/>
              <w:jc w:val="both"/>
            </w:pPr>
            <w:r>
              <w:t>3,16</w:t>
            </w:r>
            <w:r w:rsidR="00177A87">
              <w:t xml:space="preserve"> %</w:t>
            </w:r>
          </w:p>
        </w:tc>
      </w:tr>
      <w:tr w:rsidR="00177A87" w:rsidRPr="006672A6" w:rsidTr="00197EFA">
        <w:tc>
          <w:tcPr>
            <w:tcW w:w="900" w:type="dxa"/>
          </w:tcPr>
          <w:p w:rsidR="00177A87" w:rsidRPr="00A149D4" w:rsidRDefault="00485B8C" w:rsidP="00197EFA">
            <w:pPr>
              <w:spacing w:before="60" w:after="120"/>
              <w:jc w:val="both"/>
            </w:pPr>
            <w:r>
              <w:t>7</w:t>
            </w:r>
          </w:p>
        </w:tc>
        <w:tc>
          <w:tcPr>
            <w:tcW w:w="4278" w:type="dxa"/>
          </w:tcPr>
          <w:p w:rsidR="00177A87" w:rsidRPr="00A149D4" w:rsidRDefault="00177A87" w:rsidP="0003664C">
            <w:pPr>
              <w:spacing w:before="60" w:after="120"/>
              <w:jc w:val="both"/>
            </w:pPr>
            <w:r w:rsidRPr="00177A87">
              <w:t xml:space="preserve">rozbiórka podbudowy </w:t>
            </w:r>
          </w:p>
        </w:tc>
        <w:tc>
          <w:tcPr>
            <w:tcW w:w="1842" w:type="dxa"/>
          </w:tcPr>
          <w:p w:rsidR="00177A87" w:rsidRPr="00A149D4" w:rsidRDefault="0003664C" w:rsidP="00197EFA">
            <w:pPr>
              <w:spacing w:before="60" w:after="120"/>
              <w:jc w:val="both"/>
            </w:pPr>
            <w:r>
              <w:t>0,80</w:t>
            </w:r>
            <w:r w:rsidR="00177A87">
              <w:t xml:space="preserve"> %</w:t>
            </w:r>
          </w:p>
        </w:tc>
      </w:tr>
      <w:tr w:rsidR="00177A87" w:rsidRPr="006672A6" w:rsidTr="00197EFA">
        <w:tc>
          <w:tcPr>
            <w:tcW w:w="900" w:type="dxa"/>
          </w:tcPr>
          <w:p w:rsidR="00177A87" w:rsidRPr="00A149D4" w:rsidRDefault="00485B8C" w:rsidP="00197EFA">
            <w:pPr>
              <w:spacing w:before="60" w:after="120"/>
              <w:jc w:val="both"/>
            </w:pPr>
            <w:r>
              <w:t>8</w:t>
            </w:r>
          </w:p>
        </w:tc>
        <w:tc>
          <w:tcPr>
            <w:tcW w:w="4278" w:type="dxa"/>
          </w:tcPr>
          <w:p w:rsidR="00177A87" w:rsidRPr="00A149D4" w:rsidRDefault="00177A87" w:rsidP="0003664C">
            <w:pPr>
              <w:spacing w:before="60" w:after="120"/>
              <w:jc w:val="both"/>
            </w:pPr>
            <w:r w:rsidRPr="00177A87">
              <w:t xml:space="preserve">odtworzenie podbudowy </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485B8C" w:rsidP="00197EFA">
            <w:pPr>
              <w:spacing w:before="60" w:after="120"/>
              <w:jc w:val="both"/>
            </w:pPr>
            <w:r>
              <w:t>9</w:t>
            </w:r>
          </w:p>
        </w:tc>
        <w:tc>
          <w:tcPr>
            <w:tcW w:w="4278" w:type="dxa"/>
          </w:tcPr>
          <w:p w:rsidR="00177A87" w:rsidRPr="00A149D4" w:rsidRDefault="00177A87" w:rsidP="00197EFA">
            <w:pPr>
              <w:spacing w:before="60" w:after="120"/>
              <w:jc w:val="both"/>
            </w:pPr>
            <w:r w:rsidRPr="00177A87">
              <w:t>rozebranie nawierzchni z mas bitumicznych o grub. 8-12 cm</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0</w:t>
            </w:r>
          </w:p>
        </w:tc>
        <w:tc>
          <w:tcPr>
            <w:tcW w:w="4278" w:type="dxa"/>
          </w:tcPr>
          <w:p w:rsidR="00177A87" w:rsidRPr="00A149D4" w:rsidRDefault="00177A87" w:rsidP="00197EFA">
            <w:pPr>
              <w:spacing w:before="60" w:after="120"/>
              <w:jc w:val="both"/>
            </w:pPr>
            <w:r w:rsidRPr="00177A87">
              <w:t>rozbiórka nawierzchni z kostki brukowej betonowej</w:t>
            </w:r>
          </w:p>
        </w:tc>
        <w:tc>
          <w:tcPr>
            <w:tcW w:w="1842" w:type="dxa"/>
          </w:tcPr>
          <w:p w:rsidR="00177A87" w:rsidRPr="00A149D4" w:rsidRDefault="0003664C" w:rsidP="00197EFA">
            <w:pPr>
              <w:spacing w:before="60" w:after="120"/>
              <w:jc w:val="both"/>
            </w:pPr>
            <w:r>
              <w:t>0,80</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1</w:t>
            </w:r>
          </w:p>
        </w:tc>
        <w:tc>
          <w:tcPr>
            <w:tcW w:w="4278" w:type="dxa"/>
          </w:tcPr>
          <w:p w:rsidR="00177A87" w:rsidRPr="00A149D4" w:rsidRDefault="00177A87" w:rsidP="00197EFA">
            <w:pPr>
              <w:spacing w:before="60" w:after="120"/>
              <w:jc w:val="both"/>
            </w:pPr>
            <w:r w:rsidRPr="00177A87">
              <w:t>ułożenie nawierzchni z kostki brukowej betonowej</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2</w:t>
            </w:r>
          </w:p>
        </w:tc>
        <w:tc>
          <w:tcPr>
            <w:tcW w:w="4278" w:type="dxa"/>
          </w:tcPr>
          <w:p w:rsidR="00177A87" w:rsidRPr="00A149D4" w:rsidRDefault="00177A87" w:rsidP="00197EFA">
            <w:pPr>
              <w:spacing w:before="60" w:after="120"/>
              <w:jc w:val="both"/>
            </w:pPr>
            <w:r w:rsidRPr="00177A87">
              <w:t>wykopy jamiste lub liniowe</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3</w:t>
            </w:r>
          </w:p>
        </w:tc>
        <w:tc>
          <w:tcPr>
            <w:tcW w:w="4278" w:type="dxa"/>
          </w:tcPr>
          <w:p w:rsidR="00177A87" w:rsidRPr="00A149D4" w:rsidRDefault="0003664C" w:rsidP="00197EFA">
            <w:pPr>
              <w:spacing w:before="60" w:after="120"/>
              <w:jc w:val="both"/>
            </w:pPr>
            <w:r>
              <w:t>demontaż rurociągu fi 160- 30</w:t>
            </w:r>
            <w:r w:rsidR="00177A87" w:rsidRPr="00177A87">
              <w:t>0 mm</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4</w:t>
            </w:r>
          </w:p>
        </w:tc>
        <w:tc>
          <w:tcPr>
            <w:tcW w:w="4278" w:type="dxa"/>
          </w:tcPr>
          <w:p w:rsidR="00177A87" w:rsidRPr="00A149D4" w:rsidRDefault="00177A87" w:rsidP="00197EFA">
            <w:pPr>
              <w:spacing w:before="60" w:after="120"/>
              <w:jc w:val="both"/>
            </w:pPr>
            <w:r w:rsidRPr="00177A87">
              <w:t>demontaż rurociągu fi pow. 300 mm</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5</w:t>
            </w:r>
          </w:p>
        </w:tc>
        <w:tc>
          <w:tcPr>
            <w:tcW w:w="4278" w:type="dxa"/>
          </w:tcPr>
          <w:p w:rsidR="00177A87" w:rsidRPr="00A149D4" w:rsidRDefault="00177A87" w:rsidP="00197EFA">
            <w:pPr>
              <w:spacing w:before="60" w:after="120"/>
              <w:jc w:val="both"/>
            </w:pPr>
            <w:r w:rsidRPr="00177A87">
              <w:t>montaż rurociągu z rur PVC fi 160 - 250mm</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6</w:t>
            </w:r>
          </w:p>
        </w:tc>
        <w:tc>
          <w:tcPr>
            <w:tcW w:w="4278" w:type="dxa"/>
          </w:tcPr>
          <w:p w:rsidR="00177A87" w:rsidRPr="00A149D4" w:rsidRDefault="00177A87" w:rsidP="00197EFA">
            <w:pPr>
              <w:spacing w:before="60" w:after="120"/>
              <w:jc w:val="both"/>
            </w:pPr>
            <w:r w:rsidRPr="00177A87">
              <w:t>montaż rurociągu z rur PVC fi 300 - 500mm</w:t>
            </w:r>
          </w:p>
        </w:tc>
        <w:tc>
          <w:tcPr>
            <w:tcW w:w="1842" w:type="dxa"/>
          </w:tcPr>
          <w:p w:rsidR="00177A87" w:rsidRPr="00A149D4" w:rsidRDefault="00177A87" w:rsidP="00197EFA">
            <w:pPr>
              <w:spacing w:before="60" w:after="120"/>
              <w:jc w:val="both"/>
            </w:pPr>
            <w:r w:rsidRPr="00177A87">
              <w:t>1</w:t>
            </w:r>
            <w:r w:rsidR="0003664C">
              <w:t>,89</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7</w:t>
            </w:r>
          </w:p>
        </w:tc>
        <w:tc>
          <w:tcPr>
            <w:tcW w:w="4278" w:type="dxa"/>
          </w:tcPr>
          <w:p w:rsidR="00177A87" w:rsidRPr="00A149D4" w:rsidRDefault="00177A87" w:rsidP="00197EFA">
            <w:pPr>
              <w:spacing w:before="60" w:after="120"/>
              <w:jc w:val="both"/>
            </w:pPr>
            <w:r w:rsidRPr="00177A87">
              <w:t>zasypanie wykopu</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1</w:t>
            </w:r>
            <w:r w:rsidR="00485B8C">
              <w:t>8</w:t>
            </w:r>
          </w:p>
        </w:tc>
        <w:tc>
          <w:tcPr>
            <w:tcW w:w="4278" w:type="dxa"/>
          </w:tcPr>
          <w:p w:rsidR="00177A87" w:rsidRPr="00A149D4" w:rsidRDefault="00177A87" w:rsidP="00197EFA">
            <w:pPr>
              <w:spacing w:before="60" w:after="120"/>
              <w:jc w:val="both"/>
            </w:pPr>
            <w:r w:rsidRPr="00177A87">
              <w:t>zagęszczenie wykopu</w:t>
            </w:r>
          </w:p>
        </w:tc>
        <w:tc>
          <w:tcPr>
            <w:tcW w:w="1842" w:type="dxa"/>
          </w:tcPr>
          <w:p w:rsidR="00177A87" w:rsidRPr="00A149D4" w:rsidRDefault="0003664C" w:rsidP="00197EFA">
            <w:pPr>
              <w:spacing w:before="60" w:after="120"/>
              <w:jc w:val="both"/>
            </w:pPr>
            <w:r>
              <w:t>0,80</w:t>
            </w:r>
            <w:r w:rsidR="00177A87">
              <w:t xml:space="preserve"> %</w:t>
            </w:r>
          </w:p>
        </w:tc>
      </w:tr>
      <w:tr w:rsidR="00177A87" w:rsidRPr="006672A6" w:rsidTr="00197EFA">
        <w:tc>
          <w:tcPr>
            <w:tcW w:w="900" w:type="dxa"/>
          </w:tcPr>
          <w:p w:rsidR="00177A87" w:rsidRPr="00A149D4" w:rsidRDefault="00485B8C" w:rsidP="00197EFA">
            <w:pPr>
              <w:spacing w:before="60" w:after="120"/>
              <w:jc w:val="both"/>
            </w:pPr>
            <w:r>
              <w:t>19</w:t>
            </w:r>
          </w:p>
        </w:tc>
        <w:tc>
          <w:tcPr>
            <w:tcW w:w="4278" w:type="dxa"/>
          </w:tcPr>
          <w:p w:rsidR="00177A87" w:rsidRPr="00A149D4" w:rsidRDefault="00177A87" w:rsidP="00197EFA">
            <w:pPr>
              <w:spacing w:before="60" w:after="120"/>
              <w:jc w:val="both"/>
            </w:pPr>
            <w:r w:rsidRPr="00177A87">
              <w:t>wykonanie podbudowy betonowej</w:t>
            </w:r>
          </w:p>
        </w:tc>
        <w:tc>
          <w:tcPr>
            <w:tcW w:w="1842" w:type="dxa"/>
          </w:tcPr>
          <w:p w:rsidR="00177A87" w:rsidRPr="00A149D4" w:rsidRDefault="00177A87" w:rsidP="00197EFA">
            <w:pPr>
              <w:spacing w:before="60" w:after="120"/>
              <w:jc w:val="both"/>
            </w:pPr>
            <w:r w:rsidRPr="00177A87">
              <w:t>1</w:t>
            </w:r>
            <w:r w:rsidR="0003664C">
              <w:t>,26</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0</w:t>
            </w:r>
          </w:p>
        </w:tc>
        <w:tc>
          <w:tcPr>
            <w:tcW w:w="4278" w:type="dxa"/>
          </w:tcPr>
          <w:p w:rsidR="00177A87" w:rsidRPr="00A149D4" w:rsidRDefault="00177A87" w:rsidP="00197EFA">
            <w:pPr>
              <w:spacing w:before="60" w:after="120"/>
              <w:jc w:val="both"/>
            </w:pPr>
            <w:r w:rsidRPr="00177A87">
              <w:t>demontaż studni fi 500 mm</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1</w:t>
            </w:r>
          </w:p>
        </w:tc>
        <w:tc>
          <w:tcPr>
            <w:tcW w:w="4278" w:type="dxa"/>
          </w:tcPr>
          <w:p w:rsidR="00177A87" w:rsidRPr="00A149D4" w:rsidRDefault="00177A87" w:rsidP="00197EFA">
            <w:pPr>
              <w:spacing w:before="60" w:after="120"/>
              <w:jc w:val="both"/>
            </w:pPr>
            <w:r w:rsidRPr="00177A87">
              <w:t>demontaż studni fi 1000 mm</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2</w:t>
            </w:r>
          </w:p>
        </w:tc>
        <w:tc>
          <w:tcPr>
            <w:tcW w:w="4278" w:type="dxa"/>
          </w:tcPr>
          <w:p w:rsidR="00177A87" w:rsidRPr="00A149D4" w:rsidRDefault="00177A87" w:rsidP="00197EFA">
            <w:pPr>
              <w:spacing w:before="60" w:after="120"/>
              <w:jc w:val="both"/>
            </w:pPr>
            <w:r w:rsidRPr="00177A87">
              <w:t>uzupełnienie włazu ulicznego (kratka ściekowa)</w:t>
            </w:r>
          </w:p>
        </w:tc>
        <w:tc>
          <w:tcPr>
            <w:tcW w:w="1842" w:type="dxa"/>
          </w:tcPr>
          <w:p w:rsidR="00177A87" w:rsidRPr="00A149D4" w:rsidRDefault="0003664C" w:rsidP="00197EFA">
            <w:pPr>
              <w:spacing w:before="60" w:after="120"/>
              <w:jc w:val="both"/>
            </w:pPr>
            <w:r>
              <w:t>3,16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3</w:t>
            </w:r>
          </w:p>
        </w:tc>
        <w:tc>
          <w:tcPr>
            <w:tcW w:w="4278" w:type="dxa"/>
          </w:tcPr>
          <w:p w:rsidR="00177A87" w:rsidRPr="00A149D4" w:rsidRDefault="00177A87" w:rsidP="00197EFA">
            <w:pPr>
              <w:spacing w:before="60" w:after="120"/>
              <w:jc w:val="both"/>
            </w:pPr>
            <w:r w:rsidRPr="00177A87">
              <w:t>uzupełnienie włazu na studni</w:t>
            </w:r>
          </w:p>
        </w:tc>
        <w:tc>
          <w:tcPr>
            <w:tcW w:w="1842" w:type="dxa"/>
          </w:tcPr>
          <w:p w:rsidR="00177A87" w:rsidRPr="00A149D4" w:rsidRDefault="0003664C" w:rsidP="00197EFA">
            <w:pPr>
              <w:spacing w:before="60" w:after="120"/>
              <w:jc w:val="both"/>
            </w:pPr>
            <w:r>
              <w:t>2,89</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4</w:t>
            </w:r>
          </w:p>
        </w:tc>
        <w:tc>
          <w:tcPr>
            <w:tcW w:w="4278" w:type="dxa"/>
          </w:tcPr>
          <w:p w:rsidR="00177A87" w:rsidRPr="00A149D4" w:rsidRDefault="0003664C" w:rsidP="0003664C">
            <w:pPr>
              <w:spacing w:before="60" w:after="120"/>
              <w:jc w:val="both"/>
            </w:pPr>
            <w:r>
              <w:t>czyszczenie separatorów 6</w:t>
            </w:r>
            <w:r w:rsidR="00177A87" w:rsidRPr="00177A87">
              <w:t xml:space="preserve"> szt. raz w roku z </w:t>
            </w:r>
            <w:r>
              <w:t>utylizacją</w:t>
            </w:r>
          </w:p>
        </w:tc>
        <w:tc>
          <w:tcPr>
            <w:tcW w:w="1842" w:type="dxa"/>
          </w:tcPr>
          <w:p w:rsidR="00177A87" w:rsidRPr="00A149D4" w:rsidRDefault="0003664C" w:rsidP="00197EFA">
            <w:pPr>
              <w:spacing w:before="60" w:after="120"/>
              <w:jc w:val="both"/>
            </w:pPr>
            <w:r>
              <w:t>2,52</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5</w:t>
            </w:r>
          </w:p>
        </w:tc>
        <w:tc>
          <w:tcPr>
            <w:tcW w:w="4278" w:type="dxa"/>
          </w:tcPr>
          <w:p w:rsidR="00177A87" w:rsidRPr="00A149D4" w:rsidRDefault="00177A87" w:rsidP="0003664C">
            <w:pPr>
              <w:spacing w:before="60" w:after="120"/>
              <w:jc w:val="both"/>
            </w:pPr>
            <w:r w:rsidRPr="00177A87">
              <w:t xml:space="preserve">czyszczenie piaskowników 2 szt. raz w roku z </w:t>
            </w:r>
            <w:r w:rsidR="0003664C">
              <w:t>utylizacją</w:t>
            </w:r>
          </w:p>
        </w:tc>
        <w:tc>
          <w:tcPr>
            <w:tcW w:w="1842" w:type="dxa"/>
          </w:tcPr>
          <w:p w:rsidR="00177A87" w:rsidRPr="00A149D4" w:rsidRDefault="0003664C" w:rsidP="00197EFA">
            <w:pPr>
              <w:spacing w:before="60" w:after="120"/>
              <w:jc w:val="both"/>
            </w:pPr>
            <w:r>
              <w:t>2,52</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6</w:t>
            </w:r>
          </w:p>
        </w:tc>
        <w:tc>
          <w:tcPr>
            <w:tcW w:w="4278" w:type="dxa"/>
          </w:tcPr>
          <w:p w:rsidR="00177A87" w:rsidRPr="00A149D4" w:rsidRDefault="00177A87" w:rsidP="00197EFA">
            <w:pPr>
              <w:spacing w:before="60" w:after="120"/>
              <w:jc w:val="both"/>
            </w:pPr>
            <w:r w:rsidRPr="00177A87">
              <w:t>wymiana gruntu</w:t>
            </w:r>
            <w:r w:rsidR="0003664C">
              <w:t xml:space="preserve"> (wykop, wywóz, zasypanie)</w:t>
            </w:r>
          </w:p>
        </w:tc>
        <w:tc>
          <w:tcPr>
            <w:tcW w:w="1842" w:type="dxa"/>
          </w:tcPr>
          <w:p w:rsidR="00177A87" w:rsidRPr="00A149D4" w:rsidRDefault="0003664C" w:rsidP="00197EFA">
            <w:pPr>
              <w:spacing w:before="60" w:after="120"/>
              <w:jc w:val="both"/>
            </w:pPr>
            <w:r>
              <w:t>1,36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2</w:t>
            </w:r>
            <w:r w:rsidR="00485B8C">
              <w:t>7</w:t>
            </w:r>
          </w:p>
        </w:tc>
        <w:tc>
          <w:tcPr>
            <w:tcW w:w="4278" w:type="dxa"/>
          </w:tcPr>
          <w:p w:rsidR="00177A87" w:rsidRPr="00A149D4" w:rsidRDefault="00177A87" w:rsidP="00197EFA">
            <w:pPr>
              <w:spacing w:before="60" w:after="120"/>
              <w:jc w:val="both"/>
            </w:pPr>
            <w:r w:rsidRPr="00177A87">
              <w:t>wywóz gruzu na odległość do 7 km</w:t>
            </w:r>
          </w:p>
        </w:tc>
        <w:tc>
          <w:tcPr>
            <w:tcW w:w="1842" w:type="dxa"/>
          </w:tcPr>
          <w:p w:rsidR="00177A87" w:rsidRPr="00A149D4" w:rsidRDefault="0003664C" w:rsidP="00197EFA">
            <w:pPr>
              <w:spacing w:before="60" w:after="120"/>
              <w:jc w:val="both"/>
            </w:pPr>
            <w:r>
              <w:t>0,84</w:t>
            </w:r>
            <w:r w:rsidR="00177A87">
              <w:t xml:space="preserve"> %</w:t>
            </w:r>
          </w:p>
        </w:tc>
      </w:tr>
      <w:tr w:rsidR="00177A87" w:rsidRPr="006672A6" w:rsidTr="00197EFA">
        <w:tc>
          <w:tcPr>
            <w:tcW w:w="900" w:type="dxa"/>
          </w:tcPr>
          <w:p w:rsidR="00177A87" w:rsidRPr="00A149D4" w:rsidRDefault="00485B8C" w:rsidP="00197EFA">
            <w:pPr>
              <w:spacing w:before="60" w:after="120"/>
              <w:jc w:val="both"/>
            </w:pPr>
            <w:r>
              <w:t>28</w:t>
            </w:r>
          </w:p>
        </w:tc>
        <w:tc>
          <w:tcPr>
            <w:tcW w:w="4278" w:type="dxa"/>
          </w:tcPr>
          <w:p w:rsidR="00177A87" w:rsidRPr="00A149D4" w:rsidRDefault="00177A87" w:rsidP="00197EFA">
            <w:pPr>
              <w:spacing w:before="60" w:after="120"/>
              <w:jc w:val="both"/>
            </w:pPr>
            <w:r w:rsidRPr="00177A87">
              <w:t>koszt 1 r-g</w:t>
            </w:r>
          </w:p>
        </w:tc>
        <w:tc>
          <w:tcPr>
            <w:tcW w:w="1842" w:type="dxa"/>
          </w:tcPr>
          <w:p w:rsidR="00177A87" w:rsidRPr="00A149D4" w:rsidRDefault="0003664C" w:rsidP="00197EFA">
            <w:pPr>
              <w:spacing w:before="60" w:after="120"/>
              <w:jc w:val="both"/>
            </w:pPr>
            <w:r>
              <w:t>0,80</w:t>
            </w:r>
            <w:r w:rsidR="00177A87">
              <w:t xml:space="preserve"> %</w:t>
            </w:r>
          </w:p>
        </w:tc>
      </w:tr>
      <w:tr w:rsidR="00177A87" w:rsidRPr="006672A6" w:rsidTr="00197EFA">
        <w:tc>
          <w:tcPr>
            <w:tcW w:w="900" w:type="dxa"/>
          </w:tcPr>
          <w:p w:rsidR="00177A87" w:rsidRPr="00A149D4" w:rsidRDefault="00485B8C" w:rsidP="00197EFA">
            <w:pPr>
              <w:spacing w:before="60" w:after="120"/>
              <w:jc w:val="both"/>
            </w:pPr>
            <w:r>
              <w:t>29</w:t>
            </w:r>
          </w:p>
        </w:tc>
        <w:tc>
          <w:tcPr>
            <w:tcW w:w="4278" w:type="dxa"/>
          </w:tcPr>
          <w:p w:rsidR="00177A87" w:rsidRPr="00A149D4" w:rsidRDefault="00177A87" w:rsidP="00197EFA">
            <w:pPr>
              <w:spacing w:before="60" w:after="120"/>
              <w:jc w:val="both"/>
            </w:pPr>
            <w:r w:rsidRPr="00177A87">
              <w:t>montaż studni fi 500 mm</w:t>
            </w:r>
          </w:p>
        </w:tc>
        <w:tc>
          <w:tcPr>
            <w:tcW w:w="1842" w:type="dxa"/>
          </w:tcPr>
          <w:p w:rsidR="00177A87" w:rsidRPr="00A149D4" w:rsidRDefault="0003664C" w:rsidP="00197EFA">
            <w:pPr>
              <w:spacing w:before="60" w:after="120"/>
              <w:jc w:val="both"/>
            </w:pPr>
            <w:r>
              <w:t>1,89</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lastRenderedPageBreak/>
              <w:t>3</w:t>
            </w:r>
            <w:r w:rsidR="00485B8C">
              <w:t>0</w:t>
            </w:r>
          </w:p>
        </w:tc>
        <w:tc>
          <w:tcPr>
            <w:tcW w:w="4278" w:type="dxa"/>
          </w:tcPr>
          <w:p w:rsidR="00177A87" w:rsidRPr="00A149D4" w:rsidRDefault="00177A87" w:rsidP="00197EFA">
            <w:pPr>
              <w:spacing w:before="60" w:after="120"/>
              <w:jc w:val="both"/>
            </w:pPr>
            <w:r w:rsidRPr="00177A87">
              <w:t>montaż studni fi 1000 mm</w:t>
            </w:r>
          </w:p>
        </w:tc>
        <w:tc>
          <w:tcPr>
            <w:tcW w:w="1842" w:type="dxa"/>
          </w:tcPr>
          <w:p w:rsidR="00177A87" w:rsidRPr="00A149D4" w:rsidRDefault="0003664C" w:rsidP="00197EFA">
            <w:pPr>
              <w:spacing w:before="60" w:after="120"/>
              <w:jc w:val="both"/>
            </w:pPr>
            <w:r>
              <w:t>1,89</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3</w:t>
            </w:r>
            <w:r w:rsidR="00485B8C">
              <w:t>1</w:t>
            </w:r>
          </w:p>
        </w:tc>
        <w:tc>
          <w:tcPr>
            <w:tcW w:w="4278" w:type="dxa"/>
          </w:tcPr>
          <w:p w:rsidR="00177A87" w:rsidRPr="00A149D4" w:rsidRDefault="00177A87" w:rsidP="00197EFA">
            <w:pPr>
              <w:spacing w:before="60" w:after="120"/>
              <w:jc w:val="both"/>
            </w:pPr>
            <w:r w:rsidRPr="00177A87">
              <w:t>badanie składu wody opadowej</w:t>
            </w:r>
            <w:r w:rsidR="0003664C">
              <w:t xml:space="preserve"> w wylotach</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3</w:t>
            </w:r>
            <w:r w:rsidR="00485B8C">
              <w:t>2</w:t>
            </w:r>
          </w:p>
        </w:tc>
        <w:tc>
          <w:tcPr>
            <w:tcW w:w="4278" w:type="dxa"/>
          </w:tcPr>
          <w:p w:rsidR="00177A87" w:rsidRPr="00A149D4" w:rsidRDefault="00177A87" w:rsidP="00197EFA">
            <w:pPr>
              <w:spacing w:before="60" w:after="120"/>
              <w:jc w:val="both"/>
            </w:pPr>
            <w:r w:rsidRPr="00177A87">
              <w:t>wykonanie przeglądu okresowego separatorów</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3</w:t>
            </w:r>
            <w:r w:rsidR="00485B8C">
              <w:t>3</w:t>
            </w:r>
          </w:p>
        </w:tc>
        <w:tc>
          <w:tcPr>
            <w:tcW w:w="4278" w:type="dxa"/>
          </w:tcPr>
          <w:p w:rsidR="00177A87" w:rsidRPr="00A149D4" w:rsidRDefault="0003664C" w:rsidP="00197EFA">
            <w:pPr>
              <w:spacing w:before="60" w:after="120"/>
              <w:jc w:val="both"/>
            </w:pPr>
            <w:r>
              <w:t xml:space="preserve">Dobrowolne wydłużenie gwarancji i rękojmi </w:t>
            </w:r>
          </w:p>
        </w:tc>
        <w:tc>
          <w:tcPr>
            <w:tcW w:w="1842" w:type="dxa"/>
          </w:tcPr>
          <w:p w:rsidR="00177A87" w:rsidRPr="00A149D4" w:rsidRDefault="00177A87" w:rsidP="00197EFA">
            <w:pPr>
              <w:spacing w:before="60" w:after="120"/>
              <w:jc w:val="both"/>
            </w:pPr>
            <w:r w:rsidRPr="00177A87">
              <w:t>20</w:t>
            </w:r>
            <w:r>
              <w:t xml:space="preserve"> %</w:t>
            </w:r>
          </w:p>
        </w:tc>
      </w:tr>
      <w:tr w:rsidR="00177A87" w:rsidRPr="006672A6" w:rsidTr="00197EFA">
        <w:tc>
          <w:tcPr>
            <w:tcW w:w="900" w:type="dxa"/>
          </w:tcPr>
          <w:p w:rsidR="00177A87" w:rsidRPr="00A149D4" w:rsidRDefault="00177A87" w:rsidP="00197EFA">
            <w:pPr>
              <w:spacing w:before="60" w:after="120"/>
              <w:jc w:val="both"/>
            </w:pPr>
            <w:r w:rsidRPr="00177A87">
              <w:t>3</w:t>
            </w:r>
            <w:r w:rsidR="00485B8C">
              <w:t>4</w:t>
            </w:r>
          </w:p>
        </w:tc>
        <w:tc>
          <w:tcPr>
            <w:tcW w:w="4278" w:type="dxa"/>
          </w:tcPr>
          <w:p w:rsidR="00177A87" w:rsidRPr="00A149D4" w:rsidRDefault="00177A87" w:rsidP="00197EFA">
            <w:pPr>
              <w:spacing w:before="60" w:after="120"/>
              <w:jc w:val="both"/>
            </w:pPr>
            <w:r w:rsidRPr="00177A87">
              <w:t>montaż rurociągu z rur PVC fi pow. 500 mm</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3</w:t>
            </w:r>
            <w:r w:rsidR="00485B8C">
              <w:t>5</w:t>
            </w:r>
          </w:p>
        </w:tc>
        <w:tc>
          <w:tcPr>
            <w:tcW w:w="4278" w:type="dxa"/>
          </w:tcPr>
          <w:p w:rsidR="00177A87" w:rsidRPr="00A149D4" w:rsidRDefault="00177A87" w:rsidP="00197EFA">
            <w:pPr>
              <w:spacing w:before="60" w:after="120"/>
              <w:jc w:val="both"/>
            </w:pPr>
            <w:r w:rsidRPr="00177A87">
              <w:t>odtworzenie nawierzchni z mas bitumicznych</w:t>
            </w:r>
            <w:r w:rsidR="0003664C">
              <w:t xml:space="preserve"> grub. 8-12 cm</w:t>
            </w:r>
          </w:p>
        </w:tc>
        <w:tc>
          <w:tcPr>
            <w:tcW w:w="1842" w:type="dxa"/>
          </w:tcPr>
          <w:p w:rsidR="00177A87" w:rsidRPr="00A149D4" w:rsidRDefault="0003664C" w:rsidP="00197EFA">
            <w:pPr>
              <w:spacing w:before="60" w:after="120"/>
              <w:jc w:val="both"/>
            </w:pPr>
            <w:r>
              <w:t>1,26</w:t>
            </w:r>
            <w:r w:rsidR="00177A87">
              <w:t xml:space="preserve"> %</w:t>
            </w:r>
          </w:p>
        </w:tc>
      </w:tr>
      <w:tr w:rsidR="00177A87" w:rsidRPr="006672A6" w:rsidTr="00197EFA">
        <w:tc>
          <w:tcPr>
            <w:tcW w:w="900" w:type="dxa"/>
          </w:tcPr>
          <w:p w:rsidR="00177A87" w:rsidRPr="00A149D4" w:rsidRDefault="00177A87" w:rsidP="00197EFA">
            <w:pPr>
              <w:spacing w:before="60" w:after="120"/>
              <w:jc w:val="both"/>
            </w:pPr>
            <w:r w:rsidRPr="00177A87">
              <w:t>3</w:t>
            </w:r>
            <w:r w:rsidR="00485B8C">
              <w:t>6</w:t>
            </w:r>
          </w:p>
        </w:tc>
        <w:tc>
          <w:tcPr>
            <w:tcW w:w="4278" w:type="dxa"/>
          </w:tcPr>
          <w:p w:rsidR="00177A87" w:rsidRPr="00A149D4" w:rsidRDefault="00177A87" w:rsidP="00197EFA">
            <w:pPr>
              <w:spacing w:before="60" w:after="120"/>
              <w:jc w:val="both"/>
            </w:pPr>
            <w:r w:rsidRPr="00177A87">
              <w:t>Termin wykonania w sytuacjach awaryjnych</w:t>
            </w:r>
          </w:p>
        </w:tc>
        <w:tc>
          <w:tcPr>
            <w:tcW w:w="1842" w:type="dxa"/>
          </w:tcPr>
          <w:p w:rsidR="00177A87" w:rsidRPr="00A149D4" w:rsidRDefault="00177A87" w:rsidP="00197EFA">
            <w:pPr>
              <w:spacing w:before="60" w:after="120"/>
              <w:jc w:val="both"/>
            </w:pPr>
            <w:r w:rsidRPr="00177A87">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177A87" w:rsidRPr="006672A6" w:rsidTr="00197EFA">
        <w:tc>
          <w:tcPr>
            <w:tcW w:w="2237" w:type="dxa"/>
          </w:tcPr>
          <w:p w:rsidR="00177A87" w:rsidRPr="006672A6" w:rsidRDefault="00177A87" w:rsidP="00197EFA">
            <w:pPr>
              <w:spacing w:before="60" w:after="120"/>
              <w:jc w:val="both"/>
              <w:rPr>
                <w:b/>
              </w:rPr>
            </w:pPr>
            <w:r w:rsidRPr="00177A87">
              <w:t>1</w:t>
            </w:r>
          </w:p>
        </w:tc>
        <w:tc>
          <w:tcPr>
            <w:tcW w:w="4783" w:type="dxa"/>
          </w:tcPr>
          <w:p w:rsidR="00177A87" w:rsidRDefault="00177A87" w:rsidP="00197EFA">
            <w:pPr>
              <w:pStyle w:val="Tekstpodstawowy"/>
              <w:spacing w:before="60"/>
            </w:pPr>
            <w:r w:rsidRPr="00177A87">
              <w:t>czyszczenie wpustu ulicznego</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 kryterium (%)</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cena najtańszej z ofert</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 cena badanej oferty</w:t>
            </w:r>
          </w:p>
        </w:tc>
      </w:tr>
      <w:tr w:rsidR="00177A87" w:rsidRPr="006672A6" w:rsidTr="00197EFA">
        <w:tc>
          <w:tcPr>
            <w:tcW w:w="2237" w:type="dxa"/>
          </w:tcPr>
          <w:p w:rsidR="00177A87" w:rsidRPr="006672A6" w:rsidRDefault="00177A87" w:rsidP="00197EFA">
            <w:pPr>
              <w:spacing w:before="60" w:after="120"/>
              <w:jc w:val="both"/>
              <w:rPr>
                <w:b/>
              </w:rPr>
            </w:pPr>
            <w:r w:rsidRPr="00177A87">
              <w:t>2</w:t>
            </w:r>
          </w:p>
        </w:tc>
        <w:tc>
          <w:tcPr>
            <w:tcW w:w="4783" w:type="dxa"/>
          </w:tcPr>
          <w:p w:rsidR="00177A87" w:rsidRDefault="00177A87" w:rsidP="00197EFA">
            <w:pPr>
              <w:pStyle w:val="Tekstpodstawowy"/>
              <w:spacing w:before="60"/>
            </w:pPr>
            <w:r w:rsidRPr="00177A87">
              <w:t>czyszczenie studni kanalizacji deszczowej</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3</w:t>
            </w:r>
          </w:p>
        </w:tc>
        <w:tc>
          <w:tcPr>
            <w:tcW w:w="4783" w:type="dxa"/>
          </w:tcPr>
          <w:p w:rsidR="00177A87" w:rsidRDefault="00177A87" w:rsidP="00197EFA">
            <w:pPr>
              <w:pStyle w:val="Tekstpodstawowy"/>
              <w:spacing w:before="60"/>
            </w:pPr>
            <w:r w:rsidRPr="00177A87">
              <w:t xml:space="preserve">renowacja kanalizacji (wycinka korzeni)  </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4</w:t>
            </w:r>
          </w:p>
        </w:tc>
        <w:tc>
          <w:tcPr>
            <w:tcW w:w="4783" w:type="dxa"/>
          </w:tcPr>
          <w:p w:rsidR="00177A87" w:rsidRDefault="00177A87" w:rsidP="00197EFA">
            <w:pPr>
              <w:pStyle w:val="Tekstpodstawowy"/>
              <w:spacing w:before="60"/>
            </w:pPr>
            <w:r w:rsidRPr="00177A87">
              <w:t>czyszczenie kanalizacji deszczowej fi 160-250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lastRenderedPageBreak/>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lastRenderedPageBreak/>
              <w:t>5</w:t>
            </w:r>
          </w:p>
        </w:tc>
        <w:tc>
          <w:tcPr>
            <w:tcW w:w="4783" w:type="dxa"/>
          </w:tcPr>
          <w:p w:rsidR="00177A87" w:rsidRDefault="00177A87" w:rsidP="00197EFA">
            <w:pPr>
              <w:pStyle w:val="Tekstpodstawowy"/>
              <w:spacing w:before="60"/>
            </w:pPr>
            <w:r w:rsidRPr="00177A87">
              <w:t>czyszczenie kanalizacji deszczowej fi 300-500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6</w:t>
            </w:r>
          </w:p>
        </w:tc>
        <w:tc>
          <w:tcPr>
            <w:tcW w:w="4783" w:type="dxa"/>
          </w:tcPr>
          <w:p w:rsidR="00177A87" w:rsidRDefault="00177A87" w:rsidP="00197EFA">
            <w:pPr>
              <w:pStyle w:val="Tekstpodstawowy"/>
              <w:spacing w:before="60"/>
            </w:pPr>
            <w:r w:rsidRPr="00177A87">
              <w:t>czyszczenie kanalizacji deszczowej powyżej fi 500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7</w:t>
            </w:r>
          </w:p>
        </w:tc>
        <w:tc>
          <w:tcPr>
            <w:tcW w:w="4783" w:type="dxa"/>
          </w:tcPr>
          <w:p w:rsidR="00177A87" w:rsidRDefault="00177A87" w:rsidP="00197EFA">
            <w:pPr>
              <w:pStyle w:val="Tekstpodstawowy"/>
              <w:spacing w:before="60"/>
            </w:pPr>
            <w:r w:rsidRPr="00177A87">
              <w:t xml:space="preserve">rozbiórka podbudowy </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8</w:t>
            </w:r>
          </w:p>
        </w:tc>
        <w:tc>
          <w:tcPr>
            <w:tcW w:w="4783" w:type="dxa"/>
          </w:tcPr>
          <w:p w:rsidR="00177A87" w:rsidRDefault="00177A87" w:rsidP="00197EFA">
            <w:pPr>
              <w:pStyle w:val="Tekstpodstawowy"/>
              <w:spacing w:before="60"/>
            </w:pPr>
            <w:r w:rsidRPr="00177A87">
              <w:t xml:space="preserve">odtworzenie podbudowy </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9</w:t>
            </w:r>
          </w:p>
        </w:tc>
        <w:tc>
          <w:tcPr>
            <w:tcW w:w="4783" w:type="dxa"/>
          </w:tcPr>
          <w:p w:rsidR="00177A87" w:rsidRDefault="00177A87" w:rsidP="00197EFA">
            <w:pPr>
              <w:pStyle w:val="Tekstpodstawowy"/>
              <w:spacing w:before="60"/>
            </w:pPr>
            <w:r w:rsidRPr="00177A87">
              <w:t>rozebranie nawierzchni z mas bitumicznych o grub. 8-12 cm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1</w:t>
            </w:r>
            <w:r w:rsidR="00AE1214">
              <w:t>0</w:t>
            </w:r>
          </w:p>
        </w:tc>
        <w:tc>
          <w:tcPr>
            <w:tcW w:w="4783" w:type="dxa"/>
          </w:tcPr>
          <w:p w:rsidR="00177A87" w:rsidRDefault="00177A87" w:rsidP="00197EFA">
            <w:pPr>
              <w:pStyle w:val="Tekstpodstawowy"/>
              <w:spacing w:before="60"/>
            </w:pPr>
            <w:r w:rsidRPr="00177A87">
              <w:t>rozbiórka nawierzchni z kostki brukowej betonowej</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lastRenderedPageBreak/>
              <w:t xml:space="preserve"> - </w:t>
            </w:r>
            <w:proofErr w:type="spellStart"/>
            <w:r w:rsidRPr="00177A87">
              <w:t>Cmin</w:t>
            </w:r>
            <w:proofErr w:type="spellEnd"/>
            <w:r w:rsidRPr="00177A87">
              <w:t xml:space="preserve"> - najniższa spośród wszystkich ofert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 podana w ofercie .....</w:t>
            </w:r>
          </w:p>
        </w:tc>
      </w:tr>
      <w:tr w:rsidR="00177A87" w:rsidRPr="006672A6" w:rsidTr="00197EFA">
        <w:tc>
          <w:tcPr>
            <w:tcW w:w="2237" w:type="dxa"/>
          </w:tcPr>
          <w:p w:rsidR="00177A87" w:rsidRPr="006672A6" w:rsidRDefault="00177A87" w:rsidP="00197EFA">
            <w:pPr>
              <w:spacing w:before="60" w:after="120"/>
              <w:jc w:val="both"/>
              <w:rPr>
                <w:b/>
              </w:rPr>
            </w:pPr>
            <w:r w:rsidRPr="00177A87">
              <w:lastRenderedPageBreak/>
              <w:t>1</w:t>
            </w:r>
            <w:r w:rsidR="00AE1214">
              <w:t>1</w:t>
            </w:r>
          </w:p>
        </w:tc>
        <w:tc>
          <w:tcPr>
            <w:tcW w:w="4783" w:type="dxa"/>
          </w:tcPr>
          <w:p w:rsidR="00177A87" w:rsidRDefault="00177A87" w:rsidP="00197EFA">
            <w:pPr>
              <w:pStyle w:val="Tekstpodstawowy"/>
              <w:spacing w:before="60"/>
            </w:pPr>
            <w:r w:rsidRPr="00177A87">
              <w:t>ułożenie nawierzchni z kostki brukowej betonowej</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1</w:t>
            </w:r>
            <w:r w:rsidR="00AE1214">
              <w:t>2</w:t>
            </w:r>
          </w:p>
        </w:tc>
        <w:tc>
          <w:tcPr>
            <w:tcW w:w="4783" w:type="dxa"/>
          </w:tcPr>
          <w:p w:rsidR="00177A87" w:rsidRDefault="00177A87" w:rsidP="00197EFA">
            <w:pPr>
              <w:pStyle w:val="Tekstpodstawowy"/>
              <w:spacing w:before="60"/>
            </w:pPr>
            <w:r w:rsidRPr="00177A87">
              <w:t>wykopy jamiste lub liniowe</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1</w:t>
            </w:r>
            <w:r w:rsidR="00AE1214">
              <w:t>3</w:t>
            </w:r>
          </w:p>
        </w:tc>
        <w:tc>
          <w:tcPr>
            <w:tcW w:w="4783" w:type="dxa"/>
          </w:tcPr>
          <w:p w:rsidR="00177A87" w:rsidRDefault="00177A87" w:rsidP="00197EFA">
            <w:pPr>
              <w:pStyle w:val="Tekstpodstawowy"/>
              <w:spacing w:before="60"/>
            </w:pPr>
            <w:r w:rsidRPr="00177A87">
              <w:t>demonta</w:t>
            </w:r>
            <w:r w:rsidR="00485B8C">
              <w:t>ż rurociągu fi 160- 30</w:t>
            </w:r>
            <w:r w:rsidRPr="00177A87">
              <w:t>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1</w:t>
            </w:r>
            <w:r w:rsidR="00AE1214">
              <w:t>4</w:t>
            </w:r>
          </w:p>
        </w:tc>
        <w:tc>
          <w:tcPr>
            <w:tcW w:w="4783" w:type="dxa"/>
          </w:tcPr>
          <w:p w:rsidR="00177A87" w:rsidRDefault="00177A87" w:rsidP="00197EFA">
            <w:pPr>
              <w:pStyle w:val="Tekstpodstawowy"/>
              <w:spacing w:before="60"/>
            </w:pPr>
            <w:r w:rsidRPr="00177A87">
              <w:t>demontaż rurociągu fi pow. 300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1</w:t>
            </w:r>
            <w:r w:rsidR="00AE1214">
              <w:t>5</w:t>
            </w:r>
          </w:p>
        </w:tc>
        <w:tc>
          <w:tcPr>
            <w:tcW w:w="4783" w:type="dxa"/>
          </w:tcPr>
          <w:p w:rsidR="00177A87" w:rsidRDefault="00177A87" w:rsidP="00197EFA">
            <w:pPr>
              <w:pStyle w:val="Tekstpodstawowy"/>
              <w:spacing w:before="60"/>
            </w:pPr>
            <w:r w:rsidRPr="00177A87">
              <w:t>montaż rurociągu z rur PVC fi 160 - 250mm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1</w:t>
            </w:r>
            <w:r w:rsidR="00AE1214">
              <w:t>6</w:t>
            </w:r>
          </w:p>
        </w:tc>
        <w:tc>
          <w:tcPr>
            <w:tcW w:w="4783" w:type="dxa"/>
          </w:tcPr>
          <w:p w:rsidR="00177A87" w:rsidRDefault="00177A87" w:rsidP="00197EFA">
            <w:pPr>
              <w:pStyle w:val="Tekstpodstawowy"/>
              <w:spacing w:before="60"/>
            </w:pPr>
            <w:r w:rsidRPr="00177A87">
              <w:t>montaż rurociągu z rur PVC fi 300 - 500mm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lastRenderedPageBreak/>
              <w:t>1</w:t>
            </w:r>
            <w:r w:rsidR="00AE1214">
              <w:t>7</w:t>
            </w:r>
          </w:p>
        </w:tc>
        <w:tc>
          <w:tcPr>
            <w:tcW w:w="4783" w:type="dxa"/>
          </w:tcPr>
          <w:p w:rsidR="00177A87" w:rsidRDefault="00177A87" w:rsidP="00197EFA">
            <w:pPr>
              <w:pStyle w:val="Tekstpodstawowy"/>
              <w:spacing w:before="60"/>
            </w:pPr>
            <w:r w:rsidRPr="00177A87">
              <w:t>zasypanie wykopu</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1</w:t>
            </w:r>
            <w:r w:rsidR="00AE1214">
              <w:t>8</w:t>
            </w:r>
          </w:p>
        </w:tc>
        <w:tc>
          <w:tcPr>
            <w:tcW w:w="4783" w:type="dxa"/>
          </w:tcPr>
          <w:p w:rsidR="00177A87" w:rsidRDefault="00177A87" w:rsidP="00197EFA">
            <w:pPr>
              <w:pStyle w:val="Tekstpodstawowy"/>
              <w:spacing w:before="60"/>
            </w:pPr>
            <w:r w:rsidRPr="00177A87">
              <w:t>zagęszczenie wykopu</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19</w:t>
            </w:r>
          </w:p>
        </w:tc>
        <w:tc>
          <w:tcPr>
            <w:tcW w:w="4783" w:type="dxa"/>
          </w:tcPr>
          <w:p w:rsidR="00177A87" w:rsidRDefault="00177A87" w:rsidP="00197EFA">
            <w:pPr>
              <w:pStyle w:val="Tekstpodstawowy"/>
              <w:spacing w:before="60"/>
            </w:pPr>
            <w:r w:rsidRPr="00177A87">
              <w:t>wykonanie podbudowy betonowej</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2</w:t>
            </w:r>
            <w:r w:rsidR="00AE1214">
              <w:t>0</w:t>
            </w:r>
          </w:p>
        </w:tc>
        <w:tc>
          <w:tcPr>
            <w:tcW w:w="4783" w:type="dxa"/>
          </w:tcPr>
          <w:p w:rsidR="00177A87" w:rsidRDefault="00177A87" w:rsidP="00197EFA">
            <w:pPr>
              <w:pStyle w:val="Tekstpodstawowy"/>
              <w:spacing w:before="60"/>
            </w:pPr>
            <w:r w:rsidRPr="00177A87">
              <w:t>demontaż studni fi 500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21</w:t>
            </w:r>
          </w:p>
        </w:tc>
        <w:tc>
          <w:tcPr>
            <w:tcW w:w="4783" w:type="dxa"/>
          </w:tcPr>
          <w:p w:rsidR="00177A87" w:rsidRDefault="00177A87" w:rsidP="00197EFA">
            <w:pPr>
              <w:pStyle w:val="Tekstpodstawowy"/>
              <w:spacing w:before="60"/>
            </w:pPr>
            <w:r w:rsidRPr="00177A87">
              <w:t>demontaż studni fi 1000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2</w:t>
            </w:r>
            <w:r w:rsidR="00AE1214">
              <w:t>2</w:t>
            </w:r>
          </w:p>
        </w:tc>
        <w:tc>
          <w:tcPr>
            <w:tcW w:w="4783" w:type="dxa"/>
          </w:tcPr>
          <w:p w:rsidR="00177A87" w:rsidRDefault="00177A87" w:rsidP="00197EFA">
            <w:pPr>
              <w:pStyle w:val="Tekstpodstawowy"/>
              <w:spacing w:before="60"/>
            </w:pPr>
            <w:r w:rsidRPr="00177A87">
              <w:t>uzupełnienie włazu ulicznego (kratka ściekowa)</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2</w:t>
            </w:r>
            <w:r w:rsidR="00AE1214">
              <w:t>3</w:t>
            </w:r>
          </w:p>
        </w:tc>
        <w:tc>
          <w:tcPr>
            <w:tcW w:w="4783" w:type="dxa"/>
          </w:tcPr>
          <w:p w:rsidR="00177A87" w:rsidRDefault="00177A87" w:rsidP="00197EFA">
            <w:pPr>
              <w:pStyle w:val="Tekstpodstawowy"/>
              <w:spacing w:before="60"/>
            </w:pPr>
            <w:r w:rsidRPr="00177A87">
              <w:t>uzupełnienie włazu na studni</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lastRenderedPageBreak/>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lastRenderedPageBreak/>
              <w:t>2</w:t>
            </w:r>
            <w:r w:rsidR="00AE1214">
              <w:t>4</w:t>
            </w:r>
          </w:p>
        </w:tc>
        <w:tc>
          <w:tcPr>
            <w:tcW w:w="4783" w:type="dxa"/>
          </w:tcPr>
          <w:p w:rsidR="00177A87" w:rsidRDefault="00177A87" w:rsidP="00197EFA">
            <w:pPr>
              <w:pStyle w:val="Tekstpodstawowy"/>
              <w:spacing w:before="60"/>
            </w:pPr>
            <w:r w:rsidRPr="00177A87">
              <w:t>czyszcz</w:t>
            </w:r>
            <w:r w:rsidR="00485B8C">
              <w:t>enie separatorów 6</w:t>
            </w:r>
            <w:r w:rsidRPr="00177A87">
              <w:t xml:space="preserve"> szt. raz w roku z </w:t>
            </w:r>
            <w:r w:rsidR="00485B8C">
              <w:t>utylizacją</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2</w:t>
            </w:r>
            <w:r w:rsidR="00AE1214">
              <w:t>5</w:t>
            </w:r>
          </w:p>
        </w:tc>
        <w:tc>
          <w:tcPr>
            <w:tcW w:w="4783" w:type="dxa"/>
          </w:tcPr>
          <w:p w:rsidR="00177A87" w:rsidRDefault="00177A87" w:rsidP="00197EFA">
            <w:pPr>
              <w:pStyle w:val="Tekstpodstawowy"/>
              <w:spacing w:before="60"/>
            </w:pPr>
            <w:r w:rsidRPr="00177A87">
              <w:t xml:space="preserve">czyszczenie piaskowników 2 szt. raz w roku z </w:t>
            </w:r>
            <w:r w:rsidR="00485B8C">
              <w:t>utylizacją</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2</w:t>
            </w:r>
            <w:r w:rsidR="00AE1214">
              <w:t>6</w:t>
            </w:r>
          </w:p>
        </w:tc>
        <w:tc>
          <w:tcPr>
            <w:tcW w:w="4783" w:type="dxa"/>
          </w:tcPr>
          <w:p w:rsidR="00177A87" w:rsidRDefault="00177A87" w:rsidP="00197EFA">
            <w:pPr>
              <w:pStyle w:val="Tekstpodstawowy"/>
              <w:spacing w:before="60"/>
            </w:pPr>
            <w:r w:rsidRPr="00177A87">
              <w:t>wymiana gruntu</w:t>
            </w:r>
            <w:r w:rsidR="00485B8C">
              <w:t xml:space="preserve"> (wykop, wywóz, zasypanie)</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2</w:t>
            </w:r>
            <w:r w:rsidR="00AE1214">
              <w:t>7</w:t>
            </w:r>
          </w:p>
        </w:tc>
        <w:tc>
          <w:tcPr>
            <w:tcW w:w="4783" w:type="dxa"/>
          </w:tcPr>
          <w:p w:rsidR="00177A87" w:rsidRDefault="00177A87" w:rsidP="00197EFA">
            <w:pPr>
              <w:pStyle w:val="Tekstpodstawowy"/>
              <w:spacing w:before="60"/>
            </w:pPr>
            <w:r w:rsidRPr="00177A87">
              <w:t>wywóz gruzu na odległość do 7 km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28</w:t>
            </w:r>
          </w:p>
        </w:tc>
        <w:tc>
          <w:tcPr>
            <w:tcW w:w="4783" w:type="dxa"/>
          </w:tcPr>
          <w:p w:rsidR="00177A87" w:rsidRDefault="00177A87" w:rsidP="00197EFA">
            <w:pPr>
              <w:pStyle w:val="Tekstpodstawowy"/>
              <w:spacing w:before="60"/>
            </w:pPr>
            <w:r w:rsidRPr="00177A87">
              <w:t>koszt 1 r-g</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AE1214" w:rsidP="00197EFA">
            <w:pPr>
              <w:spacing w:before="60" w:after="120"/>
              <w:jc w:val="both"/>
              <w:rPr>
                <w:b/>
              </w:rPr>
            </w:pPr>
            <w:r>
              <w:t>29</w:t>
            </w:r>
          </w:p>
        </w:tc>
        <w:tc>
          <w:tcPr>
            <w:tcW w:w="4783" w:type="dxa"/>
          </w:tcPr>
          <w:p w:rsidR="00177A87" w:rsidRDefault="00177A87" w:rsidP="00197EFA">
            <w:pPr>
              <w:pStyle w:val="Tekstpodstawowy"/>
              <w:spacing w:before="60"/>
            </w:pPr>
            <w:r w:rsidRPr="00177A87">
              <w:t>montaż studni fi 500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najniższa spośród wszystkich ofert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 podana w ofercie .....</w:t>
            </w:r>
          </w:p>
        </w:tc>
      </w:tr>
      <w:tr w:rsidR="00177A87" w:rsidRPr="006672A6" w:rsidTr="00197EFA">
        <w:tc>
          <w:tcPr>
            <w:tcW w:w="2237" w:type="dxa"/>
          </w:tcPr>
          <w:p w:rsidR="00177A87" w:rsidRPr="006672A6" w:rsidRDefault="00177A87" w:rsidP="00197EFA">
            <w:pPr>
              <w:spacing w:before="60" w:after="120"/>
              <w:jc w:val="both"/>
              <w:rPr>
                <w:b/>
              </w:rPr>
            </w:pPr>
            <w:r w:rsidRPr="00177A87">
              <w:lastRenderedPageBreak/>
              <w:t>3</w:t>
            </w:r>
            <w:r w:rsidR="00AE1214">
              <w:t>0</w:t>
            </w:r>
          </w:p>
        </w:tc>
        <w:tc>
          <w:tcPr>
            <w:tcW w:w="4783" w:type="dxa"/>
          </w:tcPr>
          <w:p w:rsidR="00177A87" w:rsidRDefault="00177A87" w:rsidP="00197EFA">
            <w:pPr>
              <w:pStyle w:val="Tekstpodstawowy"/>
              <w:spacing w:before="60"/>
            </w:pPr>
            <w:r w:rsidRPr="00177A87">
              <w:t>montaż studni fi 1000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3</w:t>
            </w:r>
            <w:r w:rsidR="00AE1214">
              <w:t>1</w:t>
            </w:r>
          </w:p>
        </w:tc>
        <w:tc>
          <w:tcPr>
            <w:tcW w:w="4783" w:type="dxa"/>
          </w:tcPr>
          <w:p w:rsidR="00177A87" w:rsidRDefault="00177A87" w:rsidP="00197EFA">
            <w:pPr>
              <w:pStyle w:val="Tekstpodstawowy"/>
              <w:spacing w:before="60"/>
            </w:pPr>
            <w:r w:rsidRPr="00177A87">
              <w:t>badanie składu wody opadowej</w:t>
            </w:r>
            <w:r w:rsidR="00485B8C">
              <w:t xml:space="preserve"> w wylotach</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3</w:t>
            </w:r>
            <w:r w:rsidR="00AE1214">
              <w:t>2</w:t>
            </w:r>
          </w:p>
        </w:tc>
        <w:tc>
          <w:tcPr>
            <w:tcW w:w="4783" w:type="dxa"/>
          </w:tcPr>
          <w:p w:rsidR="00177A87" w:rsidRDefault="00177A87" w:rsidP="00197EFA">
            <w:pPr>
              <w:pStyle w:val="Tekstpodstawowy"/>
              <w:spacing w:before="60"/>
            </w:pPr>
            <w:r w:rsidRPr="00177A87">
              <w:t>wykonanie przeglądu okresowego separatorów</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3</w:t>
            </w:r>
            <w:r w:rsidR="00AE1214">
              <w:t>3</w:t>
            </w:r>
          </w:p>
        </w:tc>
        <w:tc>
          <w:tcPr>
            <w:tcW w:w="4783" w:type="dxa"/>
          </w:tcPr>
          <w:p w:rsidR="00177A87" w:rsidRDefault="00485B8C" w:rsidP="00197EFA">
            <w:pPr>
              <w:pStyle w:val="Tekstpodstawowy"/>
              <w:spacing w:before="60"/>
            </w:pPr>
            <w:r>
              <w:t xml:space="preserve">Dobrowolne wydłużenie gwarancji i rękojmi </w:t>
            </w:r>
          </w:p>
          <w:p w:rsidR="00177A87" w:rsidRDefault="00177A87" w:rsidP="00197EFA">
            <w:pPr>
              <w:spacing w:before="60" w:after="120"/>
              <w:jc w:val="both"/>
            </w:pPr>
            <w:r w:rsidRPr="00177A87">
              <w:t xml:space="preserve">Minimalny obligatoryjny okres gwarancji </w:t>
            </w:r>
            <w:r w:rsidR="00485B8C">
              <w:t xml:space="preserve">i rękojmi </w:t>
            </w:r>
            <w:r w:rsidRPr="00177A87">
              <w:t>wynosi 12 miesiące na urządzenia wbudowane podczas realizacji zamówienia, oraz na roboty budowlane wchodzące w skład przedmiotu umowy</w:t>
            </w:r>
            <w:r w:rsidR="00AA2973">
              <w:t>.</w:t>
            </w:r>
          </w:p>
          <w:p w:rsidR="00AA2973" w:rsidRDefault="00AA2973" w:rsidP="00AA2973">
            <w:pPr>
              <w:spacing w:before="60" w:after="120"/>
              <w:jc w:val="both"/>
            </w:pPr>
            <w:r>
              <w:t xml:space="preserve">Zamawiający przyzna 10 pkt Wykonawcy który </w:t>
            </w:r>
            <w:r>
              <w:t>wydłuży okres gwarancji i rękojmi do 24 miesięcy.</w:t>
            </w:r>
          </w:p>
          <w:p w:rsidR="00AA2973" w:rsidRDefault="00AA2973" w:rsidP="00AA2973">
            <w:pPr>
              <w:spacing w:before="60" w:after="120"/>
              <w:jc w:val="both"/>
            </w:pPr>
            <w:r>
              <w:t xml:space="preserve">Zamawiający przyzna  20 pkt Wykonawcy który wydłuży okres gwarancji i rękojmi do </w:t>
            </w:r>
            <w:r>
              <w:t>36</w:t>
            </w:r>
            <w:r>
              <w:t xml:space="preserve"> miesięcy.</w:t>
            </w:r>
          </w:p>
          <w:p w:rsidR="00AA2973" w:rsidRPr="00177A87" w:rsidRDefault="00AA2973" w:rsidP="00AA2973">
            <w:pPr>
              <w:spacing w:before="60" w:after="120"/>
              <w:jc w:val="both"/>
            </w:pPr>
            <w:r>
              <w:t xml:space="preserve">Zamawiający nie dopuszcza podania innych wartości przez Wykonawcę (np. </w:t>
            </w:r>
            <w:r>
              <w:t>1</w:t>
            </w:r>
            <w:r>
              <w:t xml:space="preserve">3 lub </w:t>
            </w:r>
            <w:r>
              <w:t>1</w:t>
            </w:r>
            <w:r>
              <w:t xml:space="preserve">5 </w:t>
            </w:r>
            <w:r>
              <w:t>miesięcy</w:t>
            </w:r>
            <w:bookmarkStart w:id="15" w:name="_GoBack"/>
            <w:bookmarkEnd w:id="15"/>
            <w:r>
              <w:t xml:space="preserve">) W takim przypadku Zamawiający będzie zaokrąglał w </w:t>
            </w:r>
            <w:r>
              <w:t>dół</w:t>
            </w:r>
            <w:r>
              <w:t xml:space="preserve"> podane przez Wykonawcę wartości tj. z </w:t>
            </w:r>
            <w:r>
              <w:t>13</w:t>
            </w:r>
            <w:r>
              <w:t xml:space="preserve"> </w:t>
            </w:r>
            <w:r>
              <w:t>miesięcy</w:t>
            </w:r>
            <w:r>
              <w:t xml:space="preserve"> do </w:t>
            </w:r>
            <w:r>
              <w:t>12 miesięcy</w:t>
            </w:r>
            <w:r>
              <w:t>.</w:t>
            </w:r>
          </w:p>
          <w:p w:rsidR="00177A87" w:rsidRPr="006672A6" w:rsidRDefault="00177A87" w:rsidP="00197EFA">
            <w:pPr>
              <w:spacing w:before="60" w:after="120"/>
              <w:jc w:val="both"/>
              <w:rPr>
                <w:b/>
              </w:rPr>
            </w:pPr>
            <w:r w:rsidRPr="00177A87">
              <w:t>Maksymalny okres gwarancji</w:t>
            </w:r>
            <w:r w:rsidR="00485B8C">
              <w:t xml:space="preserve"> i rękojmi</w:t>
            </w:r>
            <w:r w:rsidRPr="00177A87">
              <w:t xml:space="preserve"> wynosi 36 miesięcy</w:t>
            </w:r>
          </w:p>
        </w:tc>
      </w:tr>
      <w:tr w:rsidR="00177A87" w:rsidRPr="006672A6" w:rsidTr="00197EFA">
        <w:tc>
          <w:tcPr>
            <w:tcW w:w="2237" w:type="dxa"/>
          </w:tcPr>
          <w:p w:rsidR="00177A87" w:rsidRPr="006672A6" w:rsidRDefault="00177A87" w:rsidP="00197EFA">
            <w:pPr>
              <w:spacing w:before="60" w:after="120"/>
              <w:jc w:val="both"/>
              <w:rPr>
                <w:b/>
              </w:rPr>
            </w:pPr>
            <w:r w:rsidRPr="00177A87">
              <w:t>3</w:t>
            </w:r>
            <w:r w:rsidR="00AE1214">
              <w:t>4</w:t>
            </w:r>
          </w:p>
        </w:tc>
        <w:tc>
          <w:tcPr>
            <w:tcW w:w="4783" w:type="dxa"/>
          </w:tcPr>
          <w:p w:rsidR="00177A87" w:rsidRDefault="00177A87" w:rsidP="00197EFA">
            <w:pPr>
              <w:pStyle w:val="Tekstpodstawowy"/>
              <w:spacing w:before="60"/>
            </w:pPr>
            <w:r w:rsidRPr="00177A87">
              <w:t>montaż rurociągu z rur PVC fi pow. 500 mm</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lastRenderedPageBreak/>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lastRenderedPageBreak/>
              <w:t>3</w:t>
            </w:r>
            <w:r w:rsidR="00AE1214">
              <w:t>5</w:t>
            </w:r>
          </w:p>
        </w:tc>
        <w:tc>
          <w:tcPr>
            <w:tcW w:w="4783" w:type="dxa"/>
          </w:tcPr>
          <w:p w:rsidR="00177A87" w:rsidRDefault="00177A87" w:rsidP="00197EFA">
            <w:pPr>
              <w:pStyle w:val="Tekstpodstawowy"/>
              <w:spacing w:before="60"/>
            </w:pPr>
            <w:r w:rsidRPr="00177A87">
              <w:t>odtworzenie nawierzchni z mas bitumicznych</w:t>
            </w:r>
            <w:r w:rsidR="00485B8C">
              <w:t xml:space="preserve"> grub. 8-12 cm </w:t>
            </w:r>
          </w:p>
          <w:p w:rsidR="00177A87" w:rsidRPr="00177A87" w:rsidRDefault="00177A87" w:rsidP="00197EFA">
            <w:pPr>
              <w:spacing w:before="60" w:after="120"/>
              <w:jc w:val="both"/>
            </w:pPr>
            <w:r w:rsidRPr="00177A87">
              <w:t xml:space="preserve">Liczba punktów = ( </w:t>
            </w:r>
            <w:proofErr w:type="spellStart"/>
            <w:r w:rsidRPr="00177A87">
              <w:t>Cmin</w:t>
            </w:r>
            <w:proofErr w:type="spellEnd"/>
            <w:r w:rsidRPr="00177A87">
              <w:t>/</w:t>
            </w:r>
            <w:proofErr w:type="spellStart"/>
            <w:r w:rsidRPr="00177A87">
              <w:t>Cof</w:t>
            </w:r>
            <w:proofErr w:type="spellEnd"/>
            <w:r w:rsidRPr="00177A87">
              <w:t xml:space="preserve"> ) * 100 * waga</w:t>
            </w:r>
          </w:p>
          <w:p w:rsidR="00177A87" w:rsidRPr="00177A87" w:rsidRDefault="00177A87" w:rsidP="00197EFA">
            <w:pPr>
              <w:spacing w:before="60" w:after="120"/>
              <w:jc w:val="both"/>
            </w:pPr>
            <w:r w:rsidRPr="00177A87">
              <w:t>gdzie:</w:t>
            </w:r>
          </w:p>
          <w:p w:rsidR="00177A87" w:rsidRPr="00177A87" w:rsidRDefault="00177A87" w:rsidP="00197EFA">
            <w:pPr>
              <w:spacing w:before="60" w:after="120"/>
              <w:jc w:val="both"/>
            </w:pPr>
            <w:r w:rsidRPr="00177A87">
              <w:t xml:space="preserve"> - </w:t>
            </w:r>
            <w:proofErr w:type="spellStart"/>
            <w:r w:rsidRPr="00177A87">
              <w:t>Cmin</w:t>
            </w:r>
            <w:proofErr w:type="spellEnd"/>
            <w:r w:rsidRPr="00177A87">
              <w:t xml:space="preserve"> - </w:t>
            </w:r>
          </w:p>
          <w:p w:rsidR="00177A87" w:rsidRPr="006672A6" w:rsidRDefault="00177A87" w:rsidP="00197EFA">
            <w:pPr>
              <w:spacing w:before="60" w:after="120"/>
              <w:jc w:val="both"/>
              <w:rPr>
                <w:b/>
              </w:rPr>
            </w:pPr>
            <w:r w:rsidRPr="00177A87">
              <w:t xml:space="preserve"> - </w:t>
            </w:r>
            <w:proofErr w:type="spellStart"/>
            <w:r w:rsidRPr="00177A87">
              <w:t>Cof</w:t>
            </w:r>
            <w:proofErr w:type="spellEnd"/>
            <w:r w:rsidRPr="00177A87">
              <w:t xml:space="preserve"> -</w:t>
            </w:r>
          </w:p>
        </w:tc>
      </w:tr>
      <w:tr w:rsidR="00177A87" w:rsidRPr="006672A6" w:rsidTr="00197EFA">
        <w:tc>
          <w:tcPr>
            <w:tcW w:w="2237" w:type="dxa"/>
          </w:tcPr>
          <w:p w:rsidR="00177A87" w:rsidRPr="006672A6" w:rsidRDefault="00177A87" w:rsidP="00197EFA">
            <w:pPr>
              <w:spacing w:before="60" w:after="120"/>
              <w:jc w:val="both"/>
              <w:rPr>
                <w:b/>
              </w:rPr>
            </w:pPr>
            <w:r w:rsidRPr="00177A87">
              <w:t>3</w:t>
            </w:r>
            <w:r w:rsidR="00AE1214">
              <w:t>6</w:t>
            </w:r>
          </w:p>
        </w:tc>
        <w:tc>
          <w:tcPr>
            <w:tcW w:w="4783" w:type="dxa"/>
          </w:tcPr>
          <w:p w:rsidR="00177A87" w:rsidRDefault="00177A87" w:rsidP="00197EFA">
            <w:pPr>
              <w:pStyle w:val="Tekstpodstawowy"/>
              <w:spacing w:before="60"/>
            </w:pPr>
            <w:r w:rsidRPr="00177A87">
              <w:t>Termin wykonania w sytuacjach awaryjnych</w:t>
            </w:r>
          </w:p>
          <w:p w:rsidR="00AD4D43" w:rsidRDefault="00AD4D43" w:rsidP="00AD4D43">
            <w:pPr>
              <w:spacing w:before="60" w:after="120"/>
              <w:jc w:val="both"/>
            </w:pPr>
            <w:r>
              <w:t>Maksymalny czas rozpoczęcia realizacji prac wynosi 6 h od przekazania informacji przez Zamawiającego.</w:t>
            </w:r>
          </w:p>
          <w:p w:rsidR="00AD4D43" w:rsidRDefault="00AD4D43" w:rsidP="00AD4D43">
            <w:pPr>
              <w:spacing w:before="60" w:after="120"/>
              <w:jc w:val="both"/>
            </w:pPr>
            <w:r>
              <w:t>Zamawiający przyzna 10 pkt Wykonawcy który skróci czas rozpoczęcia do 4 h</w:t>
            </w:r>
          </w:p>
          <w:p w:rsidR="00AD4D43" w:rsidRDefault="00AD4D43" w:rsidP="00AD4D43">
            <w:pPr>
              <w:spacing w:before="60" w:after="120"/>
              <w:jc w:val="both"/>
            </w:pPr>
            <w:r>
              <w:t>Zamawiający przyzna  20 pkt Wykonawcy który skróci czas rozpoczęcia do 2 h</w:t>
            </w:r>
          </w:p>
          <w:p w:rsidR="00177A87" w:rsidRPr="006672A6" w:rsidRDefault="00AD4D43" w:rsidP="00AD4D43">
            <w:pPr>
              <w:spacing w:before="60" w:after="120"/>
              <w:jc w:val="both"/>
              <w:rPr>
                <w:b/>
              </w:rPr>
            </w:pPr>
            <w:r>
              <w:t>Zamawiający nie dopuszcza podania innych wartości przez Wykonawcę (np. 3 lub 5 godzin) W takim przypadku Zamawiający będzie zaokrąglał w gorę podane przez Wykonawcę wartości tj. z 5 h do 6h.</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lastRenderedPageBreak/>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77A87" w:rsidRPr="00177A8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t>
      </w:r>
      <w:r>
        <w:lastRenderedPageBreak/>
        <w:t>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77A87">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B7871" w:rsidRPr="003209A8" w:rsidRDefault="00177A87"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77A87" w:rsidRPr="00D7782D" w:rsidRDefault="00177A87" w:rsidP="00177A87">
      <w:pPr>
        <w:pStyle w:val="Nagwek2"/>
      </w:pPr>
      <w:r w:rsidRPr="00665EF9">
        <w:t>Zamawiający dopuszcza możliwość zmian umowy w następującym zakresie i na określonych poniżej warunkach:</w:t>
      </w:r>
    </w:p>
    <w:p w:rsidR="00D7782D" w:rsidRDefault="00D7782D" w:rsidP="00D7782D">
      <w:pPr>
        <w:pStyle w:val="Nagwek2"/>
        <w:numPr>
          <w:ilvl w:val="0"/>
          <w:numId w:val="0"/>
        </w:numPr>
        <w:ind w:left="680"/>
      </w:pPr>
      <w:r>
        <w:t>1) zmiany zakresu zadań powierzonych podwykonawcy;</w:t>
      </w:r>
    </w:p>
    <w:p w:rsidR="00D7782D" w:rsidRDefault="00D7782D" w:rsidP="00D7782D">
      <w:pPr>
        <w:pStyle w:val="Nagwek2"/>
        <w:numPr>
          <w:ilvl w:val="0"/>
          <w:numId w:val="0"/>
        </w:numPr>
        <w:ind w:left="680"/>
      </w:pPr>
      <w:r>
        <w:t>2) zmiany terminu realizacji umowy;</w:t>
      </w:r>
    </w:p>
    <w:p w:rsidR="00D7782D" w:rsidRDefault="00D7782D" w:rsidP="00D7782D">
      <w:pPr>
        <w:pStyle w:val="Nagwek2"/>
        <w:numPr>
          <w:ilvl w:val="0"/>
          <w:numId w:val="0"/>
        </w:numPr>
        <w:ind w:left="680"/>
      </w:pPr>
      <w:r>
        <w:t>3) zmiana ilości części płatności</w:t>
      </w:r>
    </w:p>
    <w:p w:rsidR="00D7782D" w:rsidRDefault="00D7782D" w:rsidP="00D7782D">
      <w:pPr>
        <w:pStyle w:val="Nagwek2"/>
        <w:numPr>
          <w:ilvl w:val="0"/>
          <w:numId w:val="0"/>
        </w:numPr>
        <w:ind w:left="680"/>
      </w:pPr>
      <w:r>
        <w:t>4) zmiany stawki podatku VAT w przypadku zmiany przepisów w tym zakresie.</w:t>
      </w:r>
    </w:p>
    <w:p w:rsidR="00D7782D" w:rsidRDefault="00D7782D" w:rsidP="00D7782D">
      <w:pPr>
        <w:pStyle w:val="Nagwek2"/>
        <w:numPr>
          <w:ilvl w:val="0"/>
          <w:numId w:val="0"/>
        </w:numPr>
        <w:ind w:left="680"/>
      </w:pPr>
      <w: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D7782D" w:rsidRPr="0024673F" w:rsidRDefault="00D7782D" w:rsidP="00D7782D">
      <w:pPr>
        <w:pStyle w:val="Nagwek2"/>
        <w:numPr>
          <w:ilvl w:val="0"/>
          <w:numId w:val="0"/>
        </w:numPr>
        <w:ind w:left="680"/>
      </w:pPr>
      <w:r>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xml:space="preserve">, zawierać zwięzłe </w:t>
      </w:r>
      <w:r>
        <w:lastRenderedPageBreak/>
        <w:t>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177A87" w:rsidRPr="00177A87">
        <w:rPr>
          <w:rFonts w:eastAsia="Calibri"/>
          <w:b/>
          <w:bCs/>
          <w:iCs/>
          <w:color w:val="000000"/>
          <w:lang w:val="x-none" w:eastAsia="en-US"/>
        </w:rPr>
        <w:t>Rozbudowa i modernizacja kanalizacji deszczowej na terenie miasta i gminy Śrem w 2019 r.</w:t>
      </w:r>
      <w:r w:rsidRPr="00670668">
        <w:rPr>
          <w:rFonts w:eastAsia="Calibri"/>
          <w:bCs/>
          <w:iCs/>
          <w:color w:val="000000"/>
          <w:lang w:val="x-none" w:eastAsia="en-US"/>
        </w:rPr>
        <w:t xml:space="preserve">” – znak sprawy: </w:t>
      </w:r>
      <w:r w:rsidR="00177A87" w:rsidRPr="00177A87">
        <w:rPr>
          <w:rFonts w:eastAsia="Calibri"/>
          <w:b/>
          <w:bCs/>
          <w:iCs/>
          <w:color w:val="000000"/>
          <w:lang w:val="x-none" w:eastAsia="en-US"/>
        </w:rPr>
        <w:t>BP.271.3.2019.BS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177A87" w:rsidRPr="00177A87">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177A87" w:rsidP="001F1FE4">
      <w:pPr>
        <w:spacing w:after="60"/>
        <w:ind w:left="1038"/>
        <w:outlineLvl w:val="1"/>
        <w:rPr>
          <w:b/>
          <w:bCs/>
          <w:iCs/>
          <w:color w:val="000000"/>
          <w:lang w:val="x-none" w:eastAsia="x-none"/>
        </w:rPr>
      </w:pPr>
      <w:r w:rsidRPr="00177A87">
        <w:rPr>
          <w:b/>
          <w:bCs/>
          <w:iCs/>
          <w:color w:val="000000"/>
          <w:lang w:val="x-none" w:eastAsia="x-none"/>
        </w:rPr>
        <w:t>Gmina Śrem</w:t>
      </w:r>
    </w:p>
    <w:p w:rsidR="001F1FE4" w:rsidRPr="00670668" w:rsidRDefault="00177A87" w:rsidP="001F1FE4">
      <w:pPr>
        <w:spacing w:after="40"/>
        <w:ind w:left="1038"/>
        <w:outlineLvl w:val="1"/>
        <w:rPr>
          <w:bCs/>
          <w:iCs/>
          <w:color w:val="000000"/>
          <w:lang w:val="x-none" w:eastAsia="x-none"/>
        </w:rPr>
      </w:pPr>
      <w:r w:rsidRPr="00177A87">
        <w:rPr>
          <w:bCs/>
          <w:iCs/>
          <w:color w:val="000000"/>
          <w:lang w:val="x-none" w:eastAsia="x-none"/>
        </w:rPr>
        <w:t>Plac 20 Października</w:t>
      </w:r>
      <w:r w:rsidR="001F1FE4" w:rsidRPr="00670668">
        <w:rPr>
          <w:bCs/>
          <w:iCs/>
          <w:color w:val="000000"/>
          <w:lang w:val="x-none" w:eastAsia="x-none"/>
        </w:rPr>
        <w:t xml:space="preserve"> </w:t>
      </w:r>
      <w:r w:rsidRPr="00177A87">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177A87">
        <w:rPr>
          <w:bCs/>
          <w:iCs/>
          <w:color w:val="000000"/>
          <w:lang w:eastAsia="x-none"/>
        </w:rPr>
        <w:t>63-100</w:t>
      </w:r>
      <w:r w:rsidR="001F1FE4" w:rsidRPr="00670668">
        <w:rPr>
          <w:bCs/>
          <w:iCs/>
          <w:color w:val="000000"/>
          <w:lang w:val="x-none" w:eastAsia="x-none"/>
        </w:rPr>
        <w:t xml:space="preserve"> </w:t>
      </w:r>
      <w:r w:rsidRPr="00177A87">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197EFA">
        <w:rPr>
          <w:bCs/>
          <w:iCs/>
          <w:color w:val="000000"/>
          <w:lang w:eastAsia="x-none"/>
        </w:rPr>
        <w:t xml:space="preserve">Tel.: </w:t>
      </w:r>
      <w:r w:rsidR="00177A87" w:rsidRPr="00197EFA">
        <w:rPr>
          <w:bCs/>
          <w:iCs/>
          <w:color w:val="000000"/>
          <w:lang w:eastAsia="x-none"/>
        </w:rPr>
        <w:t>61</w:t>
      </w:r>
      <w:r w:rsidRPr="00197EFA">
        <w:rPr>
          <w:bCs/>
          <w:iCs/>
          <w:color w:val="000000"/>
          <w:lang w:eastAsia="x-none"/>
        </w:rPr>
        <w:t xml:space="preserve"> </w:t>
      </w:r>
      <w:r w:rsidR="00177A87" w:rsidRPr="00197EFA">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177A87" w:rsidRPr="00177A87">
        <w:rPr>
          <w:bCs/>
          <w:iCs/>
          <w:color w:val="000000"/>
          <w:lang w:val="en-GB" w:eastAsia="x-none"/>
        </w:rPr>
        <w:t>61</w:t>
      </w:r>
      <w:r w:rsidRPr="00670668">
        <w:rPr>
          <w:bCs/>
          <w:iCs/>
          <w:color w:val="000000"/>
          <w:sz w:val="18"/>
          <w:szCs w:val="18"/>
          <w:lang w:val="en-GB" w:eastAsia="x-none"/>
        </w:rPr>
        <w:t xml:space="preserve"> </w:t>
      </w:r>
      <w:r w:rsidR="00177A87" w:rsidRPr="00177A87">
        <w:rPr>
          <w:bCs/>
          <w:iCs/>
          <w:color w:val="000000"/>
          <w:sz w:val="18"/>
          <w:szCs w:val="18"/>
          <w:lang w:val="en-GB" w:eastAsia="x-none"/>
        </w:rPr>
        <w:t>2835337</w:t>
      </w:r>
    </w:p>
    <w:p w:rsidR="001F1FE4" w:rsidRPr="00197EFA"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177A87" w:rsidRPr="00177A87">
        <w:rPr>
          <w:rFonts w:eastAsia="Calibri"/>
          <w:bCs/>
          <w:iCs/>
          <w:color w:val="0000FF"/>
          <w:lang w:val="en-GB" w:eastAsia="en-US"/>
        </w:rPr>
        <w:t>urzad@srem.pl</w:t>
      </w:r>
      <w:r w:rsidRPr="00197EFA">
        <w:rPr>
          <w:rFonts w:eastAsia="Calibri"/>
          <w:bCs/>
          <w:iCs/>
          <w:color w:val="2F5496"/>
          <w:lang w:val="en-US" w:eastAsia="en-US"/>
        </w:rPr>
        <w:t>.</w:t>
      </w:r>
    </w:p>
    <w:p w:rsidR="001F1FE4" w:rsidRPr="00706520" w:rsidRDefault="00706520" w:rsidP="00AE1214">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177A87" w:rsidRPr="00177A87">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AE1214">
        <w:rPr>
          <w:bCs/>
          <w:iCs/>
          <w:lang w:eastAsia="x-none"/>
        </w:rPr>
        <w:t>Christian Jasiczak</w:t>
      </w:r>
      <w:r w:rsidRPr="00F950B5">
        <w:rPr>
          <w:bCs/>
          <w:iCs/>
          <w:color w:val="000000"/>
          <w:lang w:val="x-none" w:eastAsia="x-none"/>
        </w:rPr>
        <w:t xml:space="preserve">, kontakt: </w:t>
      </w:r>
      <w:r w:rsidRPr="00F950B5">
        <w:rPr>
          <w:bCs/>
          <w:iCs/>
          <w:color w:val="000000"/>
          <w:lang w:eastAsia="x-none"/>
        </w:rPr>
        <w:t xml:space="preserve">tel.: </w:t>
      </w:r>
      <w:r w:rsidR="00AE1214" w:rsidRPr="00AE1214">
        <w:t xml:space="preserve"> </w:t>
      </w:r>
      <w:r w:rsidR="00AE1214" w:rsidRPr="00AE1214">
        <w:rPr>
          <w:bCs/>
          <w:iCs/>
          <w:lang w:eastAsia="x-none"/>
        </w:rPr>
        <w:t>(61) 28 47 124</w:t>
      </w:r>
      <w:r w:rsidRPr="00F950B5">
        <w:t>, e-mail:</w:t>
      </w:r>
      <w:r w:rsidRPr="00F950B5">
        <w:rPr>
          <w:color w:val="0070C0"/>
        </w:rPr>
        <w:t xml:space="preserve"> </w:t>
      </w:r>
      <w:bookmarkEnd w:id="22"/>
      <w:r w:rsidR="00AE1214">
        <w:rPr>
          <w:color w:val="0070C0"/>
        </w:rPr>
        <w:t>chrystian.j</w:t>
      </w:r>
      <w:r w:rsidR="00AE1214" w:rsidRPr="00AE1214">
        <w:rPr>
          <w:color w:val="0070C0"/>
        </w:rPr>
        <w:t>asiczak@urzad.srem.pl</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177A87" w:rsidRPr="00177A87">
        <w:t>(</w:t>
      </w:r>
      <w:proofErr w:type="spellStart"/>
      <w:r w:rsidR="00177A87" w:rsidRPr="00177A87">
        <w:t>t.j</w:t>
      </w:r>
      <w:proofErr w:type="spellEnd"/>
      <w:r w:rsidR="00177A87" w:rsidRPr="00177A87">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77A87" w:rsidRPr="006672A6" w:rsidTr="00197EFA">
        <w:tc>
          <w:tcPr>
            <w:tcW w:w="828" w:type="dxa"/>
          </w:tcPr>
          <w:p w:rsidR="00177A87" w:rsidRPr="006672A6" w:rsidRDefault="00177A87" w:rsidP="00197EFA">
            <w:pPr>
              <w:spacing w:before="60" w:after="120"/>
              <w:jc w:val="both"/>
              <w:rPr>
                <w:b/>
              </w:rPr>
            </w:pPr>
            <w:r w:rsidRPr="00177A87">
              <w:lastRenderedPageBreak/>
              <w:t>1</w:t>
            </w:r>
          </w:p>
        </w:tc>
        <w:tc>
          <w:tcPr>
            <w:tcW w:w="8636" w:type="dxa"/>
          </w:tcPr>
          <w:p w:rsidR="00177A87" w:rsidRPr="006672A6" w:rsidRDefault="00177A87" w:rsidP="00197EFA">
            <w:pPr>
              <w:spacing w:before="60" w:after="120"/>
              <w:jc w:val="both"/>
              <w:rPr>
                <w:b/>
              </w:rPr>
            </w:pPr>
            <w:r w:rsidRPr="00177A87">
              <w:t>Oświadczenia wykonawcy o przynależności albo braku przynależności do tej samej grupy kapitałowej.</w:t>
            </w:r>
          </w:p>
        </w:tc>
      </w:tr>
      <w:tr w:rsidR="00177A87" w:rsidRPr="006672A6" w:rsidTr="00197EFA">
        <w:tc>
          <w:tcPr>
            <w:tcW w:w="828" w:type="dxa"/>
          </w:tcPr>
          <w:p w:rsidR="00177A87" w:rsidRPr="006672A6" w:rsidRDefault="00177A87" w:rsidP="00197EFA">
            <w:pPr>
              <w:spacing w:before="60" w:after="120"/>
              <w:jc w:val="both"/>
              <w:rPr>
                <w:b/>
              </w:rPr>
            </w:pPr>
            <w:r w:rsidRPr="00177A87">
              <w:t>2</w:t>
            </w:r>
          </w:p>
        </w:tc>
        <w:tc>
          <w:tcPr>
            <w:tcW w:w="8636" w:type="dxa"/>
          </w:tcPr>
          <w:p w:rsidR="00177A87" w:rsidRPr="006672A6" w:rsidRDefault="00177A87" w:rsidP="00197EFA">
            <w:pPr>
              <w:spacing w:before="60" w:after="120"/>
              <w:jc w:val="both"/>
              <w:rPr>
                <w:b/>
              </w:rPr>
            </w:pPr>
            <w:r w:rsidRPr="00177A87">
              <w:t>Oświadczenie o niepodleganiu wykluczeniu oraz spełnianiu warunków udziału</w:t>
            </w:r>
          </w:p>
        </w:tc>
      </w:tr>
      <w:tr w:rsidR="00177A87" w:rsidRPr="006672A6" w:rsidTr="00197EFA">
        <w:tc>
          <w:tcPr>
            <w:tcW w:w="828" w:type="dxa"/>
          </w:tcPr>
          <w:p w:rsidR="00177A87" w:rsidRPr="006672A6" w:rsidRDefault="00177A87" w:rsidP="00197EFA">
            <w:pPr>
              <w:spacing w:before="60" w:after="120"/>
              <w:jc w:val="both"/>
              <w:rPr>
                <w:b/>
              </w:rPr>
            </w:pPr>
            <w:r w:rsidRPr="00177A87">
              <w:t>3</w:t>
            </w:r>
          </w:p>
        </w:tc>
        <w:tc>
          <w:tcPr>
            <w:tcW w:w="8636" w:type="dxa"/>
          </w:tcPr>
          <w:p w:rsidR="00177A87" w:rsidRPr="006672A6" w:rsidRDefault="00177A87" w:rsidP="00197EFA">
            <w:pPr>
              <w:spacing w:before="60" w:after="120"/>
              <w:jc w:val="both"/>
              <w:rPr>
                <w:b/>
              </w:rPr>
            </w:pPr>
            <w:r w:rsidRPr="00177A87">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77A87" w:rsidRPr="006672A6" w:rsidTr="00197EFA">
        <w:tc>
          <w:tcPr>
            <w:tcW w:w="828" w:type="dxa"/>
          </w:tcPr>
          <w:p w:rsidR="00177A87" w:rsidRPr="006672A6" w:rsidRDefault="00177A87" w:rsidP="00197EFA">
            <w:pPr>
              <w:spacing w:before="60" w:after="120"/>
              <w:jc w:val="both"/>
              <w:rPr>
                <w:b/>
              </w:rPr>
            </w:pPr>
            <w:r w:rsidRPr="00177A87">
              <w:t>1</w:t>
            </w:r>
          </w:p>
        </w:tc>
        <w:tc>
          <w:tcPr>
            <w:tcW w:w="8636" w:type="dxa"/>
          </w:tcPr>
          <w:p w:rsidR="00177A87" w:rsidRPr="006672A6" w:rsidRDefault="00177A87" w:rsidP="00197EFA">
            <w:pPr>
              <w:spacing w:before="60" w:after="120"/>
              <w:jc w:val="both"/>
              <w:rPr>
                <w:b/>
              </w:rPr>
            </w:pPr>
            <w:r w:rsidRPr="00177A87">
              <w:t>formularz oferty</w:t>
            </w:r>
          </w:p>
        </w:tc>
      </w:tr>
      <w:tr w:rsidR="00177A87" w:rsidRPr="006672A6" w:rsidTr="00197EFA">
        <w:tc>
          <w:tcPr>
            <w:tcW w:w="828" w:type="dxa"/>
          </w:tcPr>
          <w:p w:rsidR="00177A87" w:rsidRPr="006672A6" w:rsidRDefault="00177A87" w:rsidP="00197EFA">
            <w:pPr>
              <w:spacing w:before="60" w:after="120"/>
              <w:jc w:val="both"/>
              <w:rPr>
                <w:b/>
              </w:rPr>
            </w:pPr>
            <w:r w:rsidRPr="00177A87">
              <w:t>2</w:t>
            </w:r>
          </w:p>
        </w:tc>
        <w:tc>
          <w:tcPr>
            <w:tcW w:w="8636" w:type="dxa"/>
          </w:tcPr>
          <w:p w:rsidR="00177A87" w:rsidRPr="006672A6" w:rsidRDefault="00177A87" w:rsidP="00197EFA">
            <w:pPr>
              <w:spacing w:before="60" w:after="120"/>
              <w:jc w:val="both"/>
              <w:rPr>
                <w:b/>
              </w:rPr>
            </w:pPr>
            <w:r w:rsidRPr="00177A87">
              <w:t>umowa modernizacja deszczówki - wzór</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EFA" w:rsidRDefault="00197EFA">
      <w:r>
        <w:separator/>
      </w:r>
    </w:p>
  </w:endnote>
  <w:endnote w:type="continuationSeparator" w:id="0">
    <w:p w:rsidR="00197EFA" w:rsidRDefault="00197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FA" w:rsidRDefault="00197EF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FA" w:rsidRDefault="00197EF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197EFA" w:rsidRDefault="00197EFA">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A2973">
      <w:rPr>
        <w:rStyle w:val="Numerstrony"/>
        <w:noProof/>
        <w:sz w:val="18"/>
        <w:szCs w:val="18"/>
      </w:rPr>
      <w:t>24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A2973">
      <w:rPr>
        <w:rStyle w:val="Numerstrony"/>
        <w:noProof/>
        <w:sz w:val="18"/>
        <w:szCs w:val="18"/>
      </w:rPr>
      <w:t>30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FA" w:rsidRDefault="00197E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EFA" w:rsidRDefault="00197EFA">
      <w:r>
        <w:separator/>
      </w:r>
    </w:p>
  </w:footnote>
  <w:footnote w:type="continuationSeparator" w:id="0">
    <w:p w:rsidR="00197EFA" w:rsidRDefault="00197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FA" w:rsidRDefault="00197EF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FA" w:rsidRDefault="00197EFA">
    <w:pPr>
      <w:pStyle w:val="Nagwek"/>
      <w:jc w:val="center"/>
      <w:rPr>
        <w:sz w:val="18"/>
        <w:szCs w:val="18"/>
      </w:rPr>
    </w:pPr>
    <w:r>
      <w:rPr>
        <w:sz w:val="18"/>
        <w:szCs w:val="18"/>
      </w:rPr>
      <w:t>Specyfikacja istotnych warunków zamówienia</w:t>
    </w:r>
  </w:p>
  <w:p w:rsidR="00197EFA" w:rsidRDefault="00197EFA">
    <w:pPr>
      <w:pStyle w:val="Nagwek"/>
      <w:jc w:val="center"/>
      <w:rPr>
        <w:sz w:val="18"/>
        <w:szCs w:val="18"/>
      </w:rPr>
    </w:pPr>
    <w:r>
      <w:rPr>
        <w:sz w:val="18"/>
        <w:szCs w:val="18"/>
      </w:rPr>
      <w:t>Rozbudowa i modernizacja kanalizacji deszczowej na terenie miasta i gminy Śrem w 2019 r.</w:t>
    </w:r>
  </w:p>
  <w:p w:rsidR="00197EFA" w:rsidRDefault="00197EF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FA" w:rsidRDefault="00197EF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428"/>
    <w:rsid w:val="00004D89"/>
    <w:rsid w:val="000067E5"/>
    <w:rsid w:val="00012833"/>
    <w:rsid w:val="00020641"/>
    <w:rsid w:val="00020FF3"/>
    <w:rsid w:val="00026453"/>
    <w:rsid w:val="00031855"/>
    <w:rsid w:val="00033447"/>
    <w:rsid w:val="00034D1A"/>
    <w:rsid w:val="0003664C"/>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B463F"/>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72428"/>
    <w:rsid w:val="00177A87"/>
    <w:rsid w:val="00180BDE"/>
    <w:rsid w:val="0018407C"/>
    <w:rsid w:val="00191475"/>
    <w:rsid w:val="00194EF2"/>
    <w:rsid w:val="00197EFA"/>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46C83"/>
    <w:rsid w:val="00466174"/>
    <w:rsid w:val="0046629C"/>
    <w:rsid w:val="00466719"/>
    <w:rsid w:val="00466D96"/>
    <w:rsid w:val="00472F68"/>
    <w:rsid w:val="00475D05"/>
    <w:rsid w:val="004820E5"/>
    <w:rsid w:val="00483F80"/>
    <w:rsid w:val="00485B8C"/>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2973"/>
    <w:rsid w:val="00AA5FCE"/>
    <w:rsid w:val="00AA661F"/>
    <w:rsid w:val="00AB4119"/>
    <w:rsid w:val="00AB7036"/>
    <w:rsid w:val="00AC3CE1"/>
    <w:rsid w:val="00AD4D43"/>
    <w:rsid w:val="00AD6A2E"/>
    <w:rsid w:val="00AD7F2C"/>
    <w:rsid w:val="00AE1214"/>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C2AA3"/>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7782D"/>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D6E42"/>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25</TotalTime>
  <Pages>30</Pages>
  <Words>8621</Words>
  <Characters>51633</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60134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5</cp:revision>
  <cp:lastPrinted>1900-12-31T23:00:00Z</cp:lastPrinted>
  <dcterms:created xsi:type="dcterms:W3CDTF">2019-01-18T11:35:00Z</dcterms:created>
  <dcterms:modified xsi:type="dcterms:W3CDTF">2019-01-18T12:12:00Z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