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A9A" w:rsidRDefault="00B42A9A">
      <w:pPr>
        <w:rPr>
          <w:b/>
          <w:bCs/>
          <w:sz w:val="24"/>
        </w:rPr>
      </w:pPr>
      <w:r w:rsidRPr="00D147C6">
        <w:rPr>
          <w:b/>
          <w:bCs/>
          <w:sz w:val="24"/>
        </w:rPr>
        <w:t>Gmina Śrem</w:t>
      </w:r>
    </w:p>
    <w:p w:rsidR="00B42A9A" w:rsidRDefault="00B42A9A">
      <w:pPr>
        <w:rPr>
          <w:b/>
          <w:bCs/>
          <w:sz w:val="24"/>
        </w:rPr>
      </w:pPr>
      <w:r w:rsidRPr="00D147C6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D147C6">
        <w:rPr>
          <w:b/>
          <w:bCs/>
          <w:sz w:val="24"/>
        </w:rPr>
        <w:t>1</w:t>
      </w:r>
    </w:p>
    <w:p w:rsidR="00B42A9A" w:rsidRDefault="00B42A9A">
      <w:pPr>
        <w:rPr>
          <w:b/>
          <w:bCs/>
          <w:sz w:val="24"/>
        </w:rPr>
      </w:pPr>
      <w:r w:rsidRPr="00D147C6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D147C6">
        <w:rPr>
          <w:b/>
          <w:bCs/>
          <w:sz w:val="24"/>
        </w:rPr>
        <w:t>Śrem</w:t>
      </w:r>
    </w:p>
    <w:p w:rsidR="00B42A9A" w:rsidRDefault="00B42A9A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B42A9A" w:rsidRDefault="00B42A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42A9A" w:rsidRDefault="00B42A9A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B42A9A" w:rsidRDefault="00B42A9A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D147C6">
        <w:rPr>
          <w:b/>
          <w:bCs/>
          <w:sz w:val="24"/>
        </w:rPr>
        <w:t>BP.271.54.2018.BS/4</w:t>
      </w:r>
      <w:r>
        <w:rPr>
          <w:sz w:val="24"/>
        </w:rPr>
        <w:tab/>
        <w:t xml:space="preserve"> </w:t>
      </w:r>
      <w:r w:rsidRPr="00D147C6">
        <w:rPr>
          <w:sz w:val="24"/>
        </w:rPr>
        <w:t>Śrem</w:t>
      </w:r>
      <w:r>
        <w:rPr>
          <w:sz w:val="24"/>
        </w:rPr>
        <w:t xml:space="preserve"> dnia: </w:t>
      </w:r>
      <w:r w:rsidRPr="00D147C6">
        <w:rPr>
          <w:sz w:val="24"/>
        </w:rPr>
        <w:t>2019-01-16</w:t>
      </w:r>
    </w:p>
    <w:p w:rsidR="00B42A9A" w:rsidRDefault="00B42A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42A9A" w:rsidRDefault="00B42A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42A9A" w:rsidRDefault="00B42A9A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B42A9A" w:rsidRDefault="00B42A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42A9A" w:rsidRDefault="00B42A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42A9A" w:rsidRDefault="00B42A9A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B42A9A" w:rsidRDefault="00B42A9A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B42A9A" w:rsidRDefault="00B42A9A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42A9A" w:rsidRDefault="00B42A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42A9A" w:rsidRDefault="00B42A9A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B42A9A" w:rsidRDefault="00B42A9A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 w:rsidRPr="00D147C6">
        <w:rPr>
          <w:sz w:val="24"/>
          <w:szCs w:val="24"/>
        </w:rPr>
        <w:t>(</w:t>
      </w:r>
      <w:proofErr w:type="spellStart"/>
      <w:r w:rsidRPr="00D147C6">
        <w:rPr>
          <w:sz w:val="24"/>
          <w:szCs w:val="24"/>
        </w:rPr>
        <w:t>t.j</w:t>
      </w:r>
      <w:proofErr w:type="spellEnd"/>
      <w:r w:rsidRPr="00D147C6">
        <w:rPr>
          <w:sz w:val="24"/>
          <w:szCs w:val="24"/>
        </w:rPr>
        <w:t xml:space="preserve">. Dz. U. z 2017 r. poz. 1579 z </w:t>
      </w:r>
      <w:proofErr w:type="spellStart"/>
      <w:r w:rsidRPr="00D147C6">
        <w:rPr>
          <w:sz w:val="24"/>
          <w:szCs w:val="24"/>
        </w:rPr>
        <w:t>późn</w:t>
      </w:r>
      <w:proofErr w:type="spellEnd"/>
      <w:r w:rsidRPr="00D147C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D147C6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B42A9A" w:rsidRDefault="00B42A9A">
      <w:pPr>
        <w:spacing w:line="360" w:lineRule="auto"/>
        <w:jc w:val="both"/>
        <w:rPr>
          <w:sz w:val="24"/>
        </w:rPr>
      </w:pPr>
      <w:r w:rsidRPr="00D147C6">
        <w:rPr>
          <w:b/>
          <w:sz w:val="24"/>
        </w:rPr>
        <w:t>Odbiór odpadów komunalnych zebranych w sposób selektywny z miejsc gromadzenia odpadów komunalnych obejmujących pojemniki typu "dzwon" oraz pojemniki do odbioru odpadów ulegających biodegradacji w tym odpadów zielonych"</w:t>
      </w:r>
      <w:r>
        <w:rPr>
          <w:sz w:val="24"/>
        </w:rPr>
        <w:t>,</w:t>
      </w:r>
    </w:p>
    <w:p w:rsidR="00B42A9A" w:rsidRDefault="00B42A9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D147C6">
        <w:rPr>
          <w:sz w:val="24"/>
        </w:rPr>
        <w:t>cena przewyższa przeznaczoną kwotę</w:t>
      </w:r>
      <w:r>
        <w:rPr>
          <w:sz w:val="24"/>
        </w:rPr>
        <w:t>.</w:t>
      </w:r>
    </w:p>
    <w:p w:rsidR="00B42A9A" w:rsidRPr="005644C6" w:rsidRDefault="00B42A9A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B42A9A" w:rsidRDefault="00B42A9A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B42A9A" w:rsidRPr="00020DF5" w:rsidRDefault="00B42A9A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B42A9A" w:rsidRPr="00D147C6" w:rsidRDefault="00B42A9A">
      <w:pPr>
        <w:spacing w:line="360" w:lineRule="auto"/>
        <w:jc w:val="both"/>
        <w:rPr>
          <w:sz w:val="24"/>
        </w:rPr>
      </w:pPr>
      <w:r>
        <w:rPr>
          <w:sz w:val="24"/>
        </w:rPr>
        <w:t>Po otwarciu ofert d</w:t>
      </w:r>
      <w:r w:rsidRPr="00D147C6">
        <w:rPr>
          <w:sz w:val="24"/>
        </w:rPr>
        <w:t>okonano przeliczenia cen jednostkowych wskazanych w ofercie przetargowej złożonej przez Przedsiębiorstwo Gospodarki Komunalnej w Śremie Sp. z o.o.</w:t>
      </w:r>
    </w:p>
    <w:p w:rsidR="00B42A9A" w:rsidRPr="00D147C6" w:rsidRDefault="00B42A9A">
      <w:pPr>
        <w:spacing w:line="360" w:lineRule="auto"/>
        <w:jc w:val="both"/>
        <w:rPr>
          <w:sz w:val="24"/>
        </w:rPr>
      </w:pPr>
      <w:r w:rsidRPr="00D147C6">
        <w:rPr>
          <w:sz w:val="24"/>
        </w:rPr>
        <w:t>Przemnażając</w:t>
      </w:r>
      <w:r>
        <w:rPr>
          <w:sz w:val="24"/>
        </w:rPr>
        <w:t xml:space="preserve"> szacowaną</w:t>
      </w:r>
      <w:r w:rsidRPr="00D147C6">
        <w:rPr>
          <w:sz w:val="24"/>
        </w:rPr>
        <w:t xml:space="preserve"> </w:t>
      </w:r>
      <w:r>
        <w:rPr>
          <w:sz w:val="24"/>
        </w:rPr>
        <w:t xml:space="preserve">ilość pojemników z 12 miesięcy </w:t>
      </w:r>
      <w:r w:rsidRPr="00D147C6">
        <w:rPr>
          <w:sz w:val="24"/>
        </w:rPr>
        <w:t>przez stawkę jednostkową przedłożoną w jedynej ofercie jaka została złożona otrzymamy kwotę 520.882,75 zł</w:t>
      </w:r>
      <w:r>
        <w:rPr>
          <w:sz w:val="24"/>
        </w:rPr>
        <w:t xml:space="preserve"> rocznie.</w:t>
      </w:r>
    </w:p>
    <w:p w:rsidR="00B42A9A" w:rsidRDefault="00B42A9A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Kwotę jaką Zamawiający może przeznaczyć na sfinansowanie zamówienia wynosi 300.000,00 zł rocznie w związku z tym konieczne jest unieważnienie zamówienia.  </w:t>
      </w:r>
    </w:p>
    <w:p w:rsidR="00B42A9A" w:rsidRDefault="00B42A9A">
      <w:pPr>
        <w:spacing w:line="360" w:lineRule="auto"/>
        <w:jc w:val="both"/>
        <w:rPr>
          <w:sz w:val="24"/>
        </w:rPr>
      </w:pPr>
    </w:p>
    <w:p w:rsidR="00B42A9A" w:rsidRDefault="00B42A9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B42A9A" w:rsidRDefault="00B42A9A">
      <w:pPr>
        <w:spacing w:line="360" w:lineRule="auto"/>
        <w:jc w:val="right"/>
        <w:rPr>
          <w:sz w:val="24"/>
        </w:rPr>
      </w:pPr>
    </w:p>
    <w:p w:rsidR="00B42A9A" w:rsidRDefault="00B42A9A">
      <w:pPr>
        <w:spacing w:line="360" w:lineRule="auto"/>
        <w:jc w:val="right"/>
        <w:rPr>
          <w:sz w:val="24"/>
        </w:rPr>
        <w:sectPr w:rsidR="00B42A9A" w:rsidSect="00B42A9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D147C6">
        <w:rPr>
          <w:sz w:val="24"/>
        </w:rPr>
        <w:t>mgr Sławomir</w:t>
      </w:r>
      <w:r>
        <w:rPr>
          <w:sz w:val="24"/>
        </w:rPr>
        <w:t xml:space="preserve"> </w:t>
      </w:r>
      <w:r w:rsidRPr="00D147C6">
        <w:rPr>
          <w:sz w:val="24"/>
        </w:rPr>
        <w:t>Baum</w:t>
      </w:r>
    </w:p>
    <w:p w:rsidR="00B42A9A" w:rsidRDefault="00B42A9A">
      <w:pPr>
        <w:spacing w:line="360" w:lineRule="auto"/>
        <w:jc w:val="right"/>
        <w:rPr>
          <w:i/>
          <w:sz w:val="24"/>
        </w:rPr>
      </w:pPr>
    </w:p>
    <w:sectPr w:rsidR="00B42A9A" w:rsidSect="00B42A9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A9A" w:rsidRDefault="00B42A9A">
      <w:r>
        <w:separator/>
      </w:r>
    </w:p>
  </w:endnote>
  <w:endnote w:type="continuationSeparator" w:id="0">
    <w:p w:rsidR="00B42A9A" w:rsidRDefault="00B4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A9A" w:rsidRDefault="00B42A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42A9A" w:rsidRDefault="00B42A9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A9A" w:rsidRDefault="00B42A9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B42A9A" w:rsidRDefault="00B42A9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A9A" w:rsidRDefault="00B42A9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42A9A" w:rsidRDefault="00B42A9A">
    <w:pPr>
      <w:pStyle w:val="Stopka"/>
      <w:tabs>
        <w:tab w:val="clear" w:pos="4536"/>
      </w:tabs>
      <w:jc w:val="center"/>
    </w:pPr>
  </w:p>
  <w:p w:rsidR="00B42A9A" w:rsidRDefault="00B42A9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43F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42A9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43F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A9A" w:rsidRDefault="00B42A9A">
      <w:r>
        <w:separator/>
      </w:r>
    </w:p>
  </w:footnote>
  <w:footnote w:type="continuationSeparator" w:id="0">
    <w:p w:rsidR="00B42A9A" w:rsidRDefault="00B42A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A9A" w:rsidRDefault="00B42A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A9A" w:rsidRDefault="00B42A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A9A" w:rsidRDefault="00B42A9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7C6" w:rsidRDefault="00D147C6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7C6" w:rsidRDefault="00D147C6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7C6" w:rsidRDefault="00D147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6E7"/>
    <w:rsid w:val="00020DF5"/>
    <w:rsid w:val="000345C2"/>
    <w:rsid w:val="00047A30"/>
    <w:rsid w:val="001B1480"/>
    <w:rsid w:val="002D47D4"/>
    <w:rsid w:val="003146E7"/>
    <w:rsid w:val="00372CE9"/>
    <w:rsid w:val="003F0CBE"/>
    <w:rsid w:val="00420F05"/>
    <w:rsid w:val="005243FD"/>
    <w:rsid w:val="005644C6"/>
    <w:rsid w:val="006E6C0F"/>
    <w:rsid w:val="007206CA"/>
    <w:rsid w:val="007A2D48"/>
    <w:rsid w:val="009553F8"/>
    <w:rsid w:val="00A86662"/>
    <w:rsid w:val="00A91F97"/>
    <w:rsid w:val="00AF7988"/>
    <w:rsid w:val="00B1578C"/>
    <w:rsid w:val="00B42A9A"/>
    <w:rsid w:val="00BA77A9"/>
    <w:rsid w:val="00BF7AFB"/>
    <w:rsid w:val="00CC422D"/>
    <w:rsid w:val="00CE52C3"/>
    <w:rsid w:val="00D147C6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2019-01-16T08:31:00Z</cp:lastPrinted>
  <dcterms:created xsi:type="dcterms:W3CDTF">2019-01-16T08:32:00Z</dcterms:created>
  <dcterms:modified xsi:type="dcterms:W3CDTF">2019-01-16T08:32:00Z</dcterms:modified>
</cp:coreProperties>
</file>