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922040" w:rsidP="00007727">
      <w:pPr>
        <w:jc w:val="right"/>
        <w:rPr>
          <w:b/>
          <w:bCs/>
          <w:sz w:val="24"/>
        </w:rPr>
      </w:pPr>
      <w:r w:rsidRPr="00922040">
        <w:rPr>
          <w:sz w:val="24"/>
        </w:rPr>
        <w:t>Śrem</w:t>
      </w:r>
      <w:r w:rsidR="000E3629">
        <w:rPr>
          <w:sz w:val="24"/>
        </w:rPr>
        <w:t>,</w:t>
      </w:r>
      <w:r w:rsidR="00007727">
        <w:rPr>
          <w:sz w:val="24"/>
        </w:rPr>
        <w:t xml:space="preserve"> dnia: </w:t>
      </w:r>
      <w:r w:rsidRPr="00922040">
        <w:rPr>
          <w:sz w:val="24"/>
        </w:rPr>
        <w:t>2018-10-01</w:t>
      </w:r>
    </w:p>
    <w:p w:rsidR="00A80738" w:rsidRDefault="00922040" w:rsidP="00173B20">
      <w:pPr>
        <w:spacing w:after="40"/>
        <w:rPr>
          <w:b/>
          <w:bCs/>
          <w:sz w:val="24"/>
        </w:rPr>
      </w:pPr>
      <w:r w:rsidRPr="00922040">
        <w:rPr>
          <w:b/>
          <w:bCs/>
          <w:sz w:val="24"/>
        </w:rPr>
        <w:t>Gmina Śrem</w:t>
      </w:r>
    </w:p>
    <w:p w:rsidR="00A80738" w:rsidRPr="00173B20" w:rsidRDefault="00922040" w:rsidP="00A80738">
      <w:pPr>
        <w:rPr>
          <w:bCs/>
          <w:sz w:val="24"/>
        </w:rPr>
      </w:pPr>
      <w:r w:rsidRPr="00922040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922040">
        <w:rPr>
          <w:bCs/>
          <w:sz w:val="24"/>
        </w:rPr>
        <w:t>1</w:t>
      </w:r>
    </w:p>
    <w:p w:rsidR="00A80738" w:rsidRPr="00173B20" w:rsidRDefault="00922040" w:rsidP="00A80738">
      <w:pPr>
        <w:rPr>
          <w:bCs/>
          <w:sz w:val="24"/>
        </w:rPr>
      </w:pPr>
      <w:r w:rsidRPr="00922040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922040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922040" w:rsidP="00A80738">
      <w:pPr>
        <w:pStyle w:val="Nagwek"/>
        <w:tabs>
          <w:tab w:val="clear" w:pos="4536"/>
        </w:tabs>
        <w:rPr>
          <w:sz w:val="24"/>
        </w:rPr>
      </w:pPr>
      <w:r w:rsidRPr="00922040">
        <w:rPr>
          <w:b/>
          <w:sz w:val="24"/>
          <w:szCs w:val="24"/>
        </w:rPr>
        <w:t>BP.271.48.2018.BS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22040" w:rsidRPr="0092204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22040" w:rsidP="00C659E2">
      <w:pPr>
        <w:pStyle w:val="Tekstpodstawowywcity"/>
        <w:spacing w:before="120" w:after="240"/>
        <w:ind w:firstLine="0"/>
        <w:jc w:val="center"/>
      </w:pPr>
      <w:r w:rsidRPr="00922040">
        <w:rPr>
          <w:b/>
        </w:rPr>
        <w:t>Budowa dróg gminnych w Nochowie - ul. Wiosenna - etap I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22040" w:rsidRPr="00922040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22040" w:rsidRPr="00922040">
        <w:rPr>
          <w:sz w:val="24"/>
          <w:szCs w:val="24"/>
        </w:rPr>
        <w:t>01/10/2018</w:t>
      </w:r>
      <w:r w:rsidR="00FF4AB1" w:rsidRPr="00FF4AB1">
        <w:rPr>
          <w:sz w:val="24"/>
          <w:szCs w:val="24"/>
        </w:rPr>
        <w:t xml:space="preserve"> o godz. </w:t>
      </w:r>
      <w:r w:rsidR="00922040" w:rsidRPr="00922040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0E3629">
        <w:rPr>
          <w:sz w:val="24"/>
          <w:szCs w:val="24"/>
        </w:rPr>
        <w:t>ynosi:</w:t>
      </w:r>
      <w:r w:rsidR="000E3629">
        <w:rPr>
          <w:sz w:val="24"/>
          <w:szCs w:val="24"/>
        </w:rPr>
        <w:br/>
      </w:r>
      <w:bookmarkStart w:id="0" w:name="_GoBack"/>
      <w:bookmarkEnd w:id="0"/>
      <w:r w:rsidR="000E3629">
        <w:rPr>
          <w:sz w:val="24"/>
          <w:szCs w:val="24"/>
        </w:rPr>
        <w:t>595 373</w:t>
      </w:r>
      <w:r w:rsidR="00922040" w:rsidRPr="00922040">
        <w:rPr>
          <w:sz w:val="24"/>
          <w:szCs w:val="24"/>
        </w:rPr>
        <w:t>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551"/>
        <w:gridCol w:w="1418"/>
        <w:gridCol w:w="1559"/>
        <w:gridCol w:w="1134"/>
        <w:gridCol w:w="1134"/>
        <w:gridCol w:w="1134"/>
      </w:tblGrid>
      <w:tr w:rsidR="000E3629" w:rsidRPr="00493F8C" w:rsidTr="000E3629">
        <w:tc>
          <w:tcPr>
            <w:tcW w:w="710" w:type="dxa"/>
            <w:shd w:val="clear" w:color="auto" w:fill="auto"/>
            <w:vAlign w:val="center"/>
          </w:tcPr>
          <w:p w:rsidR="000E3629" w:rsidRPr="00490DC0" w:rsidRDefault="000E3629" w:rsidP="000E3629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E3629" w:rsidRDefault="000E3629" w:rsidP="000E3629">
            <w:pPr>
              <w:spacing w:before="40"/>
              <w:jc w:val="center"/>
            </w:pPr>
            <w:r w:rsidRPr="00490DC0">
              <w:t>Nazwa (firma)</w:t>
            </w:r>
          </w:p>
          <w:p w:rsidR="000E3629" w:rsidRPr="00490DC0" w:rsidRDefault="000E3629" w:rsidP="000E3629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3629" w:rsidRPr="00490DC0" w:rsidRDefault="000E3629" w:rsidP="000E3629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vAlign w:val="center"/>
          </w:tcPr>
          <w:p w:rsidR="000E3629" w:rsidRPr="00490DC0" w:rsidRDefault="000E3629" w:rsidP="000E3629">
            <w:pPr>
              <w:spacing w:before="40" w:after="40"/>
              <w:jc w:val="center"/>
            </w:pPr>
            <w:r>
              <w:t>Okres dobrowolnego wydłużenia rękojmi wraz z pozostawieniem zabezpieczenia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3629" w:rsidRPr="00490DC0" w:rsidRDefault="000E3629" w:rsidP="000E3629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3629" w:rsidRPr="00490DC0" w:rsidRDefault="000E3629" w:rsidP="000E3629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3629" w:rsidRPr="00490DC0" w:rsidRDefault="000E3629" w:rsidP="000E3629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E3629" w:rsidRPr="00493F8C" w:rsidTr="000E3629">
        <w:tc>
          <w:tcPr>
            <w:tcW w:w="710" w:type="dxa"/>
            <w:shd w:val="clear" w:color="auto" w:fill="auto"/>
            <w:vAlign w:val="center"/>
          </w:tcPr>
          <w:p w:rsidR="000E3629" w:rsidRPr="00490DC0" w:rsidRDefault="000E3629" w:rsidP="000E3629">
            <w:pPr>
              <w:spacing w:before="120" w:after="120"/>
              <w:jc w:val="center"/>
            </w:pPr>
            <w:r w:rsidRPr="00922040">
              <w:t>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E3629" w:rsidRPr="00490DC0" w:rsidRDefault="000E3629" w:rsidP="000E3629">
            <w:pPr>
              <w:spacing w:before="40"/>
              <w:jc w:val="center"/>
            </w:pPr>
            <w:r w:rsidRPr="00922040">
              <w:t>BRUKPOL Sp. z o.o.</w:t>
            </w:r>
          </w:p>
          <w:p w:rsidR="000E3629" w:rsidRPr="00490DC0" w:rsidRDefault="000E3629" w:rsidP="000E3629">
            <w:pPr>
              <w:jc w:val="center"/>
            </w:pPr>
            <w:r w:rsidRPr="00922040">
              <w:t>Strzelce Wielkie</w:t>
            </w:r>
            <w:r w:rsidRPr="00490DC0">
              <w:t xml:space="preserve"> </w:t>
            </w:r>
            <w:r w:rsidRPr="00922040">
              <w:t>81C</w:t>
            </w:r>
          </w:p>
          <w:p w:rsidR="000E3629" w:rsidRPr="00490DC0" w:rsidRDefault="000E3629" w:rsidP="000E3629">
            <w:pPr>
              <w:spacing w:after="40"/>
              <w:jc w:val="center"/>
            </w:pPr>
            <w:r w:rsidRPr="00922040">
              <w:t>63-820</w:t>
            </w:r>
            <w:r w:rsidRPr="00490DC0">
              <w:t xml:space="preserve"> </w:t>
            </w:r>
            <w:r w:rsidRPr="00922040">
              <w:t>Piaski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3629" w:rsidRPr="00490DC0" w:rsidRDefault="000E3629" w:rsidP="000E3629">
            <w:pPr>
              <w:spacing w:before="120" w:after="120"/>
              <w:jc w:val="center"/>
            </w:pPr>
            <w:r w:rsidRPr="00922040">
              <w:t>949 646.00 zł</w:t>
            </w:r>
          </w:p>
        </w:tc>
        <w:tc>
          <w:tcPr>
            <w:tcW w:w="1559" w:type="dxa"/>
            <w:vAlign w:val="center"/>
          </w:tcPr>
          <w:p w:rsidR="000E3629" w:rsidRPr="00922040" w:rsidRDefault="000E3629" w:rsidP="000E3629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3629" w:rsidRPr="00490DC0" w:rsidRDefault="000E3629" w:rsidP="000E3629">
            <w:pPr>
              <w:spacing w:before="120" w:after="120"/>
              <w:jc w:val="center"/>
            </w:pPr>
            <w:r w:rsidRPr="00922040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3629" w:rsidRPr="00490DC0" w:rsidRDefault="000E3629" w:rsidP="000E3629">
            <w:pPr>
              <w:spacing w:before="120" w:after="120"/>
              <w:jc w:val="center"/>
            </w:pPr>
            <w:r w:rsidRPr="00922040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3629" w:rsidRPr="00490DC0" w:rsidRDefault="000E3629" w:rsidP="000E3629">
            <w:pPr>
              <w:spacing w:before="120" w:after="120"/>
              <w:jc w:val="center"/>
            </w:pPr>
            <w:r w:rsidRPr="00922040">
              <w:t>zgodnie z SIWZ</w:t>
            </w:r>
          </w:p>
        </w:tc>
      </w:tr>
      <w:tr w:rsidR="000E3629" w:rsidRPr="00493F8C" w:rsidTr="000E3629">
        <w:tc>
          <w:tcPr>
            <w:tcW w:w="710" w:type="dxa"/>
            <w:shd w:val="clear" w:color="auto" w:fill="auto"/>
            <w:vAlign w:val="center"/>
          </w:tcPr>
          <w:p w:rsidR="000E3629" w:rsidRPr="00490DC0" w:rsidRDefault="000E3629" w:rsidP="000E3629">
            <w:pPr>
              <w:spacing w:before="120" w:after="120"/>
              <w:jc w:val="center"/>
            </w:pPr>
            <w:r w:rsidRPr="00922040">
              <w:t>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E3629" w:rsidRPr="00490DC0" w:rsidRDefault="000E3629" w:rsidP="000E3629">
            <w:pPr>
              <w:spacing w:before="40"/>
              <w:jc w:val="center"/>
            </w:pPr>
            <w:r w:rsidRPr="00922040">
              <w:t>LECH-DRÓG-CYNK s.c. (lider: P.W. "LECH-DRÓG" Grześkowiak Leszek)</w:t>
            </w:r>
          </w:p>
          <w:p w:rsidR="000E3629" w:rsidRPr="00490DC0" w:rsidRDefault="000E3629" w:rsidP="000E3629">
            <w:pPr>
              <w:jc w:val="center"/>
            </w:pPr>
            <w:r w:rsidRPr="00922040">
              <w:t>ul. Dezyderego Chłapowskiego</w:t>
            </w:r>
            <w:r w:rsidRPr="00490DC0">
              <w:t xml:space="preserve"> </w:t>
            </w:r>
            <w:r w:rsidRPr="00922040">
              <w:t>29/13</w:t>
            </w:r>
          </w:p>
          <w:p w:rsidR="000E3629" w:rsidRPr="00490DC0" w:rsidRDefault="000E3629" w:rsidP="000E3629">
            <w:pPr>
              <w:spacing w:after="40"/>
              <w:jc w:val="center"/>
            </w:pPr>
            <w:r w:rsidRPr="00922040">
              <w:t>63-100</w:t>
            </w:r>
            <w:r w:rsidRPr="00490DC0">
              <w:t xml:space="preserve"> </w:t>
            </w:r>
            <w:r w:rsidRPr="00922040">
              <w:t>Śrem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3629" w:rsidRPr="00490DC0" w:rsidRDefault="000E3629" w:rsidP="000E3629">
            <w:pPr>
              <w:spacing w:before="120" w:after="120"/>
              <w:jc w:val="center"/>
            </w:pPr>
            <w:r w:rsidRPr="00922040">
              <w:t>690 874.40 zł</w:t>
            </w:r>
          </w:p>
        </w:tc>
        <w:tc>
          <w:tcPr>
            <w:tcW w:w="1559" w:type="dxa"/>
            <w:vAlign w:val="center"/>
          </w:tcPr>
          <w:p w:rsidR="000E3629" w:rsidRPr="00922040" w:rsidRDefault="000E3629" w:rsidP="000E3629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3629" w:rsidRPr="00490DC0" w:rsidRDefault="000E3629" w:rsidP="000E3629">
            <w:pPr>
              <w:spacing w:before="120" w:after="120"/>
              <w:jc w:val="center"/>
            </w:pPr>
            <w:r w:rsidRPr="00922040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3629" w:rsidRPr="00490DC0" w:rsidRDefault="000E3629" w:rsidP="000E3629">
            <w:pPr>
              <w:spacing w:before="120" w:after="120"/>
              <w:jc w:val="center"/>
            </w:pPr>
            <w:r w:rsidRPr="00922040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3629" w:rsidRPr="00490DC0" w:rsidRDefault="000E3629" w:rsidP="000E3629">
            <w:pPr>
              <w:spacing w:before="120" w:after="120"/>
              <w:jc w:val="center"/>
            </w:pPr>
            <w:r w:rsidRPr="00922040">
              <w:t>zgodnie z SIWZ</w:t>
            </w:r>
          </w:p>
        </w:tc>
      </w:tr>
      <w:tr w:rsidR="000E3629" w:rsidRPr="00493F8C" w:rsidTr="000E3629">
        <w:tc>
          <w:tcPr>
            <w:tcW w:w="710" w:type="dxa"/>
            <w:shd w:val="clear" w:color="auto" w:fill="auto"/>
            <w:vAlign w:val="center"/>
          </w:tcPr>
          <w:p w:rsidR="000E3629" w:rsidRPr="00490DC0" w:rsidRDefault="000E3629" w:rsidP="000E3629">
            <w:pPr>
              <w:spacing w:before="120" w:after="120"/>
              <w:jc w:val="center"/>
            </w:pPr>
            <w:r w:rsidRPr="00922040">
              <w:t>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E3629" w:rsidRPr="00490DC0" w:rsidRDefault="000E3629" w:rsidP="000E3629">
            <w:pPr>
              <w:spacing w:before="40"/>
              <w:jc w:val="center"/>
            </w:pPr>
            <w:r w:rsidRPr="00922040">
              <w:t>Firma Produkcyjno Handlowo Usługowa ,,INWEST- BRUK" Paweł Tomczyk</w:t>
            </w:r>
          </w:p>
          <w:p w:rsidR="000E3629" w:rsidRPr="00490DC0" w:rsidRDefault="000E3629" w:rsidP="000E3629">
            <w:pPr>
              <w:jc w:val="center"/>
            </w:pPr>
            <w:r w:rsidRPr="00922040">
              <w:t>ul. Ogrodowa</w:t>
            </w:r>
            <w:r w:rsidRPr="00490DC0">
              <w:t xml:space="preserve"> </w:t>
            </w:r>
            <w:r w:rsidRPr="00922040">
              <w:t>2A</w:t>
            </w:r>
          </w:p>
          <w:p w:rsidR="000E3629" w:rsidRPr="00490DC0" w:rsidRDefault="000E3629" w:rsidP="000E3629">
            <w:pPr>
              <w:spacing w:after="40"/>
              <w:jc w:val="center"/>
            </w:pPr>
            <w:r w:rsidRPr="00922040">
              <w:t>63-100</w:t>
            </w:r>
            <w:r w:rsidRPr="00490DC0">
              <w:t xml:space="preserve"> </w:t>
            </w:r>
            <w:r w:rsidRPr="00922040">
              <w:t>Śrem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3629" w:rsidRPr="00490DC0" w:rsidRDefault="000E3629" w:rsidP="000E3629">
            <w:pPr>
              <w:spacing w:before="120" w:after="120"/>
              <w:jc w:val="center"/>
            </w:pPr>
            <w:r w:rsidRPr="00922040">
              <w:t>586 078.47 zł</w:t>
            </w:r>
          </w:p>
        </w:tc>
        <w:tc>
          <w:tcPr>
            <w:tcW w:w="1559" w:type="dxa"/>
            <w:vAlign w:val="center"/>
          </w:tcPr>
          <w:p w:rsidR="000E3629" w:rsidRPr="00922040" w:rsidRDefault="000E3629" w:rsidP="000E3629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3629" w:rsidRPr="00490DC0" w:rsidRDefault="000E3629" w:rsidP="000E3629">
            <w:pPr>
              <w:spacing w:before="120" w:after="120"/>
              <w:jc w:val="center"/>
            </w:pPr>
            <w:r w:rsidRPr="00922040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3629" w:rsidRPr="00490DC0" w:rsidRDefault="000E3629" w:rsidP="000E3629">
            <w:pPr>
              <w:spacing w:before="120" w:after="120"/>
              <w:jc w:val="center"/>
            </w:pPr>
            <w:r w:rsidRPr="00922040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3629" w:rsidRPr="00490DC0" w:rsidRDefault="000E3629" w:rsidP="000E3629">
            <w:pPr>
              <w:spacing w:before="120" w:after="120"/>
              <w:jc w:val="center"/>
            </w:pPr>
            <w:r w:rsidRPr="00922040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922040" w:rsidP="00173B20">
      <w:pPr>
        <w:jc w:val="right"/>
      </w:pPr>
      <w:r w:rsidRPr="00922040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922040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280E" w:rsidRDefault="00E9280E">
      <w:r>
        <w:separator/>
      </w:r>
    </w:p>
  </w:endnote>
  <w:endnote w:type="continuationSeparator" w:id="0">
    <w:p w:rsidR="00E9280E" w:rsidRDefault="00E92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1B13B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13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13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928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280E" w:rsidRDefault="00E9280E">
      <w:r>
        <w:separator/>
      </w:r>
    </w:p>
  </w:footnote>
  <w:footnote w:type="continuationSeparator" w:id="0">
    <w:p w:rsidR="00E9280E" w:rsidRDefault="00E928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040" w:rsidRDefault="009220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040" w:rsidRDefault="0092204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040" w:rsidRDefault="009220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80E"/>
    <w:rsid w:val="00007727"/>
    <w:rsid w:val="00017720"/>
    <w:rsid w:val="00035488"/>
    <w:rsid w:val="000D7F25"/>
    <w:rsid w:val="000E00E5"/>
    <w:rsid w:val="000E3629"/>
    <w:rsid w:val="00173B20"/>
    <w:rsid w:val="001B13B9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22040"/>
    <w:rsid w:val="009D19BD"/>
    <w:rsid w:val="009F189D"/>
    <w:rsid w:val="00A80738"/>
    <w:rsid w:val="00C236D3"/>
    <w:rsid w:val="00C659E2"/>
    <w:rsid w:val="00CB0802"/>
    <w:rsid w:val="00D7128F"/>
    <w:rsid w:val="00E9280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Marta Urgacz</cp:lastModifiedBy>
  <cp:revision>2</cp:revision>
  <dcterms:created xsi:type="dcterms:W3CDTF">2018-10-01T10:04:00Z</dcterms:created>
  <dcterms:modified xsi:type="dcterms:W3CDTF">2018-10-01T10:04:00Z</dcterms:modified>
</cp:coreProperties>
</file>