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3F1EDF">
      <w:pPr>
        <w:spacing w:before="360"/>
        <w:rPr>
          <w:b/>
          <w:bCs/>
        </w:rPr>
      </w:pPr>
      <w:r w:rsidRPr="003F1EDF">
        <w:rPr>
          <w:b/>
          <w:bCs/>
        </w:rPr>
        <w:t>Gmina Śrem</w:t>
      </w:r>
    </w:p>
    <w:p w:rsidR="0033076C" w:rsidRDefault="003F1EDF">
      <w:pPr>
        <w:rPr>
          <w:b/>
          <w:bCs/>
        </w:rPr>
      </w:pPr>
      <w:r w:rsidRPr="003F1ED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3F1EDF">
        <w:rPr>
          <w:b/>
          <w:bCs/>
        </w:rPr>
        <w:t>1</w:t>
      </w:r>
    </w:p>
    <w:p w:rsidR="0033076C" w:rsidRDefault="003F1EDF">
      <w:pPr>
        <w:rPr>
          <w:b/>
          <w:bCs/>
        </w:rPr>
      </w:pPr>
      <w:r w:rsidRPr="003F1ED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3F1ED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3F1EDF" w:rsidRPr="003F1EDF">
        <w:rPr>
          <w:b/>
          <w:bCs/>
        </w:rPr>
        <w:t>BP.271.34.2018.BS/8</w:t>
      </w:r>
      <w:r>
        <w:tab/>
        <w:t xml:space="preserve"> </w:t>
      </w:r>
      <w:r w:rsidR="003F1EDF" w:rsidRPr="003F1EDF">
        <w:t>Śrem</w:t>
      </w:r>
      <w:r w:rsidR="00574B04">
        <w:t>,</w:t>
      </w:r>
      <w:r>
        <w:t xml:space="preserve"> dnia: </w:t>
      </w:r>
      <w:r w:rsidR="003F1EDF" w:rsidRPr="003F1EDF">
        <w:t>2018-07-06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3F1EDF" w:rsidRPr="003F1EDF">
        <w:t>(</w:t>
      </w:r>
      <w:proofErr w:type="spellStart"/>
      <w:r w:rsidR="003F1EDF" w:rsidRPr="003F1EDF">
        <w:t>t.j</w:t>
      </w:r>
      <w:proofErr w:type="spellEnd"/>
      <w:r w:rsidR="003F1EDF" w:rsidRPr="003F1EDF">
        <w:t xml:space="preserve">. Dz. U. </w:t>
      </w:r>
      <w:proofErr w:type="gramStart"/>
      <w:r w:rsidR="003F1EDF" w:rsidRPr="003F1EDF">
        <w:t>z</w:t>
      </w:r>
      <w:proofErr w:type="gramEnd"/>
      <w:r w:rsidR="003F1EDF" w:rsidRPr="003F1EDF">
        <w:t xml:space="preserve"> 2017 r. poz. 1579 z </w:t>
      </w:r>
      <w:proofErr w:type="spellStart"/>
      <w:r w:rsidR="003F1EDF" w:rsidRPr="003F1EDF">
        <w:t>późn</w:t>
      </w:r>
      <w:proofErr w:type="spellEnd"/>
      <w:r w:rsidR="003F1EDF" w:rsidRPr="003F1EDF">
        <w:t xml:space="preserve">. </w:t>
      </w:r>
      <w:proofErr w:type="gramStart"/>
      <w:r w:rsidR="003F1EDF" w:rsidRPr="003F1EDF">
        <w:t>zm</w:t>
      </w:r>
      <w:proofErr w:type="gramEnd"/>
      <w:r w:rsidR="003F1EDF" w:rsidRPr="003F1EDF">
        <w:t>.)</w:t>
      </w:r>
      <w:r>
        <w:t xml:space="preserve"> </w:t>
      </w:r>
      <w:r>
        <w:rPr>
          <w:bCs/>
        </w:rPr>
        <w:t xml:space="preserve">w trybie </w:t>
      </w:r>
      <w:r w:rsidR="003F1EDF" w:rsidRPr="003F1ED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3F1EDF">
      <w:pPr>
        <w:spacing w:before="120" w:after="120"/>
        <w:jc w:val="center"/>
        <w:rPr>
          <w:b/>
        </w:rPr>
      </w:pPr>
      <w:r w:rsidRPr="003F1EDF">
        <w:rPr>
          <w:b/>
        </w:rPr>
        <w:t>Przebudowa ul. Jasnej w Śremie - modernizacja chodników.</w:t>
      </w:r>
    </w:p>
    <w:p w:rsidR="0033076C" w:rsidRDefault="0033076C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F1EDF" w:rsidTr="009F5DE4">
        <w:trPr>
          <w:cantSplit/>
        </w:trPr>
        <w:tc>
          <w:tcPr>
            <w:tcW w:w="9210" w:type="dxa"/>
          </w:tcPr>
          <w:p w:rsidR="003F1EDF" w:rsidRDefault="003F1EDF" w:rsidP="009F5DE4">
            <w:pPr>
              <w:spacing w:line="360" w:lineRule="auto"/>
              <w:ind w:firstLine="284"/>
              <w:jc w:val="both"/>
              <w:rPr>
                <w:b/>
              </w:rPr>
            </w:pPr>
            <w:r w:rsidRPr="003F1EDF">
              <w:rPr>
                <w:b/>
              </w:rPr>
              <w:t xml:space="preserve">Firma </w:t>
            </w:r>
            <w:proofErr w:type="spellStart"/>
            <w:r w:rsidRPr="003F1EDF">
              <w:rPr>
                <w:b/>
              </w:rPr>
              <w:t>Produkcyjno</w:t>
            </w:r>
            <w:proofErr w:type="spellEnd"/>
            <w:r w:rsidRPr="003F1EDF">
              <w:rPr>
                <w:b/>
              </w:rPr>
              <w:t xml:space="preserve"> Handlowo Usługowa </w:t>
            </w:r>
            <w:proofErr w:type="gramStart"/>
            <w:r w:rsidRPr="003F1EDF">
              <w:rPr>
                <w:b/>
              </w:rPr>
              <w:t>,,</w:t>
            </w:r>
            <w:proofErr w:type="gramEnd"/>
            <w:r w:rsidRPr="003F1EDF">
              <w:rPr>
                <w:b/>
              </w:rPr>
              <w:t>INWEST- BRUK" Paweł Tomczyk</w:t>
            </w:r>
          </w:p>
          <w:p w:rsidR="003F1EDF" w:rsidRDefault="003F1EDF" w:rsidP="009F5DE4">
            <w:pPr>
              <w:spacing w:line="360" w:lineRule="auto"/>
              <w:ind w:firstLine="284"/>
              <w:jc w:val="both"/>
              <w:rPr>
                <w:b/>
              </w:rPr>
            </w:pPr>
            <w:proofErr w:type="gramStart"/>
            <w:r w:rsidRPr="003F1EDF">
              <w:rPr>
                <w:b/>
              </w:rPr>
              <w:t>ul</w:t>
            </w:r>
            <w:proofErr w:type="gramEnd"/>
            <w:r w:rsidRPr="003F1EDF">
              <w:rPr>
                <w:b/>
              </w:rPr>
              <w:t>. Ogrodowa</w:t>
            </w:r>
            <w:r>
              <w:rPr>
                <w:b/>
              </w:rPr>
              <w:t xml:space="preserve"> </w:t>
            </w:r>
            <w:r w:rsidRPr="003F1EDF">
              <w:rPr>
                <w:b/>
              </w:rPr>
              <w:t>2A</w:t>
            </w:r>
            <w:r w:rsidR="00740720">
              <w:rPr>
                <w:b/>
              </w:rPr>
              <w:t xml:space="preserve">, </w:t>
            </w:r>
            <w:r w:rsidRPr="003F1ED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3F1EDF">
              <w:rPr>
                <w:b/>
              </w:rPr>
              <w:t>Śrem</w:t>
            </w:r>
          </w:p>
          <w:p w:rsidR="003F1EDF" w:rsidRDefault="003F1EDF" w:rsidP="009F5DE4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3F1EDF" w:rsidRDefault="003F1EDF" w:rsidP="009F5DE4">
            <w:pPr>
              <w:spacing w:line="360" w:lineRule="auto"/>
              <w:ind w:firstLine="284"/>
              <w:jc w:val="both"/>
              <w:rPr>
                <w:b/>
              </w:rPr>
            </w:pPr>
            <w:r w:rsidRPr="003F1EDF">
              <w:t>Przebudowa ul. Jasnej w Śremie - modernizacja chodników.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3F1EDF">
              <w:rPr>
                <w:b/>
              </w:rPr>
              <w:t xml:space="preserve">162 063.46 </w:t>
            </w:r>
            <w:proofErr w:type="gramStart"/>
            <w:r w:rsidRPr="003F1EDF">
              <w:rPr>
                <w:b/>
              </w:rPr>
              <w:t>zł</w:t>
            </w:r>
            <w:proofErr w:type="gramEnd"/>
            <w:r w:rsidR="009005FF">
              <w:rPr>
                <w:b/>
              </w:rPr>
              <w:t xml:space="preserve">; okres </w:t>
            </w:r>
            <w:r w:rsidR="009005FF">
              <w:t>dobrowolnego wydłużenia ręk</w:t>
            </w:r>
            <w:r w:rsidR="009005FF" w:rsidRPr="009005FF">
              <w:t>ojmi wraz z pozostawieniem zabezpieczenia:</w:t>
            </w:r>
            <w:r w:rsidR="009005FF">
              <w:rPr>
                <w:b/>
              </w:rPr>
              <w:t xml:space="preserve"> o 24 miesiące.</w:t>
            </w:r>
          </w:p>
          <w:p w:rsidR="003F1EDF" w:rsidRDefault="003F1EDF" w:rsidP="009F5DE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F1EDF" w:rsidRPr="003F1EDF" w:rsidRDefault="003F1EDF" w:rsidP="009F5DE4">
            <w:pPr>
              <w:spacing w:line="360" w:lineRule="auto"/>
              <w:ind w:firstLine="284"/>
              <w:jc w:val="both"/>
            </w:pPr>
            <w:r w:rsidRPr="003F1EDF">
              <w:t>Uzasadnienie prawne: art. 91 ust. 1 ustawy PZP.</w:t>
            </w:r>
          </w:p>
          <w:p w:rsidR="003F1EDF" w:rsidRDefault="003F1EDF" w:rsidP="009F5DE4">
            <w:pPr>
              <w:spacing w:line="360" w:lineRule="auto"/>
              <w:ind w:firstLine="284"/>
              <w:jc w:val="both"/>
            </w:pPr>
            <w:r w:rsidRPr="003F1EDF">
              <w:t>Uzasadnienie faktyczne: Najkorzystniejsza ze złożonych ofert, która jest w pełni zgodna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176"/>
        <w:gridCol w:w="1843"/>
        <w:gridCol w:w="1559"/>
        <w:gridCol w:w="1276"/>
      </w:tblGrid>
      <w:tr w:rsidR="009005FF" w:rsidRPr="005811DF" w:rsidTr="009005FF">
        <w:tc>
          <w:tcPr>
            <w:tcW w:w="540" w:type="dxa"/>
            <w:vAlign w:val="center"/>
          </w:tcPr>
          <w:p w:rsidR="009005FF" w:rsidRPr="005811DF" w:rsidRDefault="009005F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176" w:type="dxa"/>
            <w:vAlign w:val="center"/>
          </w:tcPr>
          <w:p w:rsidR="009005FF" w:rsidRPr="005811DF" w:rsidRDefault="009005F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005FF" w:rsidRPr="005811DF" w:rsidRDefault="009005FF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843" w:type="dxa"/>
            <w:vAlign w:val="center"/>
          </w:tcPr>
          <w:p w:rsidR="009005FF" w:rsidRPr="005811DF" w:rsidRDefault="009005F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9005FF" w:rsidRPr="005811DF" w:rsidRDefault="009005F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F1EDF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3F1EDF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 wraz z wydłużeniem pozostawienia zabezpieczenia</w:t>
            </w:r>
          </w:p>
        </w:tc>
        <w:tc>
          <w:tcPr>
            <w:tcW w:w="1276" w:type="dxa"/>
            <w:vAlign w:val="center"/>
          </w:tcPr>
          <w:p w:rsidR="009005FF" w:rsidRPr="005811DF" w:rsidRDefault="009005F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005FF" w:rsidRPr="005811DF" w:rsidTr="009005FF">
        <w:tc>
          <w:tcPr>
            <w:tcW w:w="540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</w:t>
            </w:r>
            <w:proofErr w:type="gramStart"/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,,</w:t>
            </w:r>
            <w:proofErr w:type="gramEnd"/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INWEST- BRUK" Paweł Tomczyk</w:t>
            </w:r>
          </w:p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. 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005FF" w:rsidRPr="005811DF" w:rsidTr="009005FF">
        <w:tc>
          <w:tcPr>
            <w:tcW w:w="540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MARDROG Maciej </w:t>
            </w:r>
            <w:proofErr w:type="spellStart"/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Kubacha</w:t>
            </w:r>
            <w:proofErr w:type="spellEnd"/>
          </w:p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. Bułgarska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64-020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Czempiń, Piechanin</w:t>
            </w:r>
          </w:p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34,73</w:t>
            </w:r>
          </w:p>
        </w:tc>
        <w:tc>
          <w:tcPr>
            <w:tcW w:w="1559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sz w:val="18"/>
                <w:szCs w:val="18"/>
              </w:rPr>
              <w:t xml:space="preserve">  74,73</w:t>
            </w:r>
          </w:p>
        </w:tc>
      </w:tr>
      <w:tr w:rsidR="009005FF" w:rsidRPr="005811DF" w:rsidTr="009005FF">
        <w:tc>
          <w:tcPr>
            <w:tcW w:w="540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4176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KOMPLEX-BRUK Karol Łoś</w:t>
            </w:r>
          </w:p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. 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F1ED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9005FF" w:rsidRPr="005811DF" w:rsidRDefault="009005FF" w:rsidP="009F5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ED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F1EDF" w:rsidTr="009F5DE4">
        <w:tc>
          <w:tcPr>
            <w:tcW w:w="941" w:type="dxa"/>
            <w:vAlign w:val="center"/>
          </w:tcPr>
          <w:p w:rsidR="003F1EDF" w:rsidRDefault="003F1EDF" w:rsidP="009F5DE4">
            <w:bookmarkStart w:id="0" w:name="_GoBack" w:colFirst="1" w:colLast="2"/>
            <w:r w:rsidRPr="003F1EDF">
              <w:t>1</w:t>
            </w:r>
          </w:p>
        </w:tc>
        <w:tc>
          <w:tcPr>
            <w:tcW w:w="2796" w:type="dxa"/>
            <w:vAlign w:val="center"/>
          </w:tcPr>
          <w:p w:rsidR="003F1EDF" w:rsidRPr="003C1412" w:rsidRDefault="003F1EDF" w:rsidP="009F5DE4">
            <w:r w:rsidRPr="003C1412">
              <w:t>2</w:t>
            </w:r>
          </w:p>
          <w:p w:rsidR="003F1EDF" w:rsidRPr="003C1412" w:rsidRDefault="003F1EDF" w:rsidP="009F5DE4">
            <w:r w:rsidRPr="003C1412">
              <w:t>KOMPLEX-BRUK Karol Łoś</w:t>
            </w:r>
          </w:p>
          <w:p w:rsidR="003F1EDF" w:rsidRPr="003C1412" w:rsidRDefault="003F1EDF" w:rsidP="009F5DE4">
            <w:proofErr w:type="gramStart"/>
            <w:r w:rsidRPr="003C1412">
              <w:t>ul</w:t>
            </w:r>
            <w:proofErr w:type="gramEnd"/>
            <w:r w:rsidRPr="003C1412">
              <w:t>. Ogrodowa 29 /4</w:t>
            </w:r>
          </w:p>
          <w:p w:rsidR="003F1EDF" w:rsidRPr="003C1412" w:rsidRDefault="003F1EDF" w:rsidP="009F5DE4">
            <w:r w:rsidRPr="003C1412">
              <w:t>63-100 Śrem</w:t>
            </w:r>
          </w:p>
        </w:tc>
        <w:tc>
          <w:tcPr>
            <w:tcW w:w="5488" w:type="dxa"/>
            <w:vAlign w:val="center"/>
          </w:tcPr>
          <w:p w:rsidR="003F1EDF" w:rsidRPr="003C1412" w:rsidRDefault="003F1EDF" w:rsidP="009F5DE4">
            <w:r w:rsidRPr="003C1412">
              <w:t>Art. 90 ust. 3</w:t>
            </w:r>
          </w:p>
          <w:p w:rsidR="003F1EDF" w:rsidRPr="003C1412" w:rsidRDefault="00740720" w:rsidP="009F5DE4">
            <w:pPr>
              <w:jc w:val="both"/>
            </w:pPr>
            <w:r w:rsidRPr="003C1412">
              <w:t xml:space="preserve">W dniu 4.07/2018 </w:t>
            </w:r>
            <w:proofErr w:type="gramStart"/>
            <w:r w:rsidRPr="003C1412">
              <w:t>r</w:t>
            </w:r>
            <w:proofErr w:type="gramEnd"/>
            <w:r w:rsidRPr="003C1412">
              <w:t xml:space="preserve">. </w:t>
            </w:r>
            <w:r w:rsidR="00AB0A22" w:rsidRPr="003C1412">
              <w:t>Zamawiający</w:t>
            </w:r>
            <w:r w:rsidRPr="003C1412">
              <w:t xml:space="preserve"> wezwał Wykonawcę do przedłożenia wyjaśnień dot. ceny. Wykonawca nie udzielił żadnych wyjaśnień. Zgodnie z treścią art. 90 ust. 3 Prawa zamówień publicznych </w:t>
            </w:r>
            <w:r w:rsidR="00574B04" w:rsidRPr="003C1412">
              <w:t>Zamawiający odrzuca ofertę wykonawcy, który nie udzielił wyjaśnień lub jeżeli dokonana ocena wyjaśnień wraz ze złożonymi dowodami potwierdza, że oferta zawiera rażąco niską cenę lub koszt w stosunku do przedmiotu zamówienia.</w:t>
            </w:r>
          </w:p>
        </w:tc>
      </w:tr>
    </w:tbl>
    <w:bookmarkEnd w:id="0"/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33076C"/>
        </w:tc>
        <w:tc>
          <w:tcPr>
            <w:tcW w:w="2796" w:type="dxa"/>
            <w:vAlign w:val="center"/>
          </w:tcPr>
          <w:p w:rsidR="0033076C" w:rsidRPr="009005FF" w:rsidRDefault="0033076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 w:rsidR="003F1EDF">
        <w:t xml:space="preserve"> </w:t>
      </w:r>
      <w:r w:rsidR="003F1EDF" w:rsidRPr="0012155B">
        <w:t>nie</w:t>
      </w:r>
      <w:proofErr w:type="gramEnd"/>
      <w:r w:rsidR="003F1EDF" w:rsidRPr="0012155B">
        <w:t xml:space="preserve"> krótszym niż 5 dni od dnia przesłania niniejszego zawiadomienia o wyborze najkorzystniejszej oferty</w:t>
      </w:r>
      <w:r w:rsidR="003F1EDF">
        <w:t>.</w:t>
      </w:r>
    </w:p>
    <w:p w:rsidR="00AD5B8D" w:rsidRPr="009005FF" w:rsidRDefault="00AD5B8D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740720" w:rsidRDefault="00740720" w:rsidP="00AD5B8D">
      <w:pPr>
        <w:spacing w:line="360" w:lineRule="auto"/>
        <w:jc w:val="both"/>
        <w:rPr>
          <w:color w:val="000000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3F1EDF">
      <w:pPr>
        <w:spacing w:before="120" w:after="120"/>
        <w:ind w:left="4680"/>
        <w:jc w:val="center"/>
        <w:rPr>
          <w:vertAlign w:val="superscript"/>
        </w:rPr>
      </w:pPr>
      <w:proofErr w:type="gramStart"/>
      <w:r w:rsidRPr="003F1EDF">
        <w:rPr>
          <w:vertAlign w:val="superscript"/>
        </w:rPr>
        <w:t>mgr</w:t>
      </w:r>
      <w:proofErr w:type="gramEnd"/>
      <w:r w:rsidRPr="003F1EDF">
        <w:rPr>
          <w:vertAlign w:val="superscript"/>
        </w:rPr>
        <w:t xml:space="preserve"> Sławomir</w:t>
      </w:r>
      <w:r w:rsidR="0033076C">
        <w:rPr>
          <w:vertAlign w:val="superscript"/>
        </w:rPr>
        <w:t xml:space="preserve"> </w:t>
      </w:r>
      <w:r w:rsidRPr="003F1ED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802" w:rsidRDefault="00273802">
      <w:r>
        <w:separator/>
      </w:r>
    </w:p>
  </w:endnote>
  <w:endnote w:type="continuationSeparator" w:id="0">
    <w:p w:rsidR="00273802" w:rsidRDefault="00273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EDF" w:rsidRDefault="003F1E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EDF" w:rsidRDefault="003F1E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802" w:rsidRDefault="00273802">
      <w:r>
        <w:separator/>
      </w:r>
    </w:p>
  </w:footnote>
  <w:footnote w:type="continuationSeparator" w:id="0">
    <w:p w:rsidR="00273802" w:rsidRDefault="002738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EDF" w:rsidRDefault="003F1E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EDF" w:rsidRDefault="003F1E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EDF" w:rsidRDefault="003F1E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802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73802"/>
    <w:rsid w:val="002F587A"/>
    <w:rsid w:val="0033076C"/>
    <w:rsid w:val="003C1412"/>
    <w:rsid w:val="003C27EC"/>
    <w:rsid w:val="003F1EDF"/>
    <w:rsid w:val="004B5777"/>
    <w:rsid w:val="005652D5"/>
    <w:rsid w:val="00574B04"/>
    <w:rsid w:val="005811DF"/>
    <w:rsid w:val="00596F83"/>
    <w:rsid w:val="0060301B"/>
    <w:rsid w:val="00654E82"/>
    <w:rsid w:val="0068637A"/>
    <w:rsid w:val="006B7962"/>
    <w:rsid w:val="006F0507"/>
    <w:rsid w:val="00740720"/>
    <w:rsid w:val="007E5104"/>
    <w:rsid w:val="007E7D8F"/>
    <w:rsid w:val="00802201"/>
    <w:rsid w:val="008113FF"/>
    <w:rsid w:val="008569BA"/>
    <w:rsid w:val="008C0372"/>
    <w:rsid w:val="009005FF"/>
    <w:rsid w:val="00917FEB"/>
    <w:rsid w:val="00953D9A"/>
    <w:rsid w:val="00AB0A22"/>
    <w:rsid w:val="00AD5B8D"/>
    <w:rsid w:val="00AE3CB6"/>
    <w:rsid w:val="00AE6513"/>
    <w:rsid w:val="00B37924"/>
    <w:rsid w:val="00BA1245"/>
    <w:rsid w:val="00CC0C84"/>
    <w:rsid w:val="00D05A79"/>
    <w:rsid w:val="00D13E37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AE3CB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AE3CB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E3CB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AE3CB6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AE3CB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AE3CB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E3CB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AE3CB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456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8</cp:revision>
  <cp:lastPrinted>1900-12-31T22:00:00Z</cp:lastPrinted>
  <dcterms:created xsi:type="dcterms:W3CDTF">2018-07-06T11:18:00Z</dcterms:created>
  <dcterms:modified xsi:type="dcterms:W3CDTF">2018-07-06T11:52:00Z</dcterms:modified>
</cp:coreProperties>
</file>