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C5FE9" w:rsidP="00007727">
      <w:pPr>
        <w:jc w:val="right"/>
        <w:rPr>
          <w:b/>
          <w:bCs/>
          <w:sz w:val="24"/>
        </w:rPr>
      </w:pPr>
      <w:r w:rsidRPr="002C5FE9">
        <w:rPr>
          <w:sz w:val="24"/>
        </w:rPr>
        <w:t>Śrem</w:t>
      </w:r>
      <w:r w:rsidR="00317228">
        <w:rPr>
          <w:sz w:val="24"/>
        </w:rPr>
        <w:t>,</w:t>
      </w:r>
      <w:r w:rsidR="00007727">
        <w:rPr>
          <w:sz w:val="24"/>
        </w:rPr>
        <w:t xml:space="preserve"> dnia: </w:t>
      </w:r>
      <w:r w:rsidRPr="002C5FE9">
        <w:rPr>
          <w:sz w:val="24"/>
        </w:rPr>
        <w:t>2018-07-04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C5FE9" w:rsidP="00173B20">
      <w:pPr>
        <w:spacing w:after="40"/>
        <w:rPr>
          <w:b/>
          <w:bCs/>
          <w:sz w:val="24"/>
        </w:rPr>
      </w:pPr>
      <w:r w:rsidRPr="002C5FE9">
        <w:rPr>
          <w:b/>
          <w:bCs/>
          <w:sz w:val="24"/>
        </w:rPr>
        <w:t>Gmina Śrem</w:t>
      </w:r>
    </w:p>
    <w:p w:rsidR="00A80738" w:rsidRPr="00173B20" w:rsidRDefault="002C5FE9" w:rsidP="00A80738">
      <w:pPr>
        <w:rPr>
          <w:bCs/>
          <w:sz w:val="24"/>
        </w:rPr>
      </w:pPr>
      <w:r w:rsidRPr="002C5FE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2C5FE9">
        <w:rPr>
          <w:bCs/>
          <w:sz w:val="24"/>
        </w:rPr>
        <w:t>1</w:t>
      </w:r>
    </w:p>
    <w:p w:rsidR="00A80738" w:rsidRPr="00173B20" w:rsidRDefault="002C5FE9" w:rsidP="00A80738">
      <w:pPr>
        <w:rPr>
          <w:bCs/>
          <w:sz w:val="24"/>
        </w:rPr>
      </w:pPr>
      <w:r w:rsidRPr="002C5FE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2C5FE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C5FE9" w:rsidRPr="002C5FE9">
        <w:rPr>
          <w:b/>
          <w:sz w:val="24"/>
          <w:szCs w:val="24"/>
        </w:rPr>
        <w:t>BP.271.34.2018.BS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C5FE9" w:rsidRPr="002C5FE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C5FE9" w:rsidP="00C659E2">
      <w:pPr>
        <w:pStyle w:val="Tekstpodstawowywcity"/>
        <w:spacing w:before="120" w:after="240"/>
        <w:ind w:firstLine="0"/>
        <w:jc w:val="center"/>
      </w:pPr>
      <w:r w:rsidRPr="002C5FE9">
        <w:rPr>
          <w:b/>
        </w:rPr>
        <w:t>Przebudowa ul. Jasnej w Śremie - modernizacja chodników.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C5FE9" w:rsidRPr="002C5FE9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C5FE9" w:rsidRPr="002C5FE9">
        <w:rPr>
          <w:sz w:val="24"/>
          <w:szCs w:val="24"/>
        </w:rPr>
        <w:t>04/07/2018</w:t>
      </w:r>
      <w:r w:rsidR="00FF4AB1" w:rsidRPr="00FF4AB1">
        <w:rPr>
          <w:sz w:val="24"/>
          <w:szCs w:val="24"/>
        </w:rPr>
        <w:t xml:space="preserve"> o godz. </w:t>
      </w:r>
      <w:r w:rsidR="002C5FE9" w:rsidRPr="002C5FE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317228">
        <w:rPr>
          <w:sz w:val="24"/>
          <w:szCs w:val="24"/>
        </w:rPr>
        <w:br/>
      </w:r>
      <w:bookmarkStart w:id="0" w:name="_GoBack"/>
      <w:bookmarkEnd w:id="0"/>
      <w:r w:rsidR="002C5FE9" w:rsidRPr="002C5FE9">
        <w:rPr>
          <w:sz w:val="24"/>
          <w:szCs w:val="24"/>
        </w:rPr>
        <w:t>226 350.00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693"/>
        <w:gridCol w:w="1418"/>
        <w:gridCol w:w="2126"/>
        <w:gridCol w:w="1134"/>
        <w:gridCol w:w="1134"/>
        <w:gridCol w:w="992"/>
      </w:tblGrid>
      <w:tr w:rsidR="00317228" w:rsidRPr="00493F8C" w:rsidTr="00317228">
        <w:tc>
          <w:tcPr>
            <w:tcW w:w="710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17228" w:rsidRDefault="00317228" w:rsidP="00317228">
            <w:pPr>
              <w:spacing w:before="40"/>
              <w:jc w:val="center"/>
            </w:pPr>
            <w:r w:rsidRPr="00490DC0">
              <w:t>Nazwa (firma)</w:t>
            </w:r>
          </w:p>
          <w:p w:rsidR="00317228" w:rsidRPr="00490DC0" w:rsidRDefault="00317228" w:rsidP="00317228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vAlign w:val="center"/>
          </w:tcPr>
          <w:p w:rsidR="00317228" w:rsidRPr="00490DC0" w:rsidRDefault="00317228" w:rsidP="00317228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17228" w:rsidRPr="00493F8C" w:rsidTr="00317228">
        <w:tc>
          <w:tcPr>
            <w:tcW w:w="710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/>
              <w:jc w:val="center"/>
            </w:pPr>
            <w:r w:rsidRPr="002C5FE9">
              <w:t>Firma Produkcyjno Handlowo Usługowa ,,INWEST- BRUK" Paweł Tomczyk</w:t>
            </w:r>
          </w:p>
          <w:p w:rsidR="00317228" w:rsidRPr="00490DC0" w:rsidRDefault="00317228" w:rsidP="00317228">
            <w:pPr>
              <w:jc w:val="center"/>
            </w:pPr>
            <w:r w:rsidRPr="002C5FE9">
              <w:t>ul. Ogrodowa</w:t>
            </w:r>
            <w:r w:rsidRPr="00490DC0">
              <w:t xml:space="preserve"> </w:t>
            </w:r>
            <w:r w:rsidRPr="002C5FE9">
              <w:t>2A</w:t>
            </w:r>
          </w:p>
          <w:p w:rsidR="00317228" w:rsidRPr="00490DC0" w:rsidRDefault="00317228" w:rsidP="00317228">
            <w:pPr>
              <w:spacing w:after="40"/>
              <w:jc w:val="center"/>
            </w:pPr>
            <w:r w:rsidRPr="002C5FE9">
              <w:t>63-100</w:t>
            </w:r>
            <w:r w:rsidRPr="00490DC0">
              <w:t xml:space="preserve"> </w:t>
            </w:r>
            <w:r w:rsidRPr="002C5FE9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162 063.46 zł</w:t>
            </w:r>
          </w:p>
        </w:tc>
        <w:tc>
          <w:tcPr>
            <w:tcW w:w="2126" w:type="dxa"/>
            <w:vAlign w:val="center"/>
          </w:tcPr>
          <w:p w:rsidR="00317228" w:rsidRPr="002C5FE9" w:rsidRDefault="00317228" w:rsidP="003172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</w:tr>
      <w:tr w:rsidR="00317228" w:rsidRPr="00493F8C" w:rsidTr="00317228">
        <w:tc>
          <w:tcPr>
            <w:tcW w:w="710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/>
              <w:jc w:val="center"/>
            </w:pPr>
            <w:r w:rsidRPr="002C5FE9">
              <w:t>KOMPLEX-BRUK Karol Łoś</w:t>
            </w:r>
          </w:p>
          <w:p w:rsidR="00317228" w:rsidRPr="00490DC0" w:rsidRDefault="00317228" w:rsidP="00317228">
            <w:pPr>
              <w:jc w:val="center"/>
            </w:pPr>
            <w:r w:rsidRPr="002C5FE9">
              <w:t>ul. Ogrodowa</w:t>
            </w:r>
            <w:r w:rsidRPr="00490DC0">
              <w:t xml:space="preserve"> </w:t>
            </w:r>
            <w:r w:rsidRPr="002C5FE9">
              <w:t>29/4</w:t>
            </w:r>
          </w:p>
          <w:p w:rsidR="00317228" w:rsidRPr="00490DC0" w:rsidRDefault="00317228" w:rsidP="00317228">
            <w:pPr>
              <w:spacing w:after="40"/>
              <w:jc w:val="center"/>
            </w:pPr>
            <w:r w:rsidRPr="002C5FE9">
              <w:t>63-100</w:t>
            </w:r>
            <w:r w:rsidRPr="00490DC0">
              <w:t xml:space="preserve"> </w:t>
            </w:r>
            <w:r w:rsidRPr="002C5FE9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133 804.61 zł</w:t>
            </w:r>
          </w:p>
        </w:tc>
        <w:tc>
          <w:tcPr>
            <w:tcW w:w="2126" w:type="dxa"/>
            <w:vAlign w:val="center"/>
          </w:tcPr>
          <w:p w:rsidR="00317228" w:rsidRPr="002C5FE9" w:rsidRDefault="00317228" w:rsidP="003172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</w:tr>
      <w:tr w:rsidR="00317228" w:rsidRPr="00493F8C" w:rsidTr="00317228">
        <w:tc>
          <w:tcPr>
            <w:tcW w:w="710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40"/>
              <w:jc w:val="center"/>
            </w:pPr>
            <w:r w:rsidRPr="002C5FE9">
              <w:t>MARDROG Maciej Kubacha</w:t>
            </w:r>
          </w:p>
          <w:p w:rsidR="00317228" w:rsidRPr="00490DC0" w:rsidRDefault="00317228" w:rsidP="00317228">
            <w:pPr>
              <w:jc w:val="center"/>
            </w:pPr>
            <w:r w:rsidRPr="002C5FE9">
              <w:t>ul. Bułgarska</w:t>
            </w:r>
            <w:r w:rsidRPr="00490DC0">
              <w:t xml:space="preserve"> </w:t>
            </w:r>
            <w:r w:rsidRPr="002C5FE9">
              <w:t>10</w:t>
            </w:r>
          </w:p>
          <w:p w:rsidR="00317228" w:rsidRPr="00490DC0" w:rsidRDefault="00317228" w:rsidP="00317228">
            <w:pPr>
              <w:spacing w:after="40"/>
              <w:jc w:val="center"/>
            </w:pPr>
            <w:r w:rsidRPr="002C5FE9">
              <w:t>64-020</w:t>
            </w:r>
            <w:r w:rsidRPr="00490DC0">
              <w:t xml:space="preserve"> </w:t>
            </w:r>
            <w:r w:rsidRPr="002C5FE9">
              <w:t>Czempiń, Piechanin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 w:rsidRPr="002C5FE9">
              <w:t>280 000.00 zł</w:t>
            </w:r>
          </w:p>
        </w:tc>
        <w:tc>
          <w:tcPr>
            <w:tcW w:w="2126" w:type="dxa"/>
            <w:vAlign w:val="center"/>
          </w:tcPr>
          <w:p w:rsidR="00317228" w:rsidRPr="002C5FE9" w:rsidRDefault="00317228" w:rsidP="0031722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7228" w:rsidRPr="00490DC0" w:rsidRDefault="00317228" w:rsidP="00317228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C5FE9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2C5FE9" w:rsidP="00173B20">
      <w:pPr>
        <w:jc w:val="right"/>
      </w:pPr>
      <w:r w:rsidRPr="002C5FE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2C5FE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C71" w:rsidRDefault="00D56C71">
      <w:r>
        <w:separator/>
      </w:r>
    </w:p>
  </w:endnote>
  <w:endnote w:type="continuationSeparator" w:id="0">
    <w:p w:rsidR="00D56C71" w:rsidRDefault="00D56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1E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6C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C71" w:rsidRDefault="00D56C71">
      <w:r>
        <w:separator/>
      </w:r>
    </w:p>
  </w:footnote>
  <w:footnote w:type="continuationSeparator" w:id="0">
    <w:p w:rsidR="00D56C71" w:rsidRDefault="00D56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FE9" w:rsidRDefault="002C5F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FE9" w:rsidRDefault="002C5F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FE9" w:rsidRDefault="002C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C71"/>
    <w:rsid w:val="00007727"/>
    <w:rsid w:val="00017720"/>
    <w:rsid w:val="00035488"/>
    <w:rsid w:val="000D7F25"/>
    <w:rsid w:val="000E00E5"/>
    <w:rsid w:val="00173B20"/>
    <w:rsid w:val="001C69FF"/>
    <w:rsid w:val="0023318D"/>
    <w:rsid w:val="002C5FE9"/>
    <w:rsid w:val="00317228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56C71"/>
    <w:rsid w:val="00D7128F"/>
    <w:rsid w:val="00EA3476"/>
    <w:rsid w:val="00F21E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2018-07-04T07:50:00Z</dcterms:created>
  <dcterms:modified xsi:type="dcterms:W3CDTF">2018-07-04T07:50:00Z</dcterms:modified>
</cp:coreProperties>
</file>