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009DF">
      <w:pPr>
        <w:spacing w:before="360"/>
        <w:rPr>
          <w:b/>
          <w:bCs/>
        </w:rPr>
      </w:pPr>
      <w:r w:rsidRPr="00E009DF">
        <w:rPr>
          <w:b/>
          <w:bCs/>
        </w:rPr>
        <w:t>Gmina Śrem</w:t>
      </w:r>
    </w:p>
    <w:p w:rsidR="0033076C" w:rsidRDefault="00E009DF">
      <w:pPr>
        <w:rPr>
          <w:b/>
          <w:bCs/>
        </w:rPr>
      </w:pPr>
      <w:r w:rsidRPr="00E009D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009DF">
        <w:rPr>
          <w:b/>
          <w:bCs/>
        </w:rPr>
        <w:t>1</w:t>
      </w:r>
    </w:p>
    <w:p w:rsidR="0033076C" w:rsidRDefault="00E009DF">
      <w:pPr>
        <w:rPr>
          <w:b/>
          <w:bCs/>
        </w:rPr>
      </w:pPr>
      <w:r w:rsidRPr="00E009D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009D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009DF" w:rsidRPr="00E009DF">
        <w:rPr>
          <w:b/>
          <w:bCs/>
        </w:rPr>
        <w:t>BP.271.15.2018.BS/11</w:t>
      </w:r>
      <w:r>
        <w:tab/>
        <w:t xml:space="preserve"> </w:t>
      </w:r>
      <w:r w:rsidR="00E009DF" w:rsidRPr="00E009DF">
        <w:t>Śrem</w:t>
      </w:r>
      <w:r w:rsidR="00E921BD">
        <w:t>,</w:t>
      </w:r>
      <w:r>
        <w:t xml:space="preserve"> dnia: </w:t>
      </w:r>
      <w:r w:rsidR="00E009DF" w:rsidRPr="00E009DF">
        <w:t>2018-06-1</w:t>
      </w:r>
      <w:r w:rsidR="00EE785E">
        <w:t>8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09DF" w:rsidRPr="00E009DF">
        <w:t>(</w:t>
      </w:r>
      <w:proofErr w:type="spellStart"/>
      <w:r w:rsidR="00E009DF" w:rsidRPr="00E009DF">
        <w:t>t.j</w:t>
      </w:r>
      <w:proofErr w:type="spellEnd"/>
      <w:r w:rsidR="00E009DF" w:rsidRPr="00E009DF">
        <w:t xml:space="preserve">. Dz. U. </w:t>
      </w:r>
      <w:proofErr w:type="gramStart"/>
      <w:r w:rsidR="00E009DF" w:rsidRPr="00E009DF">
        <w:t>z</w:t>
      </w:r>
      <w:proofErr w:type="gramEnd"/>
      <w:r w:rsidR="00E009DF" w:rsidRPr="00E009DF">
        <w:t xml:space="preserve"> 2017 r. poz. 1579 z </w:t>
      </w:r>
      <w:proofErr w:type="spellStart"/>
      <w:r w:rsidR="00E009DF" w:rsidRPr="00E009DF">
        <w:t>późn</w:t>
      </w:r>
      <w:proofErr w:type="spellEnd"/>
      <w:r w:rsidR="00E009DF" w:rsidRPr="00E009DF">
        <w:t xml:space="preserve">. </w:t>
      </w:r>
      <w:proofErr w:type="gramStart"/>
      <w:r w:rsidR="00E009DF" w:rsidRPr="00E009DF">
        <w:t>zm</w:t>
      </w:r>
      <w:proofErr w:type="gramEnd"/>
      <w:r w:rsidR="00E009DF" w:rsidRPr="00E009DF">
        <w:t>.)</w:t>
      </w:r>
      <w:r>
        <w:t xml:space="preserve"> </w:t>
      </w:r>
      <w:r>
        <w:rPr>
          <w:bCs/>
        </w:rPr>
        <w:t xml:space="preserve">w trybie </w:t>
      </w:r>
      <w:r w:rsidR="00E009DF" w:rsidRPr="00E009D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009DF">
      <w:pPr>
        <w:spacing w:before="120" w:after="120"/>
        <w:jc w:val="center"/>
        <w:rPr>
          <w:b/>
        </w:rPr>
      </w:pPr>
      <w:r w:rsidRPr="00E009DF">
        <w:rPr>
          <w:b/>
        </w:rPr>
        <w:t>Ubezpieczenie grupowe na życie pracowników, współmałżonków oraz pełnoletnich dzieci pracowników Urzędu Miejskiego w Śremie oraz jednostek organizacyjnych i instytucji kultury Gminy Śrem.</w:t>
      </w:r>
    </w:p>
    <w:p w:rsidR="0033076C" w:rsidRDefault="0033076C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1"/>
      </w:tblGrid>
      <w:tr w:rsidR="00E009DF" w:rsidTr="00E921BD">
        <w:trPr>
          <w:cantSplit/>
        </w:trPr>
        <w:tc>
          <w:tcPr>
            <w:tcW w:w="9181" w:type="dxa"/>
          </w:tcPr>
          <w:p w:rsidR="00E009DF" w:rsidRDefault="00E009DF" w:rsidP="008E12E7">
            <w:pPr>
              <w:spacing w:line="360" w:lineRule="auto"/>
              <w:ind w:firstLine="284"/>
              <w:jc w:val="both"/>
              <w:rPr>
                <w:b/>
              </w:rPr>
            </w:pPr>
            <w:r w:rsidRPr="00E009DF">
              <w:rPr>
                <w:b/>
              </w:rPr>
              <w:t xml:space="preserve">Powszechny Zakład Ubezpieczeń na Życie </w:t>
            </w:r>
            <w:proofErr w:type="spellStart"/>
            <w:r w:rsidRPr="00E009DF">
              <w:rPr>
                <w:b/>
              </w:rPr>
              <w:t>S.A.Oddział</w:t>
            </w:r>
            <w:proofErr w:type="spellEnd"/>
            <w:r w:rsidRPr="00E009DF">
              <w:rPr>
                <w:b/>
              </w:rPr>
              <w:t xml:space="preserve"> w Kaliszu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  <w:rPr>
                <w:b/>
              </w:rPr>
            </w:pPr>
            <w:r w:rsidRPr="00E009DF">
              <w:rPr>
                <w:b/>
              </w:rPr>
              <w:t>Al. Jana Pawła II</w:t>
            </w:r>
            <w:r>
              <w:rPr>
                <w:b/>
              </w:rPr>
              <w:t xml:space="preserve"> </w:t>
            </w:r>
            <w:r w:rsidRPr="00E009DF">
              <w:rPr>
                <w:b/>
              </w:rPr>
              <w:t>24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  <w:rPr>
                <w:b/>
              </w:rPr>
            </w:pPr>
            <w:r w:rsidRPr="00E009DF">
              <w:rPr>
                <w:b/>
              </w:rPr>
              <w:t>00-133</w:t>
            </w:r>
            <w:r>
              <w:rPr>
                <w:b/>
              </w:rPr>
              <w:t xml:space="preserve"> </w:t>
            </w:r>
            <w:r w:rsidRPr="00E009DF">
              <w:rPr>
                <w:b/>
              </w:rPr>
              <w:t>Warszawa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E009DF" w:rsidRPr="00E921BD" w:rsidRDefault="00E009DF" w:rsidP="008E12E7">
            <w:pPr>
              <w:spacing w:line="360" w:lineRule="auto"/>
              <w:ind w:firstLine="284"/>
              <w:jc w:val="both"/>
            </w:pPr>
            <w:r w:rsidRPr="00E009DF">
              <w:t>Ubezpieczenie grupowe na życie pracowników, współmałżonków oraz pełnoletnich dzieci pracowników Urzędu Miejskiego, Biblioteki Publicznej, Muzeum Śremskiego, Ośrodka Pomocy Społecznej, Straży Miejskiej, Śremskiego Ośrodka Kultury oraz Środowiskowego Domu Samopomocy w Śremie.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E009DF">
              <w:rPr>
                <w:b/>
              </w:rPr>
              <w:t xml:space="preserve">626 612.40 </w:t>
            </w:r>
            <w:proofErr w:type="gramStart"/>
            <w:r w:rsidRPr="00E009DF">
              <w:rPr>
                <w:b/>
              </w:rPr>
              <w:t>zł</w:t>
            </w:r>
            <w:proofErr w:type="gramEnd"/>
          </w:p>
          <w:p w:rsidR="00E009DF" w:rsidRDefault="00E009DF" w:rsidP="008E12E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009DF" w:rsidRPr="00E009DF" w:rsidRDefault="00E009DF" w:rsidP="008E12E7">
            <w:pPr>
              <w:spacing w:line="360" w:lineRule="auto"/>
              <w:ind w:firstLine="284"/>
              <w:jc w:val="both"/>
            </w:pPr>
            <w:r w:rsidRPr="00E009DF">
              <w:t>Uzasadnienie prawne: art. 91 ust. 1 ustawy PZP.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</w:pPr>
            <w:r w:rsidRPr="00E009DF">
              <w:t>Uzasadnienie faktyczne: Jedyna złożona oferta, która jest w pełni zgodna z SIWZ.</w:t>
            </w:r>
          </w:p>
        </w:tc>
      </w:tr>
      <w:tr w:rsidR="00E009DF" w:rsidTr="00E921BD">
        <w:trPr>
          <w:cantSplit/>
        </w:trPr>
        <w:tc>
          <w:tcPr>
            <w:tcW w:w="9181" w:type="dxa"/>
          </w:tcPr>
          <w:p w:rsidR="00E009DF" w:rsidRDefault="00E009DF" w:rsidP="008E12E7">
            <w:pPr>
              <w:spacing w:line="360" w:lineRule="auto"/>
              <w:ind w:firstLine="284"/>
              <w:jc w:val="both"/>
              <w:rPr>
                <w:b/>
              </w:rPr>
            </w:pPr>
            <w:r w:rsidRPr="00E009DF">
              <w:rPr>
                <w:b/>
              </w:rPr>
              <w:lastRenderedPageBreak/>
              <w:t xml:space="preserve">Powszechny Zakład Ubezpieczeń na Życie </w:t>
            </w:r>
            <w:proofErr w:type="spellStart"/>
            <w:r w:rsidRPr="00E009DF">
              <w:rPr>
                <w:b/>
              </w:rPr>
              <w:t>S.A.Oddział</w:t>
            </w:r>
            <w:proofErr w:type="spellEnd"/>
            <w:r w:rsidRPr="00E009DF">
              <w:rPr>
                <w:b/>
              </w:rPr>
              <w:t xml:space="preserve"> w Kaliszu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  <w:rPr>
                <w:b/>
              </w:rPr>
            </w:pPr>
            <w:r w:rsidRPr="00E009DF">
              <w:rPr>
                <w:b/>
              </w:rPr>
              <w:t>Al. Jana Pawła II</w:t>
            </w:r>
            <w:r>
              <w:rPr>
                <w:b/>
              </w:rPr>
              <w:t xml:space="preserve"> </w:t>
            </w:r>
            <w:r w:rsidRPr="00E009DF">
              <w:rPr>
                <w:b/>
              </w:rPr>
              <w:t>24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  <w:rPr>
                <w:b/>
              </w:rPr>
            </w:pPr>
            <w:r w:rsidRPr="00E009DF">
              <w:rPr>
                <w:b/>
              </w:rPr>
              <w:t>00-133</w:t>
            </w:r>
            <w:r>
              <w:rPr>
                <w:b/>
              </w:rPr>
              <w:t xml:space="preserve"> </w:t>
            </w:r>
            <w:r w:rsidRPr="00E009DF">
              <w:rPr>
                <w:b/>
              </w:rPr>
              <w:t>Warszawa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E009DF" w:rsidRPr="00E921BD" w:rsidRDefault="00E009DF" w:rsidP="008E12E7">
            <w:pPr>
              <w:spacing w:line="360" w:lineRule="auto"/>
              <w:ind w:firstLine="284"/>
              <w:jc w:val="both"/>
            </w:pPr>
            <w:r w:rsidRPr="00E009DF">
              <w:t>Ubezpieczenie grupowe na życie pracowników, współmałżonków oraz pełnoletnich dzieci pracowników oświatowych jednostek organizacyjnych Gminy Śrem.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E009DF">
              <w:rPr>
                <w:b/>
              </w:rPr>
              <w:t xml:space="preserve">1 289 988.00 </w:t>
            </w:r>
            <w:proofErr w:type="gramStart"/>
            <w:r w:rsidRPr="00E009DF">
              <w:rPr>
                <w:b/>
              </w:rPr>
              <w:t>zł</w:t>
            </w:r>
            <w:proofErr w:type="gramEnd"/>
            <w:r w:rsidR="00E921BD">
              <w:rPr>
                <w:b/>
              </w:rPr>
              <w:t xml:space="preserve"> </w:t>
            </w:r>
          </w:p>
          <w:p w:rsidR="00E009DF" w:rsidRDefault="00E009DF" w:rsidP="008E12E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009DF" w:rsidRPr="00E009DF" w:rsidRDefault="00E009DF" w:rsidP="008E12E7">
            <w:pPr>
              <w:spacing w:line="360" w:lineRule="auto"/>
              <w:ind w:firstLine="284"/>
              <w:jc w:val="both"/>
            </w:pPr>
            <w:r w:rsidRPr="00E009DF">
              <w:t>Uzasadnienie prawne: art. 91 ust. 1 ustawy PZP.</w:t>
            </w:r>
          </w:p>
          <w:p w:rsidR="00E009DF" w:rsidRDefault="00E009DF" w:rsidP="008E12E7">
            <w:pPr>
              <w:spacing w:line="360" w:lineRule="auto"/>
              <w:ind w:firstLine="284"/>
              <w:jc w:val="both"/>
            </w:pPr>
            <w:r w:rsidRPr="00E009DF">
              <w:t>Uzasadnienie faktyczne: Jedyna złożona oferta,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1515"/>
        <w:gridCol w:w="2551"/>
        <w:gridCol w:w="1134"/>
        <w:gridCol w:w="992"/>
      </w:tblGrid>
      <w:tr w:rsidR="0055030E" w:rsidRPr="005811DF" w:rsidTr="0055030E">
        <w:tc>
          <w:tcPr>
            <w:tcW w:w="747" w:type="dxa"/>
            <w:vAlign w:val="center"/>
          </w:tcPr>
          <w:p w:rsidR="0055030E" w:rsidRPr="005811DF" w:rsidRDefault="0055030E" w:rsidP="00550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</w:p>
        </w:tc>
        <w:tc>
          <w:tcPr>
            <w:tcW w:w="2313" w:type="dxa"/>
            <w:vAlign w:val="center"/>
          </w:tcPr>
          <w:p w:rsidR="0055030E" w:rsidRPr="005811DF" w:rsidRDefault="0055030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5030E" w:rsidRPr="005811DF" w:rsidRDefault="0055030E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vAlign w:val="center"/>
          </w:tcPr>
          <w:p w:rsidR="0055030E" w:rsidRPr="005811DF" w:rsidRDefault="0055030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009DF">
              <w:rPr>
                <w:rFonts w:ascii="Times New Roman" w:hAnsi="Times New Roman" w:cs="Times New Roman"/>
                <w:sz w:val="18"/>
                <w:szCs w:val="18"/>
              </w:rPr>
              <w:t>wysokość</w:t>
            </w:r>
            <w:proofErr w:type="gramEnd"/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świadczeń</w:t>
            </w:r>
          </w:p>
        </w:tc>
        <w:tc>
          <w:tcPr>
            <w:tcW w:w="2551" w:type="dxa"/>
            <w:vAlign w:val="center"/>
          </w:tcPr>
          <w:p w:rsidR="0055030E" w:rsidRPr="005811DF" w:rsidRDefault="0055030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>Klauzule dodatkowe i inne postanowienia szczególnie fakultatywne</w:t>
            </w:r>
          </w:p>
        </w:tc>
        <w:tc>
          <w:tcPr>
            <w:tcW w:w="1134" w:type="dxa"/>
            <w:vAlign w:val="center"/>
          </w:tcPr>
          <w:p w:rsidR="0055030E" w:rsidRPr="005811DF" w:rsidRDefault="0055030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:rsidR="0055030E" w:rsidRPr="005811DF" w:rsidRDefault="0055030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5030E" w:rsidRPr="005811DF" w:rsidTr="0055030E">
        <w:tc>
          <w:tcPr>
            <w:tcW w:w="747" w:type="dxa"/>
            <w:vAlign w:val="center"/>
          </w:tcPr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vAlign w:val="center"/>
          </w:tcPr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Powszechny Zakład Ubezpieczeń na Życie </w:t>
            </w:r>
            <w:proofErr w:type="spellStart"/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S.A.Oddział</w:t>
            </w:r>
            <w:proofErr w:type="spellEnd"/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 Kaliszu</w:t>
            </w:r>
          </w:p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00-133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vAlign w:val="center"/>
          </w:tcPr>
          <w:p w:rsidR="0055030E" w:rsidRPr="005811DF" w:rsidRDefault="0055030E" w:rsidP="00550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8,88</w:t>
            </w:r>
          </w:p>
        </w:tc>
        <w:tc>
          <w:tcPr>
            <w:tcW w:w="2551" w:type="dxa"/>
            <w:vAlign w:val="center"/>
          </w:tcPr>
          <w:p w:rsidR="0055030E" w:rsidRPr="005811DF" w:rsidRDefault="0055030E" w:rsidP="00550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1,60</w:t>
            </w:r>
          </w:p>
        </w:tc>
        <w:tc>
          <w:tcPr>
            <w:tcW w:w="1134" w:type="dxa"/>
            <w:vAlign w:val="center"/>
          </w:tcPr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55030E" w:rsidRPr="005811DF" w:rsidRDefault="0055030E" w:rsidP="00550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20,48</w:t>
            </w:r>
          </w:p>
        </w:tc>
      </w:tr>
      <w:tr w:rsidR="0055030E" w:rsidRPr="005811DF" w:rsidTr="0055030E">
        <w:tc>
          <w:tcPr>
            <w:tcW w:w="747" w:type="dxa"/>
            <w:vAlign w:val="center"/>
          </w:tcPr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13" w:type="dxa"/>
            <w:vAlign w:val="center"/>
          </w:tcPr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Powszechny Zakład Ubezpieczeń na Życie </w:t>
            </w:r>
            <w:proofErr w:type="spellStart"/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S.A.Oddział</w:t>
            </w:r>
            <w:proofErr w:type="spellEnd"/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 Kaliszu</w:t>
            </w:r>
          </w:p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00-133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009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vAlign w:val="center"/>
          </w:tcPr>
          <w:p w:rsidR="0055030E" w:rsidRPr="005811DF" w:rsidRDefault="0055030E" w:rsidP="00550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15,08</w:t>
            </w:r>
          </w:p>
        </w:tc>
        <w:tc>
          <w:tcPr>
            <w:tcW w:w="2551" w:type="dxa"/>
            <w:vAlign w:val="center"/>
          </w:tcPr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1,60</w:t>
            </w:r>
          </w:p>
        </w:tc>
        <w:tc>
          <w:tcPr>
            <w:tcW w:w="1134" w:type="dxa"/>
            <w:vAlign w:val="center"/>
          </w:tcPr>
          <w:p w:rsidR="0055030E" w:rsidRPr="005811DF" w:rsidRDefault="0055030E" w:rsidP="008E12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vAlign w:val="center"/>
          </w:tcPr>
          <w:p w:rsidR="0055030E" w:rsidRPr="005811DF" w:rsidRDefault="0055030E" w:rsidP="005503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09D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26,68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3076C"/>
        </w:tc>
        <w:tc>
          <w:tcPr>
            <w:tcW w:w="2796" w:type="dxa"/>
            <w:vAlign w:val="center"/>
          </w:tcPr>
          <w:p w:rsidR="0033076C" w:rsidRDefault="0033076C"/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33076C"/>
        </w:tc>
        <w:tc>
          <w:tcPr>
            <w:tcW w:w="2796" w:type="dxa"/>
            <w:vAlign w:val="center"/>
          </w:tcPr>
          <w:p w:rsidR="0033076C" w:rsidRPr="00E921BD" w:rsidRDefault="0033076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 w:rsidR="00E009DF" w:rsidRPr="0012155B">
        <w:t xml:space="preserve">  nie</w:t>
      </w:r>
      <w:proofErr w:type="gramEnd"/>
      <w:r w:rsidR="00E009DF" w:rsidRPr="0012155B">
        <w:t xml:space="preserve"> krótszym niż 10 dni od dnia przesłania niniejszego zawiadomienia o wyborze najkorzystniejszej oferty</w:t>
      </w:r>
      <w:r w:rsidR="00E009DF">
        <w:t>.</w:t>
      </w:r>
      <w:r w:rsidR="00E009DF" w:rsidRPr="0012155B">
        <w:t xml:space="preserve"> </w:t>
      </w:r>
      <w:r w:rsidR="00E009DF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C4204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podpis zamawiającego</w:t>
      </w:r>
      <w:bookmarkStart w:id="0" w:name="_GoBack"/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72D" w:rsidRDefault="0043472D">
      <w:r>
        <w:separator/>
      </w:r>
    </w:p>
  </w:endnote>
  <w:endnote w:type="continuationSeparator" w:id="0">
    <w:p w:rsidR="0043472D" w:rsidRDefault="00434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9DF" w:rsidRDefault="00E009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9DF" w:rsidRDefault="00E009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72D" w:rsidRDefault="0043472D">
      <w:r>
        <w:separator/>
      </w:r>
    </w:p>
  </w:footnote>
  <w:footnote w:type="continuationSeparator" w:id="0">
    <w:p w:rsidR="0043472D" w:rsidRDefault="00434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9DF" w:rsidRDefault="00E009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9DF" w:rsidRDefault="00E009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9DF" w:rsidRDefault="00E009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72D"/>
    <w:rsid w:val="00034F15"/>
    <w:rsid w:val="00095FA1"/>
    <w:rsid w:val="000B6515"/>
    <w:rsid w:val="000D1E6C"/>
    <w:rsid w:val="000D6259"/>
    <w:rsid w:val="001A1B4A"/>
    <w:rsid w:val="001F1559"/>
    <w:rsid w:val="001F67FA"/>
    <w:rsid w:val="002371E6"/>
    <w:rsid w:val="00251690"/>
    <w:rsid w:val="002F587A"/>
    <w:rsid w:val="0033076C"/>
    <w:rsid w:val="003C27EC"/>
    <w:rsid w:val="0043472D"/>
    <w:rsid w:val="004B5777"/>
    <w:rsid w:val="0055030E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09DF"/>
    <w:rsid w:val="00E05A7A"/>
    <w:rsid w:val="00E4520D"/>
    <w:rsid w:val="00E921BD"/>
    <w:rsid w:val="00EB4311"/>
    <w:rsid w:val="00EC4204"/>
    <w:rsid w:val="00EE785E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460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Marta Urgacz</cp:lastModifiedBy>
  <cp:revision>4</cp:revision>
  <cp:lastPrinted>1900-12-31T22:00:00Z</cp:lastPrinted>
  <dcterms:created xsi:type="dcterms:W3CDTF">2018-06-18T06:13:00Z</dcterms:created>
  <dcterms:modified xsi:type="dcterms:W3CDTF">2018-06-18T07:00:00Z</dcterms:modified>
</cp:coreProperties>
</file>