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4485F" w:rsidP="00007727">
      <w:pPr>
        <w:jc w:val="right"/>
        <w:rPr>
          <w:b/>
          <w:bCs/>
          <w:sz w:val="24"/>
        </w:rPr>
      </w:pPr>
      <w:r w:rsidRPr="0064485F">
        <w:rPr>
          <w:sz w:val="24"/>
        </w:rPr>
        <w:t>Śrem</w:t>
      </w:r>
      <w:r w:rsidR="00A607A2">
        <w:rPr>
          <w:sz w:val="24"/>
        </w:rPr>
        <w:t>,</w:t>
      </w:r>
      <w:r w:rsidR="00007727">
        <w:rPr>
          <w:sz w:val="24"/>
        </w:rPr>
        <w:t xml:space="preserve"> dnia: </w:t>
      </w:r>
      <w:r w:rsidRPr="0064485F">
        <w:rPr>
          <w:sz w:val="24"/>
        </w:rPr>
        <w:t>2018-06-04</w:t>
      </w:r>
    </w:p>
    <w:p w:rsidR="00A80738" w:rsidRDefault="0064485F" w:rsidP="00173B20">
      <w:pPr>
        <w:spacing w:after="40"/>
        <w:rPr>
          <w:b/>
          <w:bCs/>
          <w:sz w:val="24"/>
        </w:rPr>
      </w:pPr>
      <w:r w:rsidRPr="0064485F">
        <w:rPr>
          <w:b/>
          <w:bCs/>
          <w:sz w:val="24"/>
        </w:rPr>
        <w:t>Gmina Śrem</w:t>
      </w:r>
    </w:p>
    <w:p w:rsidR="00A80738" w:rsidRPr="00173B20" w:rsidRDefault="0064485F" w:rsidP="00A80738">
      <w:pPr>
        <w:rPr>
          <w:bCs/>
          <w:sz w:val="24"/>
        </w:rPr>
      </w:pPr>
      <w:r w:rsidRPr="0064485F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64485F">
        <w:rPr>
          <w:bCs/>
          <w:sz w:val="24"/>
        </w:rPr>
        <w:t>1</w:t>
      </w:r>
    </w:p>
    <w:p w:rsidR="00A80738" w:rsidRPr="00173B20" w:rsidRDefault="0064485F" w:rsidP="00A80738">
      <w:pPr>
        <w:rPr>
          <w:bCs/>
          <w:sz w:val="24"/>
        </w:rPr>
      </w:pPr>
      <w:r w:rsidRPr="0064485F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64485F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4485F" w:rsidRPr="0064485F">
        <w:rPr>
          <w:b/>
          <w:sz w:val="24"/>
          <w:szCs w:val="24"/>
        </w:rPr>
        <w:t>BP.271.21.2018.BS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4485F" w:rsidRPr="0064485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4485F" w:rsidP="00C659E2">
      <w:pPr>
        <w:pStyle w:val="Tekstpodstawowywcity"/>
        <w:spacing w:before="120" w:after="240"/>
        <w:ind w:firstLine="0"/>
        <w:jc w:val="center"/>
      </w:pPr>
      <w:r w:rsidRPr="0064485F">
        <w:rPr>
          <w:b/>
        </w:rPr>
        <w:t>"Budowa boiska ze sztuczną trawą w Parku im. Powstańców Wielkopolskich w Śremie".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4485F" w:rsidRPr="0064485F">
        <w:rPr>
          <w:sz w:val="24"/>
          <w:szCs w:val="24"/>
        </w:rPr>
        <w:t>(</w:t>
      </w:r>
      <w:proofErr w:type="spellStart"/>
      <w:r w:rsidR="0064485F" w:rsidRPr="0064485F">
        <w:rPr>
          <w:sz w:val="24"/>
          <w:szCs w:val="24"/>
        </w:rPr>
        <w:t>t.j</w:t>
      </w:r>
      <w:proofErr w:type="spellEnd"/>
      <w:r w:rsidR="0064485F" w:rsidRPr="0064485F">
        <w:rPr>
          <w:sz w:val="24"/>
          <w:szCs w:val="24"/>
        </w:rPr>
        <w:t xml:space="preserve">. Dz. U. z 2017 r. poz. 1579 z </w:t>
      </w:r>
      <w:proofErr w:type="spellStart"/>
      <w:r w:rsidR="0064485F" w:rsidRPr="0064485F">
        <w:rPr>
          <w:sz w:val="24"/>
          <w:szCs w:val="24"/>
        </w:rPr>
        <w:t>późn</w:t>
      </w:r>
      <w:proofErr w:type="spellEnd"/>
      <w:r w:rsidR="0064485F" w:rsidRPr="0064485F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4485F" w:rsidRPr="0064485F">
        <w:rPr>
          <w:sz w:val="24"/>
          <w:szCs w:val="24"/>
        </w:rPr>
        <w:t>04/06/2018</w:t>
      </w:r>
      <w:r w:rsidR="00FF4AB1" w:rsidRPr="00FF4AB1">
        <w:rPr>
          <w:sz w:val="24"/>
          <w:szCs w:val="24"/>
        </w:rPr>
        <w:t xml:space="preserve"> o godz. </w:t>
      </w:r>
      <w:r w:rsidR="0064485F" w:rsidRPr="0064485F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4485F" w:rsidRPr="0064485F">
        <w:rPr>
          <w:sz w:val="24"/>
          <w:szCs w:val="24"/>
        </w:rPr>
        <w:t>2 000 000.00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560"/>
        <w:gridCol w:w="1701"/>
        <w:gridCol w:w="1275"/>
        <w:gridCol w:w="1134"/>
        <w:gridCol w:w="1134"/>
      </w:tblGrid>
      <w:tr w:rsidR="00A607A2" w:rsidRPr="00493F8C" w:rsidTr="00A607A2">
        <w:tc>
          <w:tcPr>
            <w:tcW w:w="706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A607A2" w:rsidRDefault="00A607A2" w:rsidP="00A607A2">
            <w:pPr>
              <w:spacing w:before="40"/>
              <w:jc w:val="center"/>
            </w:pPr>
            <w:r w:rsidRPr="00490DC0">
              <w:t>Nazwa (firma)</w:t>
            </w:r>
          </w:p>
          <w:p w:rsidR="00A607A2" w:rsidRPr="00490DC0" w:rsidRDefault="00A607A2" w:rsidP="00A607A2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vAlign w:val="center"/>
          </w:tcPr>
          <w:p w:rsidR="00A607A2" w:rsidRPr="00490DC0" w:rsidRDefault="00A607A2" w:rsidP="00A607A2">
            <w:pPr>
              <w:spacing w:before="40"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607A2" w:rsidRPr="00493F8C" w:rsidTr="00A607A2">
        <w:tc>
          <w:tcPr>
            <w:tcW w:w="706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1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40"/>
              <w:jc w:val="center"/>
            </w:pPr>
            <w:r w:rsidRPr="0064485F">
              <w:t>Przedsiębiorstwo Wielobranżowe GRETASPORT Ilona Stańczyk</w:t>
            </w:r>
          </w:p>
          <w:p w:rsidR="00A607A2" w:rsidRPr="00490DC0" w:rsidRDefault="00A607A2" w:rsidP="00A607A2">
            <w:pPr>
              <w:jc w:val="center"/>
            </w:pPr>
            <w:r w:rsidRPr="0064485F">
              <w:t>ul. Podlesie</w:t>
            </w:r>
            <w:r w:rsidRPr="00490DC0">
              <w:t xml:space="preserve"> </w:t>
            </w:r>
            <w:r w:rsidRPr="0064485F">
              <w:t>17</w:t>
            </w:r>
          </w:p>
          <w:p w:rsidR="00A607A2" w:rsidRPr="00490DC0" w:rsidRDefault="00A607A2" w:rsidP="00A607A2">
            <w:pPr>
              <w:spacing w:after="40"/>
              <w:jc w:val="center"/>
            </w:pPr>
            <w:r w:rsidRPr="0064485F">
              <w:t>41-303</w:t>
            </w:r>
            <w:r w:rsidRPr="00490DC0">
              <w:t xml:space="preserve"> </w:t>
            </w:r>
            <w:r w:rsidRPr="0064485F">
              <w:t>Dąbrowa Górnicza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1 932 945.00 zł</w:t>
            </w:r>
          </w:p>
        </w:tc>
        <w:tc>
          <w:tcPr>
            <w:tcW w:w="1701" w:type="dxa"/>
            <w:vAlign w:val="center"/>
          </w:tcPr>
          <w:p w:rsidR="00A607A2" w:rsidRPr="0064485F" w:rsidRDefault="00A607A2" w:rsidP="00A607A2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zgodnie z SIWZ</w:t>
            </w:r>
          </w:p>
        </w:tc>
      </w:tr>
      <w:tr w:rsidR="00A607A2" w:rsidRPr="00493F8C" w:rsidTr="00A607A2">
        <w:tc>
          <w:tcPr>
            <w:tcW w:w="706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2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40"/>
              <w:jc w:val="center"/>
            </w:pPr>
            <w:r w:rsidRPr="0064485F">
              <w:t>CONCEPT TRADE Biuro Handlowo-Usługowe Rafał Miszczak</w:t>
            </w:r>
          </w:p>
          <w:p w:rsidR="00A607A2" w:rsidRPr="00490DC0" w:rsidRDefault="00A607A2" w:rsidP="00A607A2">
            <w:pPr>
              <w:jc w:val="center"/>
            </w:pPr>
            <w:r w:rsidRPr="0064485F">
              <w:t>ul. Szkółkarska</w:t>
            </w:r>
            <w:r w:rsidRPr="00490DC0">
              <w:t xml:space="preserve"> </w:t>
            </w:r>
            <w:r w:rsidRPr="0064485F">
              <w:t>98</w:t>
            </w:r>
          </w:p>
          <w:p w:rsidR="00A607A2" w:rsidRPr="00490DC0" w:rsidRDefault="00A607A2" w:rsidP="00A607A2">
            <w:pPr>
              <w:spacing w:after="40"/>
              <w:jc w:val="center"/>
            </w:pPr>
            <w:r w:rsidRPr="0064485F">
              <w:t>62-002</w:t>
            </w:r>
            <w:r w:rsidRPr="00490DC0">
              <w:t xml:space="preserve"> </w:t>
            </w:r>
            <w:r w:rsidRPr="0064485F">
              <w:t>Suchy Las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2 098 004.99 zł</w:t>
            </w:r>
          </w:p>
        </w:tc>
        <w:tc>
          <w:tcPr>
            <w:tcW w:w="1701" w:type="dxa"/>
            <w:vAlign w:val="center"/>
          </w:tcPr>
          <w:p w:rsidR="00A607A2" w:rsidRPr="0064485F" w:rsidRDefault="00A607A2" w:rsidP="00A607A2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zgodnie z SIWZ</w:t>
            </w:r>
          </w:p>
        </w:tc>
      </w:tr>
      <w:tr w:rsidR="00A607A2" w:rsidRPr="00493F8C" w:rsidTr="00A607A2">
        <w:tc>
          <w:tcPr>
            <w:tcW w:w="706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3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A607A2" w:rsidRPr="00A607A2" w:rsidRDefault="00A607A2" w:rsidP="00A607A2">
            <w:pPr>
              <w:spacing w:before="40"/>
              <w:jc w:val="center"/>
              <w:rPr>
                <w:lang w:val="en-US"/>
              </w:rPr>
            </w:pPr>
            <w:r w:rsidRPr="00A607A2">
              <w:rPr>
                <w:lang w:val="en-US"/>
              </w:rPr>
              <w:t>MATEJKO DEVELOPMENT sp. z o.o.</w:t>
            </w:r>
          </w:p>
          <w:p w:rsidR="00A607A2" w:rsidRPr="00490DC0" w:rsidRDefault="00A607A2" w:rsidP="00A607A2">
            <w:pPr>
              <w:jc w:val="center"/>
            </w:pPr>
            <w:r w:rsidRPr="0064485F">
              <w:t>ul. Poznańska</w:t>
            </w:r>
            <w:r w:rsidRPr="00490DC0">
              <w:t xml:space="preserve"> </w:t>
            </w:r>
            <w:r w:rsidRPr="0064485F">
              <w:t>99</w:t>
            </w:r>
          </w:p>
          <w:p w:rsidR="00A607A2" w:rsidRPr="00490DC0" w:rsidRDefault="00A607A2" w:rsidP="00A607A2">
            <w:pPr>
              <w:spacing w:after="40"/>
              <w:jc w:val="center"/>
            </w:pPr>
            <w:r w:rsidRPr="0064485F">
              <w:t>61-160</w:t>
            </w:r>
            <w:r w:rsidRPr="00490DC0">
              <w:t xml:space="preserve"> </w:t>
            </w:r>
            <w:r w:rsidRPr="0064485F">
              <w:t>Poznań/Czapury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1 933 901.88 zł</w:t>
            </w:r>
          </w:p>
        </w:tc>
        <w:tc>
          <w:tcPr>
            <w:tcW w:w="1701" w:type="dxa"/>
            <w:vAlign w:val="center"/>
          </w:tcPr>
          <w:p w:rsidR="00A607A2" w:rsidRPr="0064485F" w:rsidRDefault="00A607A2" w:rsidP="00A607A2">
            <w:pPr>
              <w:spacing w:before="120" w:after="120"/>
              <w:jc w:val="center"/>
            </w:pPr>
            <w:r>
              <w:t>O 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07A2" w:rsidRPr="00490DC0" w:rsidRDefault="00A607A2" w:rsidP="00A607A2">
            <w:pPr>
              <w:spacing w:before="120" w:after="120"/>
              <w:jc w:val="center"/>
            </w:pPr>
            <w:r w:rsidRPr="0064485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E2593" w:rsidRDefault="00CE2593" w:rsidP="00A80738">
      <w:pPr>
        <w:spacing w:before="120" w:after="120"/>
        <w:jc w:val="both"/>
        <w:rPr>
          <w:sz w:val="24"/>
        </w:rPr>
      </w:pPr>
    </w:p>
    <w:p w:rsidR="00CE2593" w:rsidRDefault="00CE2593" w:rsidP="00A80738">
      <w:pPr>
        <w:spacing w:before="120" w:after="120"/>
        <w:jc w:val="both"/>
        <w:rPr>
          <w:sz w:val="24"/>
        </w:rPr>
      </w:pPr>
    </w:p>
    <w:p w:rsidR="00CE2593" w:rsidRPr="00CE2593" w:rsidRDefault="00CE2593" w:rsidP="00CE2593">
      <w:pPr>
        <w:spacing w:before="120" w:after="120"/>
        <w:jc w:val="both"/>
        <w:rPr>
          <w:sz w:val="24"/>
        </w:rPr>
      </w:pPr>
      <w:r w:rsidRPr="00CE2593">
        <w:rPr>
          <w:sz w:val="24"/>
        </w:rPr>
        <w:lastRenderedPageBreak/>
        <w:t>Parametry jakościowe trawy:</w:t>
      </w:r>
    </w:p>
    <w:p w:rsidR="00CE2593" w:rsidRPr="00CE2593" w:rsidRDefault="00CE2593" w:rsidP="00CE2593">
      <w:pPr>
        <w:spacing w:before="120" w:after="120"/>
        <w:jc w:val="both"/>
        <w:rPr>
          <w:sz w:val="24"/>
        </w:rPr>
      </w:pPr>
      <w:bookmarkStart w:id="0" w:name="_GoBack"/>
      <w:bookmarkEnd w:id="0"/>
    </w:p>
    <w:tbl>
      <w:tblPr>
        <w:tblW w:w="98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3119"/>
        <w:gridCol w:w="1984"/>
        <w:gridCol w:w="2127"/>
        <w:gridCol w:w="1984"/>
      </w:tblGrid>
      <w:tr w:rsidR="00CE2593" w:rsidRPr="00CE2593" w:rsidTr="00CE2593">
        <w:trPr>
          <w:trHeight w:val="470"/>
        </w:trPr>
        <w:tc>
          <w:tcPr>
            <w:tcW w:w="379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rPr>
                <w:sz w:val="22"/>
                <w:szCs w:val="22"/>
              </w:rPr>
            </w:pPr>
            <w:r w:rsidRPr="00CE2593">
              <w:rPr>
                <w:sz w:val="22"/>
                <w:szCs w:val="22"/>
              </w:rPr>
              <w:t>GRETASPORT Ilona Stańczyk</w:t>
            </w:r>
          </w:p>
          <w:p w:rsidR="00CE2593" w:rsidRPr="00CE2593" w:rsidRDefault="00CE2593" w:rsidP="00CE2593">
            <w:pPr>
              <w:rPr>
                <w:sz w:val="22"/>
                <w:szCs w:val="22"/>
              </w:rPr>
            </w:pPr>
            <w:r w:rsidRPr="00CE2593">
              <w:rPr>
                <w:sz w:val="22"/>
                <w:szCs w:val="22"/>
              </w:rPr>
              <w:t xml:space="preserve">Podlesie 17 </w:t>
            </w:r>
          </w:p>
          <w:p w:rsidR="00CE2593" w:rsidRPr="00CE2593" w:rsidRDefault="00CE2593" w:rsidP="00CE2593">
            <w:pPr>
              <w:jc w:val="center"/>
            </w:pPr>
            <w:r w:rsidRPr="00CE2593">
              <w:rPr>
                <w:sz w:val="22"/>
                <w:szCs w:val="22"/>
              </w:rPr>
              <w:t>41-303 Dąbrowa Górnicza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rPr>
                <w:sz w:val="22"/>
                <w:szCs w:val="22"/>
                <w:lang w:val="en-US"/>
              </w:rPr>
            </w:pPr>
            <w:r w:rsidRPr="00CE2593">
              <w:rPr>
                <w:sz w:val="22"/>
                <w:szCs w:val="22"/>
                <w:lang w:val="en-US"/>
              </w:rPr>
              <w:t>MATEJKODEVELOPMENT sp. z o.o.</w:t>
            </w:r>
          </w:p>
          <w:p w:rsidR="00CE2593" w:rsidRPr="00CE2593" w:rsidRDefault="00CE2593" w:rsidP="00CE2593">
            <w:pPr>
              <w:rPr>
                <w:sz w:val="22"/>
                <w:szCs w:val="22"/>
              </w:rPr>
            </w:pPr>
            <w:r w:rsidRPr="00CE2593">
              <w:rPr>
                <w:sz w:val="22"/>
                <w:szCs w:val="22"/>
              </w:rPr>
              <w:t xml:space="preserve">Poznańska 99 </w:t>
            </w:r>
          </w:p>
          <w:p w:rsidR="00CE2593" w:rsidRPr="00CE2593" w:rsidRDefault="00CE2593" w:rsidP="00CE2593">
            <w:pPr>
              <w:jc w:val="center"/>
            </w:pPr>
            <w:r w:rsidRPr="00CE2593">
              <w:rPr>
                <w:sz w:val="22"/>
                <w:szCs w:val="22"/>
              </w:rPr>
              <w:t>61-160 Poznań, Czapury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CE2593" w:rsidRPr="00CE2593" w:rsidRDefault="00CE2593" w:rsidP="00CE2593">
            <w:pPr>
              <w:rPr>
                <w:sz w:val="22"/>
                <w:szCs w:val="22"/>
              </w:rPr>
            </w:pPr>
            <w:r w:rsidRPr="00CE2593">
              <w:rPr>
                <w:sz w:val="22"/>
                <w:szCs w:val="22"/>
              </w:rPr>
              <w:t>CONCEPT TRADE Biuro Handlowo Usługowe Rafał Miszczak</w:t>
            </w:r>
          </w:p>
          <w:p w:rsidR="00CE2593" w:rsidRPr="00CE2593" w:rsidRDefault="00CE2593" w:rsidP="00CE2593">
            <w:pPr>
              <w:rPr>
                <w:sz w:val="22"/>
                <w:szCs w:val="22"/>
              </w:rPr>
            </w:pPr>
            <w:r w:rsidRPr="00CE2593">
              <w:rPr>
                <w:sz w:val="22"/>
                <w:szCs w:val="22"/>
              </w:rPr>
              <w:t xml:space="preserve">Szkółkarska 98 </w:t>
            </w:r>
          </w:p>
          <w:p w:rsidR="00CE2593" w:rsidRPr="00CE2593" w:rsidRDefault="00CE2593" w:rsidP="00CE2593">
            <w:pPr>
              <w:jc w:val="center"/>
            </w:pPr>
            <w:r w:rsidRPr="00CE2593">
              <w:rPr>
                <w:sz w:val="22"/>
                <w:szCs w:val="22"/>
              </w:rPr>
              <w:t>62-002 Suchy Las</w:t>
            </w:r>
          </w:p>
        </w:tc>
      </w:tr>
      <w:tr w:rsidR="00CE2593" w:rsidRPr="00CE2593" w:rsidTr="00CE2593">
        <w:trPr>
          <w:gridAfter w:val="3"/>
          <w:wAfter w:w="6095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pPr>
              <w:jc w:val="center"/>
            </w:pPr>
            <w:r w:rsidRPr="00CE2593">
              <w:t>Lp.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pPr>
              <w:jc w:val="center"/>
            </w:pPr>
            <w:r w:rsidRPr="00CE2593">
              <w:t>Wymagania</w:t>
            </w:r>
          </w:p>
        </w:tc>
      </w:tr>
      <w:tr w:rsidR="00CE2593" w:rsidRPr="00CE2593" w:rsidTr="00CE259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pPr>
              <w:jc w:val="center"/>
            </w:pPr>
            <w:r w:rsidRPr="00CE2593"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r w:rsidRPr="00CE2593">
              <w:t>Wysokość włókna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60mm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60 mm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60 mm</w:t>
            </w:r>
          </w:p>
        </w:tc>
      </w:tr>
      <w:tr w:rsidR="00CE2593" w:rsidRPr="00CE2593" w:rsidTr="00CE259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pPr>
              <w:jc w:val="center"/>
            </w:pPr>
            <w:r w:rsidRPr="00CE2593"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proofErr w:type="spellStart"/>
            <w:r w:rsidRPr="00CE2593">
              <w:t>Dtex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15600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15</w:t>
            </w: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0</w:t>
            </w: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15</w:t>
            </w: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0</w:t>
            </w: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00</w:t>
            </w:r>
          </w:p>
        </w:tc>
      </w:tr>
      <w:tr w:rsidR="00CE2593" w:rsidRPr="00CE2593" w:rsidTr="00CE259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pPr>
              <w:jc w:val="center"/>
            </w:pPr>
            <w:r w:rsidRPr="00CE2593"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r w:rsidRPr="00CE2593">
              <w:t>Grubość włókna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360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4</w:t>
            </w: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4</w:t>
            </w: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26</w:t>
            </w:r>
          </w:p>
        </w:tc>
      </w:tr>
      <w:tr w:rsidR="00CE2593" w:rsidRPr="00CE2593" w:rsidTr="00CE259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pPr>
              <w:jc w:val="center"/>
            </w:pPr>
            <w:r w:rsidRPr="00CE2593"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r w:rsidRPr="00CE2593">
              <w:t>Ilość pęczków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9449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9</w:t>
            </w: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219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9</w:t>
            </w: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219</w:t>
            </w:r>
          </w:p>
        </w:tc>
      </w:tr>
      <w:tr w:rsidR="00CE2593" w:rsidRPr="00CE2593" w:rsidTr="00CE259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pPr>
              <w:jc w:val="center"/>
            </w:pPr>
            <w:r w:rsidRPr="00CE2593"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r w:rsidRPr="00CE2593">
              <w:t>Ilość włókien na 1m2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113386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110628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110628</w:t>
            </w:r>
          </w:p>
        </w:tc>
      </w:tr>
      <w:tr w:rsidR="00CE2593" w:rsidRPr="00CE2593" w:rsidTr="00CE259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pPr>
              <w:jc w:val="center"/>
            </w:pPr>
            <w:r w:rsidRPr="00CE2593"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r w:rsidRPr="00CE2593">
              <w:t>Ciężar włókna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1984 g/m2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1749</w:t>
            </w: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g/m2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1749</w:t>
            </w: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g/m2</w:t>
            </w:r>
          </w:p>
        </w:tc>
      </w:tr>
      <w:tr w:rsidR="00CE2593" w:rsidRPr="00CE2593" w:rsidTr="00CE259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pPr>
              <w:jc w:val="center"/>
            </w:pPr>
            <w:r w:rsidRPr="00CE2593">
              <w:t>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2593" w:rsidRPr="00CE2593" w:rsidRDefault="00CE2593" w:rsidP="00CE2593">
            <w:r w:rsidRPr="00CE2593">
              <w:t xml:space="preserve">Przepuszczalność wody dla kompletnego systemu zgodnie z normą PN EN 15330-1:2014-02 lub zgodnie z raportem z badań przeprowadzonym przez specjalistyczne laboratorium (np. </w:t>
            </w:r>
            <w:proofErr w:type="spellStart"/>
            <w:r w:rsidRPr="00CE2593">
              <w:t>Labosport</w:t>
            </w:r>
            <w:proofErr w:type="spellEnd"/>
            <w:r w:rsidRPr="00CE2593">
              <w:t xml:space="preserve">  lub ISA-Sport lub Sports </w:t>
            </w:r>
            <w:proofErr w:type="spellStart"/>
            <w:r w:rsidRPr="00CE2593">
              <w:t>Labs</w:t>
            </w:r>
            <w:proofErr w:type="spellEnd"/>
            <w:r w:rsidRPr="00CE2593">
              <w:t xml:space="preserve"> </w:t>
            </w:r>
            <w:proofErr w:type="spellStart"/>
            <w:r w:rsidRPr="00CE2593">
              <w:t>Ltd</w:t>
            </w:r>
            <w:proofErr w:type="spellEnd"/>
            <w:r w:rsidRPr="00CE2593">
              <w:t xml:space="preserve">), dotyczącym oferowanego systemu (trawa + wypełnienie), potwierdzającym zgodność jego parametrów z FIFA </w:t>
            </w:r>
            <w:proofErr w:type="spellStart"/>
            <w:r w:rsidRPr="00CE2593">
              <w:t>Quality</w:t>
            </w:r>
            <w:proofErr w:type="spellEnd"/>
            <w:r w:rsidRPr="00CE2593">
              <w:t xml:space="preserve"> </w:t>
            </w:r>
            <w:proofErr w:type="spellStart"/>
            <w:r w:rsidRPr="00CE2593">
              <w:t>Concept</w:t>
            </w:r>
            <w:proofErr w:type="spellEnd"/>
            <w:r w:rsidRPr="00CE2593">
              <w:t xml:space="preserve"> for </w:t>
            </w:r>
            <w:proofErr w:type="spellStart"/>
            <w:r w:rsidRPr="00CE2593">
              <w:t>Footbal</w:t>
            </w:r>
            <w:proofErr w:type="spellEnd"/>
            <w:r w:rsidRPr="00CE2593">
              <w:t xml:space="preserve">  Turf (edycja 2015).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1650</w:t>
            </w: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</w:t>
            </w:r>
            <w:proofErr w:type="spellStart"/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>mmh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1955</w:t>
            </w: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mm/h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593" w:rsidRPr="00CE2593" w:rsidRDefault="00CE2593" w:rsidP="00CE2593">
            <w:pPr>
              <w:spacing w:after="60"/>
              <w:jc w:val="center"/>
              <w:outlineLvl w:val="1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Bidi"/>
                <w:sz w:val="24"/>
                <w:szCs w:val="24"/>
              </w:rPr>
              <w:t>1955</w:t>
            </w:r>
            <w:r w:rsidRPr="00CE2593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mm/h</w:t>
            </w:r>
          </w:p>
        </w:tc>
      </w:tr>
    </w:tbl>
    <w:p w:rsidR="00CE2593" w:rsidRPr="00CE2593" w:rsidRDefault="00CE2593" w:rsidP="00CE2593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64485F" w:rsidP="00173B20">
      <w:pPr>
        <w:jc w:val="right"/>
      </w:pPr>
      <w:r w:rsidRPr="0064485F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64485F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C7E" w:rsidRDefault="003E5C7E">
      <w:r>
        <w:separator/>
      </w:r>
    </w:p>
  </w:endnote>
  <w:endnote w:type="continuationSeparator" w:id="0">
    <w:p w:rsidR="003E5C7E" w:rsidRDefault="003E5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97F9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5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5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5C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C7E" w:rsidRDefault="003E5C7E">
      <w:r>
        <w:separator/>
      </w:r>
    </w:p>
  </w:footnote>
  <w:footnote w:type="continuationSeparator" w:id="0">
    <w:p w:rsidR="003E5C7E" w:rsidRDefault="003E5C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85F" w:rsidRDefault="006448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85F" w:rsidRDefault="006448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85F" w:rsidRDefault="006448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C7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5C7E"/>
    <w:rsid w:val="00423179"/>
    <w:rsid w:val="00490DC0"/>
    <w:rsid w:val="00493F8C"/>
    <w:rsid w:val="004C7E9B"/>
    <w:rsid w:val="00597F9A"/>
    <w:rsid w:val="0064485F"/>
    <w:rsid w:val="0069085C"/>
    <w:rsid w:val="00843263"/>
    <w:rsid w:val="00861E75"/>
    <w:rsid w:val="009D19BD"/>
    <w:rsid w:val="009F189D"/>
    <w:rsid w:val="00A607A2"/>
    <w:rsid w:val="00A80738"/>
    <w:rsid w:val="00C236D3"/>
    <w:rsid w:val="00C659E2"/>
    <w:rsid w:val="00CB0802"/>
    <w:rsid w:val="00CE259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dcterms:created xsi:type="dcterms:W3CDTF">2018-06-04T12:14:00Z</dcterms:created>
  <dcterms:modified xsi:type="dcterms:W3CDTF">2018-06-04T12:44:00Z</dcterms:modified>
</cp:coreProperties>
</file>