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210A33" w:rsidRPr="00210A3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10A33" w:rsidRPr="00210A33">
        <w:rPr>
          <w:rFonts w:ascii="Times New Roman" w:hAnsi="Times New Roman"/>
          <w:b/>
        </w:rPr>
        <w:t>BP.271.13.2018.BS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0A33" w:rsidRPr="00210A33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0A33" w:rsidRPr="00210A33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210A33" w:rsidRPr="00210A33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0A33" w:rsidRPr="00210A33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210A33" w:rsidRPr="00210A33">
        <w:rPr>
          <w:sz w:val="22"/>
          <w:szCs w:val="22"/>
        </w:rPr>
        <w:t>Śrem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10A33" w:rsidRPr="00210A33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10A33" w:rsidRPr="00210A33">
        <w:rPr>
          <w:rFonts w:ascii="Times New Roman" w:hAnsi="Times New Roman"/>
          <w:b/>
        </w:rPr>
        <w:t>Remont lokalu mieszkalnego przy ul. Młyńskiej 3/4 w Śremie.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10A33" w:rsidRPr="00210A33">
        <w:rPr>
          <w:rFonts w:ascii="Times New Roman" w:hAnsi="Times New Roman"/>
          <w:b/>
        </w:rPr>
        <w:t>Gmina Śrem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2D4" w:rsidRDefault="002962D4" w:rsidP="0038231F">
      <w:pPr>
        <w:spacing w:after="0" w:line="240" w:lineRule="auto"/>
      </w:pPr>
      <w:r>
        <w:separator/>
      </w:r>
    </w:p>
  </w:endnote>
  <w:endnote w:type="continuationSeparator" w:id="0">
    <w:p w:rsidR="002962D4" w:rsidRDefault="002962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33" w:rsidRDefault="00210A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57B4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57B4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33" w:rsidRDefault="00210A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2D4" w:rsidRDefault="002962D4" w:rsidP="0038231F">
      <w:pPr>
        <w:spacing w:after="0" w:line="240" w:lineRule="auto"/>
      </w:pPr>
      <w:r>
        <w:separator/>
      </w:r>
    </w:p>
  </w:footnote>
  <w:footnote w:type="continuationSeparator" w:id="0">
    <w:p w:rsidR="002962D4" w:rsidRDefault="002962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33" w:rsidRDefault="00210A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33" w:rsidRDefault="00210A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33" w:rsidRDefault="00210A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2D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0A33"/>
    <w:rsid w:val="002168A8"/>
    <w:rsid w:val="002426FF"/>
    <w:rsid w:val="00255142"/>
    <w:rsid w:val="00256CEC"/>
    <w:rsid w:val="00262D61"/>
    <w:rsid w:val="00284368"/>
    <w:rsid w:val="00290B01"/>
    <w:rsid w:val="00292198"/>
    <w:rsid w:val="002962D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B45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4DD0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F9C19-8420-440D-BAAF-60F7D711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2016-07-26T11:32:00Z</cp:lastPrinted>
  <dcterms:created xsi:type="dcterms:W3CDTF">2018-03-06T11:25:00Z</dcterms:created>
  <dcterms:modified xsi:type="dcterms:W3CDTF">2018-03-06T11:25:00Z</dcterms:modified>
</cp:coreProperties>
</file>