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C76C7" w:rsidP="00007727">
      <w:pPr>
        <w:jc w:val="right"/>
        <w:rPr>
          <w:b/>
          <w:bCs/>
          <w:sz w:val="24"/>
        </w:rPr>
      </w:pPr>
      <w:r w:rsidRPr="005C76C7">
        <w:rPr>
          <w:sz w:val="24"/>
        </w:rPr>
        <w:t>Śrem</w:t>
      </w:r>
      <w:r w:rsidR="00065D50">
        <w:rPr>
          <w:sz w:val="24"/>
        </w:rPr>
        <w:t>,</w:t>
      </w:r>
      <w:r w:rsidR="00007727">
        <w:rPr>
          <w:sz w:val="24"/>
        </w:rPr>
        <w:t xml:space="preserve"> dnia: </w:t>
      </w:r>
      <w:r w:rsidRPr="005C76C7">
        <w:rPr>
          <w:sz w:val="24"/>
        </w:rPr>
        <w:t>2018-02-07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5C76C7" w:rsidP="00173B20">
      <w:pPr>
        <w:spacing w:after="40"/>
        <w:rPr>
          <w:b/>
          <w:bCs/>
          <w:sz w:val="24"/>
        </w:rPr>
      </w:pPr>
      <w:r w:rsidRPr="005C76C7">
        <w:rPr>
          <w:b/>
          <w:bCs/>
          <w:sz w:val="24"/>
        </w:rPr>
        <w:t>Gmina Śrem</w:t>
      </w:r>
    </w:p>
    <w:p w:rsidR="00A80738" w:rsidRPr="00173B20" w:rsidRDefault="005C76C7" w:rsidP="00A80738">
      <w:pPr>
        <w:rPr>
          <w:bCs/>
          <w:sz w:val="24"/>
        </w:rPr>
      </w:pPr>
      <w:r w:rsidRPr="005C76C7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C76C7">
        <w:rPr>
          <w:bCs/>
          <w:sz w:val="24"/>
        </w:rPr>
        <w:t>1</w:t>
      </w:r>
    </w:p>
    <w:p w:rsidR="00A80738" w:rsidRPr="00173B20" w:rsidRDefault="005C76C7" w:rsidP="00A80738">
      <w:pPr>
        <w:rPr>
          <w:bCs/>
          <w:sz w:val="24"/>
        </w:rPr>
      </w:pPr>
      <w:r w:rsidRPr="005C76C7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C76C7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5C76C7" w:rsidP="00A80738">
      <w:pPr>
        <w:pStyle w:val="Nagwek"/>
        <w:tabs>
          <w:tab w:val="clear" w:pos="4536"/>
        </w:tabs>
        <w:rPr>
          <w:sz w:val="24"/>
        </w:rPr>
      </w:pPr>
      <w:r w:rsidRPr="005C76C7">
        <w:rPr>
          <w:b/>
          <w:sz w:val="24"/>
          <w:szCs w:val="24"/>
        </w:rPr>
        <w:t>BP.271.8.208.BS</w:t>
      </w:r>
      <w:r w:rsidR="00A80738">
        <w:rPr>
          <w:sz w:val="24"/>
        </w:rPr>
        <w:tab/>
        <w:t xml:space="preserve"> </w:t>
      </w:r>
    </w:p>
    <w:p w:rsidR="00024248" w:rsidRDefault="0002424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024248" w:rsidRDefault="00C659E2" w:rsidP="00024248">
      <w:pPr>
        <w:spacing w:before="120" w:after="120"/>
        <w:jc w:val="both"/>
        <w:rPr>
          <w:b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C76C7" w:rsidRPr="005C76C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C76C7" w:rsidP="00C659E2">
      <w:pPr>
        <w:pStyle w:val="Tekstpodstawowywcity"/>
        <w:spacing w:before="120" w:after="240"/>
        <w:ind w:firstLine="0"/>
        <w:jc w:val="center"/>
      </w:pPr>
      <w:r w:rsidRPr="005C76C7">
        <w:rPr>
          <w:b/>
        </w:rPr>
        <w:t>Remont lokalu mieszkalnego przy ul. Gostyńskiej 15/2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C76C7" w:rsidRPr="005C76C7">
        <w:rPr>
          <w:sz w:val="24"/>
          <w:szCs w:val="24"/>
        </w:rPr>
        <w:t>(</w:t>
      </w:r>
      <w:proofErr w:type="spellStart"/>
      <w:r w:rsidR="005C76C7" w:rsidRPr="005C76C7">
        <w:rPr>
          <w:sz w:val="24"/>
          <w:szCs w:val="24"/>
        </w:rPr>
        <w:t>t.j</w:t>
      </w:r>
      <w:proofErr w:type="spellEnd"/>
      <w:r w:rsidR="005C76C7" w:rsidRPr="005C76C7">
        <w:rPr>
          <w:sz w:val="24"/>
          <w:szCs w:val="24"/>
        </w:rPr>
        <w:t xml:space="preserve">. Dz. U. z 2017 r. poz. 1579 z </w:t>
      </w:r>
      <w:proofErr w:type="spellStart"/>
      <w:r w:rsidR="005C76C7" w:rsidRPr="005C76C7">
        <w:rPr>
          <w:sz w:val="24"/>
          <w:szCs w:val="24"/>
        </w:rPr>
        <w:t>późn</w:t>
      </w:r>
      <w:proofErr w:type="spellEnd"/>
      <w:r w:rsidR="005C76C7" w:rsidRPr="005C76C7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C76C7" w:rsidRPr="005C76C7">
        <w:rPr>
          <w:sz w:val="24"/>
          <w:szCs w:val="24"/>
        </w:rPr>
        <w:t>07/02/2018</w:t>
      </w:r>
      <w:r w:rsidR="00FF4AB1" w:rsidRPr="00FF4AB1">
        <w:rPr>
          <w:sz w:val="24"/>
          <w:szCs w:val="24"/>
        </w:rPr>
        <w:t xml:space="preserve"> o godz. </w:t>
      </w:r>
      <w:r w:rsidR="005C76C7" w:rsidRPr="005C76C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65D50">
        <w:rPr>
          <w:sz w:val="24"/>
          <w:szCs w:val="24"/>
        </w:rPr>
        <w:br/>
      </w:r>
      <w:r w:rsidR="005C76C7" w:rsidRPr="005C76C7">
        <w:rPr>
          <w:sz w:val="24"/>
          <w:szCs w:val="24"/>
        </w:rPr>
        <w:t>59 377.87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2127"/>
        <w:gridCol w:w="2126"/>
        <w:gridCol w:w="1134"/>
        <w:gridCol w:w="1417"/>
      </w:tblGrid>
      <w:tr w:rsidR="0069085C" w:rsidRPr="00493F8C" w:rsidTr="00024248">
        <w:tc>
          <w:tcPr>
            <w:tcW w:w="851" w:type="dxa"/>
            <w:shd w:val="clear" w:color="auto" w:fill="auto"/>
            <w:vAlign w:val="center"/>
          </w:tcPr>
          <w:p w:rsidR="0069085C" w:rsidRPr="00490DC0" w:rsidRDefault="0069085C" w:rsidP="00065D50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90DC0" w:rsidRDefault="00490DC0" w:rsidP="00065D50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065D50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9085C" w:rsidRPr="00490DC0" w:rsidRDefault="0069085C" w:rsidP="00065D50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065D50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065D50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065D50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C76C7" w:rsidRPr="00493F8C" w:rsidTr="00024248">
        <w:tc>
          <w:tcPr>
            <w:tcW w:w="851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40"/>
              <w:jc w:val="center"/>
            </w:pPr>
            <w:r w:rsidRPr="005C76C7">
              <w:t xml:space="preserve">STOLARSTWO USŁUGI OGÓLNOBUDOWLANE </w:t>
            </w:r>
            <w:proofErr w:type="spellStart"/>
            <w:r w:rsidRPr="005C76C7">
              <w:t>Hołderny</w:t>
            </w:r>
            <w:proofErr w:type="spellEnd"/>
            <w:r w:rsidRPr="005C76C7">
              <w:t xml:space="preserve"> Adam</w:t>
            </w:r>
          </w:p>
          <w:p w:rsidR="005C76C7" w:rsidRPr="00490DC0" w:rsidRDefault="005C76C7" w:rsidP="00065D50">
            <w:pPr>
              <w:jc w:val="center"/>
            </w:pPr>
            <w:r w:rsidRPr="005C76C7">
              <w:t>Świerkowa</w:t>
            </w:r>
            <w:r w:rsidRPr="00490DC0">
              <w:t xml:space="preserve"> </w:t>
            </w:r>
            <w:r w:rsidRPr="005C76C7">
              <w:t>2</w:t>
            </w:r>
          </w:p>
          <w:p w:rsidR="005C76C7" w:rsidRPr="00490DC0" w:rsidRDefault="005C76C7" w:rsidP="00065D50">
            <w:pPr>
              <w:spacing w:after="40"/>
              <w:jc w:val="center"/>
            </w:pPr>
            <w:r w:rsidRPr="005C76C7">
              <w:t>63-100</w:t>
            </w:r>
            <w:r w:rsidRPr="00490DC0">
              <w:t xml:space="preserve"> </w:t>
            </w:r>
            <w:r w:rsidRPr="005C76C7">
              <w:t>Mechlin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39 960.00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21 dni</w:t>
            </w:r>
            <w:r w:rsidR="00065D50">
              <w:t xml:space="preserve"> kalendarzowych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</w:tr>
      <w:tr w:rsidR="005C76C7" w:rsidRPr="00493F8C" w:rsidTr="00024248">
        <w:tc>
          <w:tcPr>
            <w:tcW w:w="851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40"/>
              <w:jc w:val="center"/>
            </w:pPr>
            <w:r w:rsidRPr="005C76C7">
              <w:t xml:space="preserve">Przedsiębiorstwo Handlowo-Usługowe "SMOCZYK" Radzisław </w:t>
            </w:r>
            <w:proofErr w:type="spellStart"/>
            <w:r w:rsidRPr="005C76C7">
              <w:t>Smoczyk</w:t>
            </w:r>
            <w:proofErr w:type="spellEnd"/>
          </w:p>
          <w:p w:rsidR="005C76C7" w:rsidRPr="00490DC0" w:rsidRDefault="005C76C7" w:rsidP="00065D50">
            <w:pPr>
              <w:jc w:val="center"/>
            </w:pPr>
            <w:r w:rsidRPr="005C76C7">
              <w:t>Jagienki</w:t>
            </w:r>
            <w:r w:rsidRPr="00490DC0">
              <w:t xml:space="preserve"> </w:t>
            </w:r>
            <w:r w:rsidRPr="005C76C7">
              <w:t>22</w:t>
            </w:r>
          </w:p>
          <w:p w:rsidR="005C76C7" w:rsidRPr="00490DC0" w:rsidRDefault="005C76C7" w:rsidP="00065D50">
            <w:pPr>
              <w:spacing w:after="40"/>
              <w:jc w:val="center"/>
            </w:pPr>
            <w:r w:rsidRPr="005C76C7">
              <w:t>64-100</w:t>
            </w:r>
            <w:r w:rsidRPr="00490DC0">
              <w:t xml:space="preserve"> </w:t>
            </w:r>
            <w:r w:rsidRPr="005C76C7">
              <w:t>Leszno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47 880.07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26 dni</w:t>
            </w:r>
            <w:r w:rsidR="00065D50">
              <w:t xml:space="preserve"> kalendarzowych</w:t>
            </w:r>
            <w:bookmarkStart w:id="0" w:name="_GoBack"/>
            <w:r w:rsidR="00065D50">
              <w:t xml:space="preserve"> od </w:t>
            </w:r>
            <w:bookmarkEnd w:id="0"/>
            <w:r w:rsidR="00065D50">
              <w:t>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</w:tr>
      <w:tr w:rsidR="005C76C7" w:rsidRPr="00493F8C" w:rsidTr="00024248">
        <w:tc>
          <w:tcPr>
            <w:tcW w:w="851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40"/>
              <w:jc w:val="center"/>
            </w:pPr>
            <w:r w:rsidRPr="005C76C7">
              <w:t>ZAKŁAD BUDOWLANO-SZTUKATORSKI Spółka z o.o.</w:t>
            </w:r>
          </w:p>
          <w:p w:rsidR="005C76C7" w:rsidRPr="00490DC0" w:rsidRDefault="005C76C7" w:rsidP="00065D50">
            <w:pPr>
              <w:jc w:val="center"/>
            </w:pPr>
            <w:r w:rsidRPr="005C76C7">
              <w:t>ul. Leśna</w:t>
            </w:r>
            <w:r w:rsidRPr="00490DC0">
              <w:t xml:space="preserve"> </w:t>
            </w:r>
            <w:r w:rsidRPr="005C76C7">
              <w:t>41</w:t>
            </w:r>
          </w:p>
          <w:p w:rsidR="005C76C7" w:rsidRPr="00490DC0" w:rsidRDefault="005C76C7" w:rsidP="00065D50">
            <w:pPr>
              <w:spacing w:after="40"/>
              <w:jc w:val="center"/>
            </w:pPr>
            <w:r w:rsidRPr="005C76C7">
              <w:t>64-000</w:t>
            </w:r>
            <w:r w:rsidRPr="00490DC0">
              <w:t xml:space="preserve"> </w:t>
            </w:r>
            <w:r w:rsidRPr="005C76C7">
              <w:t>Kościan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24248" w:rsidRDefault="00024248" w:rsidP="00065D50">
            <w:pPr>
              <w:spacing w:before="120" w:after="120"/>
              <w:jc w:val="center"/>
            </w:pPr>
            <w:r>
              <w:t>Cena netto: 53607,41 zł</w:t>
            </w:r>
          </w:p>
          <w:p w:rsidR="00024248" w:rsidRDefault="00024248" w:rsidP="00065D50">
            <w:pPr>
              <w:spacing w:before="120" w:after="120"/>
              <w:jc w:val="center"/>
            </w:pPr>
            <w:r>
              <w:t xml:space="preserve">Cena brutto: </w:t>
            </w:r>
          </w:p>
          <w:p w:rsidR="005C76C7" w:rsidRDefault="00024248" w:rsidP="00065D50">
            <w:pPr>
              <w:spacing w:before="120" w:after="120"/>
              <w:jc w:val="center"/>
            </w:pPr>
            <w:r>
              <w:t>12329,70</w:t>
            </w:r>
            <w:r w:rsidR="005C76C7" w:rsidRPr="005C76C7">
              <w:t xml:space="preserve"> zł</w:t>
            </w:r>
          </w:p>
          <w:p w:rsidR="00065D50" w:rsidRPr="00490DC0" w:rsidRDefault="00024248" w:rsidP="00024248">
            <w:pPr>
              <w:spacing w:before="120" w:after="120"/>
              <w:jc w:val="center"/>
            </w:pPr>
            <w:r>
              <w:t xml:space="preserve">(zastosowana stawka </w:t>
            </w:r>
            <w:proofErr w:type="spellStart"/>
            <w:r>
              <w:t>Vat</w:t>
            </w:r>
            <w:proofErr w:type="spellEnd"/>
            <w:r>
              <w:t xml:space="preserve"> 23%</w:t>
            </w:r>
            <w:r w:rsidR="00065D50"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30 dni</w:t>
            </w:r>
            <w:r w:rsidR="00065D50">
              <w:t xml:space="preserve"> kalendarzowych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</w:tr>
      <w:tr w:rsidR="005C76C7" w:rsidRPr="00493F8C" w:rsidTr="00024248">
        <w:tc>
          <w:tcPr>
            <w:tcW w:w="851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40"/>
              <w:jc w:val="center"/>
            </w:pPr>
            <w:r w:rsidRPr="005C76C7">
              <w:t>POL-BUD Ryszard Polnik</w:t>
            </w:r>
          </w:p>
          <w:p w:rsidR="005C76C7" w:rsidRPr="00490DC0" w:rsidRDefault="005C76C7" w:rsidP="00065D50">
            <w:pPr>
              <w:jc w:val="center"/>
            </w:pPr>
            <w:r w:rsidRPr="005C76C7">
              <w:t>Zamysłowo ul. Moderska</w:t>
            </w:r>
            <w:r w:rsidRPr="00490DC0">
              <w:t xml:space="preserve"> </w:t>
            </w:r>
            <w:r w:rsidRPr="005C76C7">
              <w:t>1B</w:t>
            </w:r>
          </w:p>
          <w:p w:rsidR="005C76C7" w:rsidRPr="00490DC0" w:rsidRDefault="005C76C7" w:rsidP="00065D50">
            <w:pPr>
              <w:spacing w:after="40"/>
              <w:jc w:val="center"/>
            </w:pPr>
            <w:r w:rsidRPr="005C76C7">
              <w:t>62-060</w:t>
            </w:r>
            <w:r w:rsidRPr="00490DC0">
              <w:t xml:space="preserve"> </w:t>
            </w:r>
            <w:r w:rsidRPr="005C76C7">
              <w:t>Stęszew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50 000.00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21 dni</w:t>
            </w:r>
            <w:r w:rsidR="00065D50">
              <w:t xml:space="preserve"> kalendarzowych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</w:tr>
      <w:tr w:rsidR="005C76C7" w:rsidRPr="00493F8C" w:rsidTr="00024248">
        <w:tc>
          <w:tcPr>
            <w:tcW w:w="851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40"/>
              <w:jc w:val="center"/>
            </w:pPr>
            <w:r w:rsidRPr="005C76C7">
              <w:t>PRO-MAKE Przemysław MICHALEWICZ</w:t>
            </w:r>
          </w:p>
          <w:p w:rsidR="005C76C7" w:rsidRPr="00490DC0" w:rsidRDefault="005C76C7" w:rsidP="00065D50">
            <w:pPr>
              <w:jc w:val="center"/>
            </w:pPr>
            <w:r w:rsidRPr="005C76C7">
              <w:t xml:space="preserve">Dąbrowa, ul. </w:t>
            </w:r>
            <w:proofErr w:type="spellStart"/>
            <w:r w:rsidRPr="005C76C7">
              <w:t>Grodzewska</w:t>
            </w:r>
            <w:proofErr w:type="spellEnd"/>
            <w:r w:rsidRPr="00490DC0">
              <w:t xml:space="preserve"> </w:t>
            </w:r>
            <w:r w:rsidRPr="005C76C7">
              <w:t>74</w:t>
            </w:r>
          </w:p>
          <w:p w:rsidR="005C76C7" w:rsidRPr="00490DC0" w:rsidRDefault="005C76C7" w:rsidP="00065D50">
            <w:pPr>
              <w:spacing w:after="40"/>
              <w:jc w:val="center"/>
            </w:pPr>
            <w:r w:rsidRPr="005C76C7">
              <w:t>63-100</w:t>
            </w:r>
            <w:r w:rsidRPr="00490DC0">
              <w:t xml:space="preserve"> </w:t>
            </w:r>
            <w:r w:rsidRPr="005C76C7">
              <w:t>Śrem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57 900.00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21 dni</w:t>
            </w:r>
            <w:r w:rsidR="00065D50">
              <w:t xml:space="preserve"> kalendarzowych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76C7" w:rsidRPr="00490DC0" w:rsidRDefault="005C76C7" w:rsidP="00065D50">
            <w:pPr>
              <w:spacing w:before="120" w:after="120"/>
              <w:jc w:val="center"/>
            </w:pPr>
            <w:r w:rsidRPr="005C76C7">
              <w:t>zgodnie z SIWZ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5C76C7" w:rsidP="00173B20">
      <w:pPr>
        <w:jc w:val="right"/>
      </w:pPr>
      <w:r w:rsidRPr="005C76C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C76C7">
        <w:rPr>
          <w:sz w:val="22"/>
        </w:rPr>
        <w:t>Baum</w:t>
      </w:r>
    </w:p>
    <w:sectPr w:rsidR="00C236D3" w:rsidSect="000242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5A8" w:rsidRDefault="004C55A8">
      <w:r>
        <w:separator/>
      </w:r>
    </w:p>
  </w:endnote>
  <w:endnote w:type="continuationSeparator" w:id="0">
    <w:p w:rsidR="004C55A8" w:rsidRDefault="004C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C29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9E2510" wp14:editId="7A009EB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42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424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55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5A8" w:rsidRDefault="004C55A8">
      <w:r>
        <w:separator/>
      </w:r>
    </w:p>
  </w:footnote>
  <w:footnote w:type="continuationSeparator" w:id="0">
    <w:p w:rsidR="004C55A8" w:rsidRDefault="004C5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C7" w:rsidRDefault="005C76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C7" w:rsidRDefault="005C76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6C7" w:rsidRDefault="005C76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5A8"/>
    <w:rsid w:val="00007727"/>
    <w:rsid w:val="00017720"/>
    <w:rsid w:val="00024248"/>
    <w:rsid w:val="00035488"/>
    <w:rsid w:val="00065D5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55A8"/>
    <w:rsid w:val="004C7E9B"/>
    <w:rsid w:val="005C76C7"/>
    <w:rsid w:val="0069085C"/>
    <w:rsid w:val="00843263"/>
    <w:rsid w:val="00861E75"/>
    <w:rsid w:val="009C2930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1481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2018-02-07T11:24:00Z</dcterms:created>
  <dcterms:modified xsi:type="dcterms:W3CDTF">2018-02-07T11:24:00Z</dcterms:modified>
</cp:coreProperties>
</file>