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17347A" w:rsidRPr="0017347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17347A" w:rsidP="005103B9">
      <w:pPr>
        <w:spacing w:after="0" w:line="480" w:lineRule="auto"/>
        <w:rPr>
          <w:rFonts w:ascii="Times New Roman" w:hAnsi="Times New Roman"/>
          <w:b/>
        </w:rPr>
      </w:pPr>
      <w:r w:rsidRPr="0017347A">
        <w:rPr>
          <w:rFonts w:ascii="Times New Roman" w:hAnsi="Times New Roman"/>
          <w:b/>
        </w:rPr>
        <w:t>BP.271.3.2018.BS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347A" w:rsidRPr="0017347A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347A" w:rsidRPr="0017347A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17347A" w:rsidRPr="0017347A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347A" w:rsidRPr="0017347A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17347A" w:rsidRPr="0017347A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7347A" w:rsidRPr="0017347A">
        <w:rPr>
          <w:rFonts w:ascii="Times New Roman" w:hAnsi="Times New Roman"/>
          <w:sz w:val="21"/>
          <w:szCs w:val="21"/>
        </w:rPr>
        <w:t>(t.j. Dz. U. z 2017 r. poz. 1579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7347A" w:rsidRPr="0017347A">
        <w:rPr>
          <w:rFonts w:ascii="Times New Roman" w:hAnsi="Times New Roman"/>
          <w:b/>
          <w:sz w:val="24"/>
          <w:szCs w:val="24"/>
        </w:rPr>
        <w:t>Rozbudowa i modernizacja kanalizacji deszczowej na terenie miasta i gminy Śrem w 2018 r.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207" w:rsidRDefault="00BA0207" w:rsidP="0038231F">
      <w:pPr>
        <w:spacing w:after="0" w:line="240" w:lineRule="auto"/>
      </w:pPr>
      <w:r>
        <w:separator/>
      </w:r>
    </w:p>
  </w:endnote>
  <w:endnote w:type="continuationSeparator" w:id="0">
    <w:p w:rsidR="00BA0207" w:rsidRDefault="00BA02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47A" w:rsidRDefault="001734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21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219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47A" w:rsidRDefault="001734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207" w:rsidRDefault="00BA0207" w:rsidP="0038231F">
      <w:pPr>
        <w:spacing w:after="0" w:line="240" w:lineRule="auto"/>
      </w:pPr>
      <w:r>
        <w:separator/>
      </w:r>
    </w:p>
  </w:footnote>
  <w:footnote w:type="continuationSeparator" w:id="0">
    <w:p w:rsidR="00BA0207" w:rsidRDefault="00BA02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47A" w:rsidRDefault="001734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47A" w:rsidRDefault="001734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47A" w:rsidRDefault="001734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20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34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E1514"/>
    <w:rsid w:val="00A1219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207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71EBB-776B-4910-BBF2-C4F0D9D89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cp:lastPrinted>2016-07-26T11:32:00Z</cp:lastPrinted>
  <dcterms:created xsi:type="dcterms:W3CDTF">2018-01-11T07:13:00Z</dcterms:created>
  <dcterms:modified xsi:type="dcterms:W3CDTF">2018-01-11T07:13:00Z</dcterms:modified>
</cp:coreProperties>
</file>