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 w:rsidP="00F0167D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547289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 w:rsidP="00A95AC8">
      <w:pPr>
        <w:spacing w:line="360" w:lineRule="auto"/>
        <w:jc w:val="both"/>
      </w:pPr>
    </w:p>
    <w:p w:rsidR="00E54E5A" w:rsidRDefault="00F05F2F">
      <w:pPr>
        <w:ind w:firstLine="3969"/>
        <w:rPr>
          <w:b/>
        </w:rPr>
      </w:pPr>
      <w:r w:rsidRPr="00F05F2F">
        <w:rPr>
          <w:b/>
        </w:rPr>
        <w:t>Gmina Śrem</w:t>
      </w:r>
    </w:p>
    <w:p w:rsidR="00E54E5A" w:rsidRDefault="00F05F2F">
      <w:pPr>
        <w:ind w:left="3969"/>
        <w:rPr>
          <w:b/>
        </w:rPr>
      </w:pPr>
      <w:r w:rsidRPr="00F05F2F">
        <w:rPr>
          <w:b/>
        </w:rPr>
        <w:t>Plac 20 Października</w:t>
      </w:r>
      <w:r w:rsidR="00E54E5A">
        <w:rPr>
          <w:b/>
        </w:rPr>
        <w:t xml:space="preserve"> </w:t>
      </w:r>
      <w:r w:rsidRPr="00F05F2F">
        <w:rPr>
          <w:b/>
        </w:rPr>
        <w:t>1</w:t>
      </w:r>
    </w:p>
    <w:p w:rsidR="00E54E5A" w:rsidRDefault="00F05F2F" w:rsidP="00C96A96">
      <w:pPr>
        <w:ind w:firstLine="3969"/>
        <w:rPr>
          <w:b/>
        </w:rPr>
      </w:pPr>
      <w:r w:rsidRPr="00F05F2F">
        <w:rPr>
          <w:b/>
        </w:rPr>
        <w:t>63-100</w:t>
      </w:r>
      <w:r w:rsidR="00E54E5A">
        <w:rPr>
          <w:b/>
        </w:rPr>
        <w:t xml:space="preserve"> </w:t>
      </w:r>
      <w:r w:rsidRPr="00F05F2F">
        <w:rPr>
          <w:b/>
        </w:rPr>
        <w:t>Śrem</w:t>
      </w:r>
    </w:p>
    <w:p w:rsidR="00C96A96" w:rsidRDefault="00C96A96" w:rsidP="00C96A96">
      <w:pPr>
        <w:ind w:firstLine="3969"/>
        <w:rPr>
          <w:b/>
        </w:rPr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F05F2F" w:rsidRPr="00F05F2F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F05F2F" w:rsidRPr="00F05F2F">
        <w:rPr>
          <w:b/>
        </w:rPr>
        <w:t>Utrzymanie czystości i porządku dróg gminnych i wewnętrznych będących w zarządzie gminy Śrem</w:t>
      </w:r>
      <w:r>
        <w:t>”.</w:t>
      </w:r>
    </w:p>
    <w:p w:rsidR="00C96A96" w:rsidRDefault="00E54E5A" w:rsidP="00C96A96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211"/>
        <w:gridCol w:w="8327"/>
      </w:tblGrid>
      <w:tr w:rsidR="00354AC4" w:rsidTr="000D0EEF">
        <w:trPr>
          <w:trHeight w:val="704"/>
        </w:trPr>
        <w:tc>
          <w:tcPr>
            <w:tcW w:w="1211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8327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F05F2F" w:rsidTr="000D0EEF">
        <w:trPr>
          <w:trHeight w:val="977"/>
        </w:trPr>
        <w:tc>
          <w:tcPr>
            <w:tcW w:w="1211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1</w:t>
            </w:r>
          </w:p>
        </w:tc>
        <w:tc>
          <w:tcPr>
            <w:tcW w:w="8327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utrzymanie czystości i porządku dróg gminnych i wewnętrznych będących w zarządzie gminy Śrem. </w:t>
            </w:r>
          </w:p>
          <w:p w:rsidR="00C96A96" w:rsidRPr="00C96A96" w:rsidRDefault="00F05F2F" w:rsidP="008402F9">
            <w:pPr>
              <w:spacing w:line="360" w:lineRule="auto"/>
              <w:jc w:val="both"/>
            </w:pPr>
            <w:r w:rsidRPr="00F05F2F">
              <w:t xml:space="preserve">I CZĘŚĆ - OSIEDLE JEZIORANY - pow. </w:t>
            </w:r>
            <w:r w:rsidR="00057A08">
              <w:t>99.328</w:t>
            </w:r>
            <w:r w:rsidRPr="001302C0">
              <w:t xml:space="preserve">,57 </w:t>
            </w:r>
            <w:r w:rsidRPr="00F05F2F">
              <w:t>m2</w:t>
            </w:r>
          </w:p>
          <w:p w:rsidR="000D0EEF" w:rsidRDefault="00F05F2F" w:rsidP="008402F9">
            <w:pPr>
              <w:spacing w:line="360" w:lineRule="auto"/>
              <w:jc w:val="both"/>
            </w:pPr>
            <w:r>
              <w:t xml:space="preserve">cena (C) za wykonanie </w:t>
            </w:r>
            <w:r w:rsidR="000D0EEF">
              <w:t xml:space="preserve">całości </w:t>
            </w:r>
            <w:r>
              <w:t>z</w:t>
            </w:r>
            <w:r w:rsidR="000D0EEF">
              <w:t>a</w:t>
            </w:r>
            <w:r>
              <w:t xml:space="preserve">dania nr </w:t>
            </w:r>
            <w:r w:rsidRPr="00F05F2F">
              <w:t>1</w:t>
            </w:r>
            <w:r w:rsidR="000D0EEF">
              <w:t xml:space="preserve"> wynosi …………………… zł brutto (słownie ……………………………………………………………………….…..). Na kwotę tę składa się wynagrodzenie:</w:t>
            </w:r>
          </w:p>
          <w:p w:rsidR="000D0EEF" w:rsidRDefault="000D0EEF" w:rsidP="008402F9">
            <w:pPr>
              <w:pStyle w:val="Akapitzlist"/>
              <w:numPr>
                <w:ilvl w:val="0"/>
                <w:numId w:val="37"/>
              </w:numPr>
              <w:spacing w:line="360" w:lineRule="auto"/>
              <w:jc w:val="both"/>
            </w:pPr>
            <w:r>
              <w:t xml:space="preserve">za rok 2018, które </w:t>
            </w:r>
            <w:r w:rsidR="00F05F2F">
              <w:t>wynosi kwotę netto</w:t>
            </w:r>
            <w:r>
              <w:t xml:space="preserve">  ....................... zł, </w:t>
            </w:r>
            <w:r w:rsidR="00F05F2F">
              <w:t>natomiast wraz z należnym podatkiem VAT w wysokości ......%,</w:t>
            </w:r>
            <w:r>
              <w:t xml:space="preserve"> </w:t>
            </w:r>
            <w:r w:rsidR="00F05F2F">
              <w:t>wynosi kwotę brutto</w:t>
            </w:r>
            <w:r>
              <w:t xml:space="preserve"> </w:t>
            </w:r>
            <w:r w:rsidR="00F05F2F">
              <w:t>....................... zł (słownie: ..................................................</w:t>
            </w:r>
            <w:r>
              <w:t>......................</w:t>
            </w:r>
            <w:r w:rsidR="00C96A96">
              <w:t>. zł),</w:t>
            </w:r>
            <w:r>
              <w:t xml:space="preserve"> </w:t>
            </w:r>
            <w:r w:rsidR="00C96A96">
              <w:t>ryczał</w:t>
            </w:r>
            <w:r>
              <w:t>t</w:t>
            </w:r>
            <w:r w:rsidR="00C96A96">
              <w:t xml:space="preserve"> miesięczny</w:t>
            </w:r>
            <w:r>
              <w:t xml:space="preserve"> </w:t>
            </w:r>
            <w:r w:rsidR="00C96A96">
              <w:t xml:space="preserve"> brutto</w:t>
            </w:r>
            <w:r>
              <w:t>: ………………………………</w:t>
            </w:r>
            <w:r w:rsidR="002368A3">
              <w:t>;</w:t>
            </w:r>
          </w:p>
          <w:p w:rsidR="000D0EEF" w:rsidRDefault="002368A3" w:rsidP="000D0EEF">
            <w:pPr>
              <w:pStyle w:val="Akapitzlist"/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</w:t>
            </w:r>
            <w:r w:rsidR="000D0EEF">
              <w:t xml:space="preserve"> </w:t>
            </w:r>
            <w:r>
              <w:t xml:space="preserve">...................... zł </w:t>
            </w:r>
          </w:p>
          <w:p w:rsidR="000D0EEF" w:rsidRDefault="000D0EEF" w:rsidP="000D0EEF">
            <w:pPr>
              <w:pStyle w:val="Akapitzlist"/>
              <w:numPr>
                <w:ilvl w:val="0"/>
                <w:numId w:val="37"/>
              </w:numPr>
              <w:spacing w:line="360" w:lineRule="auto"/>
              <w:jc w:val="both"/>
            </w:pPr>
            <w:r>
              <w:t>za rok 2019,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0D0EEF" w:rsidRPr="002368A3" w:rsidRDefault="000D0EEF" w:rsidP="000D0EEF">
            <w:pPr>
              <w:pStyle w:val="Akapitzlist"/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 </w:t>
            </w:r>
          </w:p>
        </w:tc>
      </w:tr>
      <w:tr w:rsidR="00F05F2F" w:rsidTr="000D0EEF">
        <w:trPr>
          <w:trHeight w:val="2519"/>
        </w:trPr>
        <w:tc>
          <w:tcPr>
            <w:tcW w:w="1211" w:type="dxa"/>
          </w:tcPr>
          <w:p w:rsidR="00C57A7D" w:rsidRDefault="00C57A7D" w:rsidP="008402F9">
            <w:pPr>
              <w:spacing w:line="360" w:lineRule="auto"/>
              <w:jc w:val="both"/>
            </w:pPr>
          </w:p>
          <w:p w:rsidR="00C57A7D" w:rsidRDefault="00C57A7D" w:rsidP="008402F9">
            <w:pPr>
              <w:spacing w:line="360" w:lineRule="auto"/>
              <w:jc w:val="both"/>
            </w:pPr>
          </w:p>
          <w:p w:rsidR="00C57A7D" w:rsidRDefault="00C57A7D" w:rsidP="008402F9">
            <w:pPr>
              <w:spacing w:line="360" w:lineRule="auto"/>
              <w:jc w:val="both"/>
            </w:pPr>
          </w:p>
          <w:p w:rsidR="00C57A7D" w:rsidRDefault="00C57A7D" w:rsidP="008402F9">
            <w:pPr>
              <w:spacing w:line="360" w:lineRule="auto"/>
              <w:jc w:val="both"/>
            </w:pPr>
          </w:p>
          <w:p w:rsidR="00C57A7D" w:rsidRDefault="00C57A7D" w:rsidP="008402F9">
            <w:pPr>
              <w:spacing w:line="360" w:lineRule="auto"/>
              <w:jc w:val="both"/>
            </w:pPr>
          </w:p>
          <w:p w:rsidR="00F05F2F" w:rsidRDefault="00F05F2F" w:rsidP="008402F9">
            <w:pPr>
              <w:spacing w:line="360" w:lineRule="auto"/>
              <w:jc w:val="both"/>
            </w:pPr>
          </w:p>
        </w:tc>
        <w:tc>
          <w:tcPr>
            <w:tcW w:w="8327" w:type="dxa"/>
          </w:tcPr>
          <w:p w:rsidR="00C57A7D" w:rsidRPr="00C57A7D" w:rsidRDefault="00C57A7D" w:rsidP="00C57A7D">
            <w:pPr>
              <w:spacing w:line="360" w:lineRule="auto"/>
              <w:jc w:val="both"/>
            </w:pPr>
            <w:r>
              <w:t>Liczba zatrudnionych osób będących uczestnikami integracji społecznej, o których mowa w przepisach o zatrudnieniu socjalnym tj. w ustawie z dnia 13 c</w:t>
            </w:r>
            <w:r w:rsidRPr="00C57A7D">
              <w:t xml:space="preserve">zerwca 2003 r. o zatrudnieniu socjalnym (Dz. U. 2016, poz. 1828) lub osób </w:t>
            </w:r>
          </w:p>
          <w:p w:rsidR="00C57A7D" w:rsidRPr="00C57A7D" w:rsidRDefault="00C57A7D" w:rsidP="00C57A7D">
            <w:pPr>
              <w:spacing w:line="360" w:lineRule="auto"/>
              <w:jc w:val="both"/>
            </w:pPr>
            <w:r w:rsidRPr="00C57A7D">
              <w:t>z orzeczonym stopniem niepełnosprawności ……………………………………</w:t>
            </w:r>
          </w:p>
          <w:p w:rsidR="002368A3" w:rsidRDefault="00C57A7D" w:rsidP="008402F9">
            <w:pPr>
              <w:spacing w:line="360" w:lineRule="auto"/>
              <w:jc w:val="both"/>
            </w:pPr>
            <w:r w:rsidRPr="00C57A7D">
              <w:t>Liczba osób zatrudnionych na podstawie umowy o pracę w wymiarze 1/1 etatu ……………………………………</w:t>
            </w:r>
          </w:p>
          <w:p w:rsidR="001D5B3F" w:rsidRDefault="001D5B3F" w:rsidP="008402F9">
            <w:pPr>
              <w:spacing w:line="360" w:lineRule="auto"/>
              <w:jc w:val="both"/>
            </w:pPr>
            <w:r>
              <w:t xml:space="preserve">Liczba pojazdów z normą emisji spalin Euro 4 lub wyższą </w:t>
            </w:r>
            <w:r w:rsidRPr="00C57A7D">
              <w:t>……………………………………</w:t>
            </w:r>
          </w:p>
        </w:tc>
      </w:tr>
      <w:tr w:rsidR="006019D8" w:rsidTr="000D0EEF">
        <w:trPr>
          <w:trHeight w:val="5265"/>
        </w:trPr>
        <w:tc>
          <w:tcPr>
            <w:tcW w:w="1211" w:type="dxa"/>
            <w:vMerge w:val="restart"/>
          </w:tcPr>
          <w:p w:rsidR="006019D8" w:rsidRDefault="006019D8" w:rsidP="008402F9">
            <w:pPr>
              <w:spacing w:line="360" w:lineRule="auto"/>
              <w:jc w:val="both"/>
            </w:pPr>
            <w:r w:rsidRPr="00F05F2F">
              <w:t>2</w:t>
            </w:r>
          </w:p>
        </w:tc>
        <w:tc>
          <w:tcPr>
            <w:tcW w:w="8327" w:type="dxa"/>
          </w:tcPr>
          <w:p w:rsidR="006019D8" w:rsidRPr="00F05F2F" w:rsidRDefault="006019D8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6019D8" w:rsidRPr="00F05F2F" w:rsidRDefault="006019D8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6019D8" w:rsidRDefault="006019D8" w:rsidP="008402F9">
            <w:pPr>
              <w:spacing w:line="360" w:lineRule="auto"/>
              <w:jc w:val="both"/>
            </w:pPr>
            <w:r w:rsidRPr="00F05F2F">
              <w:t xml:space="preserve">II CZĘŚĆ - OSIEDLE HELENKI - pow. </w:t>
            </w:r>
            <w:r>
              <w:t>64.505</w:t>
            </w:r>
            <w:r w:rsidRPr="001302C0">
              <w:t xml:space="preserve">,50 </w:t>
            </w:r>
            <w:r w:rsidRPr="00F05F2F">
              <w:t>m2</w:t>
            </w:r>
          </w:p>
          <w:p w:rsidR="005D6A31" w:rsidRDefault="005D6A31" w:rsidP="005D6A31">
            <w:pPr>
              <w:spacing w:line="360" w:lineRule="auto"/>
              <w:jc w:val="both"/>
            </w:pPr>
            <w:r>
              <w:t>cena (C) za wykonanie całości zadania nr 2 wynosi …………………… zł brutto (słownie ……………………………………………………………………….…..). Na kwotę tę składa się wynagrodzenie:</w:t>
            </w:r>
          </w:p>
          <w:p w:rsidR="005D6A31" w:rsidRDefault="005D6A31" w:rsidP="005D6A31">
            <w:pPr>
              <w:pStyle w:val="Akapitzlist"/>
              <w:numPr>
                <w:ilvl w:val="0"/>
                <w:numId w:val="39"/>
              </w:numPr>
              <w:spacing w:line="360" w:lineRule="auto"/>
              <w:jc w:val="both"/>
            </w:pPr>
            <w:r>
              <w:t>za rok 2018,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5D6A31" w:rsidRDefault="005D6A31" w:rsidP="005D6A31">
            <w:pPr>
              <w:pStyle w:val="Akapitzlist"/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 </w:t>
            </w:r>
          </w:p>
          <w:p w:rsidR="005D6A31" w:rsidRDefault="005D6A31" w:rsidP="005D6A31">
            <w:pPr>
              <w:pStyle w:val="Akapitzlist"/>
              <w:numPr>
                <w:ilvl w:val="0"/>
                <w:numId w:val="39"/>
              </w:numPr>
              <w:spacing w:line="360" w:lineRule="auto"/>
              <w:jc w:val="both"/>
            </w:pPr>
            <w:r>
              <w:t>za rok 2019,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6019D8" w:rsidRDefault="005D6A31" w:rsidP="005D6A31">
            <w:pPr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</w:t>
            </w:r>
          </w:p>
        </w:tc>
      </w:tr>
      <w:tr w:rsidR="006019D8" w:rsidTr="000D0EEF">
        <w:trPr>
          <w:trHeight w:val="2595"/>
        </w:trPr>
        <w:tc>
          <w:tcPr>
            <w:tcW w:w="1211" w:type="dxa"/>
            <w:vMerge/>
          </w:tcPr>
          <w:p w:rsidR="006019D8" w:rsidRPr="00F05F2F" w:rsidRDefault="006019D8" w:rsidP="008402F9">
            <w:pPr>
              <w:spacing w:line="360" w:lineRule="auto"/>
              <w:jc w:val="both"/>
            </w:pPr>
          </w:p>
        </w:tc>
        <w:tc>
          <w:tcPr>
            <w:tcW w:w="8327" w:type="dxa"/>
          </w:tcPr>
          <w:p w:rsidR="006019D8" w:rsidRDefault="006019D8" w:rsidP="00C57A7D">
            <w:pPr>
              <w:spacing w:line="360" w:lineRule="auto"/>
              <w:jc w:val="both"/>
            </w:pPr>
            <w:r>
              <w:t xml:space="preserve">Liczba zatrudnionych osób będących uczestnikami integracji społecznej, o których mowa w przepisach o zatrudnieniu socjalnym tj. w ustawie z dnia 13 czerwca 2003 r. o zatrudnieniu socjalnym (Dz. U. 2016, poz. 1828) lub osób </w:t>
            </w:r>
          </w:p>
          <w:p w:rsidR="006019D8" w:rsidRDefault="006019D8" w:rsidP="00C57A7D">
            <w:pPr>
              <w:spacing w:line="360" w:lineRule="auto"/>
              <w:jc w:val="both"/>
            </w:pPr>
            <w:r>
              <w:t>z orzeczonym stopniem niepełnosprawności ……………………………………</w:t>
            </w:r>
          </w:p>
          <w:p w:rsidR="006019D8" w:rsidRDefault="006019D8" w:rsidP="00C57A7D">
            <w:pPr>
              <w:spacing w:line="360" w:lineRule="auto"/>
              <w:jc w:val="both"/>
            </w:pPr>
            <w:r>
              <w:t>Liczba osób zatrudnionych na podstawie umowy o pracę w wymiarze 1/1 etatu ……………………………………</w:t>
            </w:r>
          </w:p>
          <w:p w:rsidR="001D5B3F" w:rsidRPr="00C57DDD" w:rsidRDefault="001D5B3F" w:rsidP="00C57A7D">
            <w:pPr>
              <w:spacing w:line="360" w:lineRule="auto"/>
              <w:jc w:val="both"/>
              <w:rPr>
                <w:b/>
              </w:rPr>
            </w:pPr>
            <w:r>
              <w:t xml:space="preserve">Liczba pojazdów z normą emisji spalin Euro 4 lub wyższą </w:t>
            </w:r>
            <w:r w:rsidRPr="00C57A7D">
              <w:t>……………………………………</w:t>
            </w:r>
          </w:p>
        </w:tc>
      </w:tr>
      <w:tr w:rsidR="006019D8" w:rsidTr="009E59C9">
        <w:trPr>
          <w:trHeight w:val="3386"/>
        </w:trPr>
        <w:tc>
          <w:tcPr>
            <w:tcW w:w="1211" w:type="dxa"/>
            <w:vMerge w:val="restart"/>
          </w:tcPr>
          <w:p w:rsidR="006019D8" w:rsidRDefault="006019D8" w:rsidP="008402F9">
            <w:pPr>
              <w:spacing w:line="360" w:lineRule="auto"/>
              <w:jc w:val="both"/>
            </w:pPr>
            <w:r w:rsidRPr="00F05F2F">
              <w:lastRenderedPageBreak/>
              <w:t>3</w:t>
            </w:r>
          </w:p>
        </w:tc>
        <w:tc>
          <w:tcPr>
            <w:tcW w:w="8327" w:type="dxa"/>
          </w:tcPr>
          <w:p w:rsidR="006019D8" w:rsidRPr="00F05F2F" w:rsidRDefault="006019D8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6019D8" w:rsidRPr="00F05F2F" w:rsidRDefault="006019D8" w:rsidP="008402F9">
            <w:pPr>
              <w:spacing w:line="360" w:lineRule="auto"/>
              <w:jc w:val="both"/>
            </w:pPr>
            <w:r w:rsidRPr="00F05F2F">
              <w:t>i porządku dróg gminnych i wewnętrznych b</w:t>
            </w:r>
            <w:r w:rsidR="009E59C9">
              <w:t>ędących w zarządzie gminy Śrem.</w:t>
            </w:r>
          </w:p>
          <w:p w:rsidR="006019D8" w:rsidRPr="00A95AC8" w:rsidRDefault="006019D8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 xml:space="preserve">III CZĘŚĆ - LEWOBRZEŻNA CZĘŚĆ MIASTA ŚREM - pow. </w:t>
            </w:r>
            <w:r>
              <w:t>107.903</w:t>
            </w:r>
            <w:r w:rsidRPr="00A95AC8">
              <w:t>,70 m2</w:t>
            </w:r>
          </w:p>
          <w:p w:rsidR="005D6A31" w:rsidRDefault="005D6A31" w:rsidP="005D6A31">
            <w:pPr>
              <w:spacing w:line="360" w:lineRule="auto"/>
              <w:jc w:val="both"/>
            </w:pPr>
            <w:r>
              <w:t>cena (C) za wykonanie całości zadania nr 3 wynosi …………………… zł brutto (słownie ……………………………………………………………………….…..). Na kwotę tę składa się wynagrodzenie:</w:t>
            </w:r>
          </w:p>
          <w:p w:rsidR="006019D8" w:rsidRDefault="005D6A31" w:rsidP="005D6A31">
            <w:pPr>
              <w:pStyle w:val="Akapitzlist"/>
              <w:numPr>
                <w:ilvl w:val="0"/>
                <w:numId w:val="41"/>
              </w:numPr>
              <w:spacing w:line="360" w:lineRule="auto"/>
              <w:jc w:val="both"/>
            </w:pPr>
            <w:r>
              <w:t>za rok 2018, które wynosi kwotę netto  ....................... zł, natomiast wraz z należnym podatkiem VAT w wysokości ......%, wynosi kwotę brutto</w:t>
            </w:r>
          </w:p>
          <w:p w:rsidR="00C57935" w:rsidRDefault="00C57935" w:rsidP="00C57935">
            <w:pPr>
              <w:pStyle w:val="Akapitzlist"/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 zł), ryczałt miesięczny  brutto: ………………………………;</w:t>
            </w:r>
          </w:p>
          <w:p w:rsidR="00C57935" w:rsidRDefault="00C57935" w:rsidP="00C57935">
            <w:pPr>
              <w:pStyle w:val="Akapitzlist"/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 </w:t>
            </w:r>
          </w:p>
          <w:p w:rsidR="00C57935" w:rsidRDefault="00C57935" w:rsidP="00C57935">
            <w:pPr>
              <w:pStyle w:val="Akapitzlist"/>
              <w:numPr>
                <w:ilvl w:val="0"/>
                <w:numId w:val="41"/>
              </w:numPr>
              <w:spacing w:line="360" w:lineRule="auto"/>
              <w:jc w:val="both"/>
            </w:pPr>
            <w:r>
              <w:t>za rok 2019,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C57935" w:rsidRDefault="00C57935" w:rsidP="00C57935">
            <w:pPr>
              <w:pStyle w:val="Akapitzlist"/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</w:t>
            </w:r>
            <w:bookmarkStart w:id="0" w:name="_GoBack"/>
            <w:bookmarkEnd w:id="0"/>
          </w:p>
        </w:tc>
      </w:tr>
      <w:tr w:rsidR="006019D8" w:rsidTr="000D0EEF">
        <w:trPr>
          <w:trHeight w:val="2588"/>
        </w:trPr>
        <w:tc>
          <w:tcPr>
            <w:tcW w:w="1211" w:type="dxa"/>
            <w:vMerge/>
          </w:tcPr>
          <w:p w:rsidR="006019D8" w:rsidRPr="00F05F2F" w:rsidRDefault="006019D8" w:rsidP="008402F9">
            <w:pPr>
              <w:spacing w:line="360" w:lineRule="auto"/>
              <w:jc w:val="both"/>
            </w:pPr>
          </w:p>
        </w:tc>
        <w:tc>
          <w:tcPr>
            <w:tcW w:w="8327" w:type="dxa"/>
          </w:tcPr>
          <w:p w:rsidR="006019D8" w:rsidRDefault="006019D8" w:rsidP="00C57A7D">
            <w:pPr>
              <w:spacing w:line="360" w:lineRule="auto"/>
              <w:jc w:val="both"/>
            </w:pPr>
            <w:r>
              <w:t xml:space="preserve">Liczba zatrudnionych osób będących uczestnikami integracji społecznej, o których mowa w przepisach o zatrudnieniu socjalnym tj. w ustawie z dnia 13 czerwca 2003 r. o zatrudnieniu socjalnym (Dz. U. 2016, poz. 1828) lub osób </w:t>
            </w:r>
          </w:p>
          <w:p w:rsidR="006019D8" w:rsidRDefault="006019D8" w:rsidP="00C57A7D">
            <w:pPr>
              <w:spacing w:line="360" w:lineRule="auto"/>
              <w:jc w:val="both"/>
            </w:pPr>
            <w:r>
              <w:t>z orzeczonym stopniem niepełnosprawności ……………………………………</w:t>
            </w:r>
          </w:p>
          <w:p w:rsidR="006019D8" w:rsidRDefault="006019D8" w:rsidP="00C57A7D">
            <w:pPr>
              <w:spacing w:line="360" w:lineRule="auto"/>
              <w:jc w:val="both"/>
            </w:pPr>
            <w:r>
              <w:t>Liczba osób zatrudnionych na podstawie umowy o pracę w wymiarze 1/1 etatu ……………………………………</w:t>
            </w:r>
          </w:p>
          <w:p w:rsidR="001D5B3F" w:rsidRPr="00C57DDD" w:rsidRDefault="001D5B3F" w:rsidP="00C57A7D">
            <w:pPr>
              <w:spacing w:line="360" w:lineRule="auto"/>
              <w:jc w:val="both"/>
              <w:rPr>
                <w:b/>
              </w:rPr>
            </w:pPr>
            <w:r>
              <w:t xml:space="preserve">Liczba pojazdów z normą emisji spalin Euro 4 lub wyższą </w:t>
            </w:r>
            <w:r w:rsidRPr="00C57A7D">
              <w:t>……………………………………</w:t>
            </w:r>
          </w:p>
        </w:tc>
      </w:tr>
      <w:tr w:rsidR="009E59C9" w:rsidTr="009E59C9">
        <w:trPr>
          <w:trHeight w:val="3030"/>
        </w:trPr>
        <w:tc>
          <w:tcPr>
            <w:tcW w:w="1211" w:type="dxa"/>
            <w:vMerge w:val="restart"/>
          </w:tcPr>
          <w:p w:rsidR="009E59C9" w:rsidRDefault="009E59C9" w:rsidP="008402F9">
            <w:pPr>
              <w:spacing w:line="360" w:lineRule="auto"/>
              <w:jc w:val="both"/>
            </w:pPr>
            <w:r w:rsidRPr="00F05F2F">
              <w:t>4</w:t>
            </w:r>
          </w:p>
        </w:tc>
        <w:tc>
          <w:tcPr>
            <w:tcW w:w="8327" w:type="dxa"/>
          </w:tcPr>
          <w:p w:rsidR="009E59C9" w:rsidRPr="00F05F2F" w:rsidRDefault="009E59C9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utrzymanie czystości i porządku dróg gminnych i wewnętrznych będących w zarządzie gminy Śrem. </w:t>
            </w:r>
          </w:p>
          <w:p w:rsidR="009E59C9" w:rsidRPr="00A95AC8" w:rsidRDefault="009E59C9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 xml:space="preserve">IV CZĘŚĆ - PRAWOBRZEŻNA CZĘŚĆ MIASTA ŚREM - pow. </w:t>
            </w:r>
            <w:r w:rsidRPr="00A95AC8">
              <w:t>119.773,50 m2</w:t>
            </w:r>
          </w:p>
          <w:p w:rsidR="009E59C9" w:rsidRDefault="009E59C9" w:rsidP="005D6A31">
            <w:pPr>
              <w:spacing w:line="360" w:lineRule="auto"/>
              <w:jc w:val="both"/>
            </w:pPr>
            <w:r>
              <w:t>cena (C) za wykonanie całości zadania nr 4 wynosi …………………… zł brutto (słownie ……………………………………………………………………….…..). Na kwotę tę składa się wynagrodzenie:</w:t>
            </w:r>
          </w:p>
          <w:p w:rsidR="009E59C9" w:rsidRDefault="009E59C9" w:rsidP="005D6A31">
            <w:pPr>
              <w:pStyle w:val="Akapitzlist"/>
              <w:numPr>
                <w:ilvl w:val="0"/>
                <w:numId w:val="43"/>
              </w:numPr>
              <w:spacing w:line="360" w:lineRule="auto"/>
              <w:jc w:val="both"/>
            </w:pPr>
            <w:r>
              <w:t xml:space="preserve">za rok 2018, które wynosi kwotę netto  ....................... zł, natomiast wraz z należnym podatkiem VAT w wysokości ......%, wynosi kwotę brutto ....................... zł (słownie: ......................................................................... zł), </w:t>
            </w:r>
            <w:r>
              <w:lastRenderedPageBreak/>
              <w:t>ryczałt miesięczny  brutto: ………………………………;</w:t>
            </w:r>
          </w:p>
          <w:p w:rsidR="009E59C9" w:rsidRDefault="009E59C9" w:rsidP="005D6A31">
            <w:pPr>
              <w:pStyle w:val="Akapitzlist"/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 </w:t>
            </w:r>
          </w:p>
          <w:p w:rsidR="009E59C9" w:rsidRDefault="009E59C9" w:rsidP="005D6A31">
            <w:pPr>
              <w:pStyle w:val="Akapitzlist"/>
              <w:numPr>
                <w:ilvl w:val="0"/>
                <w:numId w:val="43"/>
              </w:numPr>
              <w:spacing w:line="360" w:lineRule="auto"/>
              <w:jc w:val="both"/>
            </w:pPr>
            <w:r>
              <w:t>za rok 2019,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9E59C9" w:rsidRDefault="009E59C9" w:rsidP="00C57A7D">
            <w:pPr>
              <w:spacing w:line="360" w:lineRule="auto"/>
              <w:jc w:val="both"/>
            </w:pPr>
            <w:r>
              <w:t>cena ryczałtowa za 1 m</w:t>
            </w:r>
            <w:r w:rsidRPr="000D0EEF">
              <w:rPr>
                <w:vertAlign w:val="superscript"/>
              </w:rPr>
              <w:t>2</w:t>
            </w:r>
            <w:r>
              <w:t xml:space="preserve"> wynosi kwotę brutto ...................... zł</w:t>
            </w:r>
          </w:p>
        </w:tc>
      </w:tr>
      <w:tr w:rsidR="009E59C9" w:rsidTr="009E59C9">
        <w:trPr>
          <w:trHeight w:val="3334"/>
        </w:trPr>
        <w:tc>
          <w:tcPr>
            <w:tcW w:w="1211" w:type="dxa"/>
            <w:vMerge/>
          </w:tcPr>
          <w:p w:rsidR="009E59C9" w:rsidRPr="00F05F2F" w:rsidRDefault="009E59C9" w:rsidP="008402F9">
            <w:pPr>
              <w:spacing w:line="360" w:lineRule="auto"/>
              <w:jc w:val="both"/>
            </w:pPr>
          </w:p>
        </w:tc>
        <w:tc>
          <w:tcPr>
            <w:tcW w:w="8327" w:type="dxa"/>
          </w:tcPr>
          <w:p w:rsidR="00C57935" w:rsidRDefault="00C57935" w:rsidP="00C57935">
            <w:pPr>
              <w:spacing w:line="360" w:lineRule="auto"/>
              <w:jc w:val="both"/>
            </w:pPr>
            <w:r>
              <w:t xml:space="preserve">Liczba zatrudnionych osób będących uczestnikami integracji społecznej, o których mowa w przepisach o zatrudnieniu socjalnym tj. w ustawie z dnia 13 czerwca 2003 r. o zatrudnieniu socjalnym (Dz. U. 2016, poz. 1828) lub osób </w:t>
            </w:r>
          </w:p>
          <w:p w:rsidR="00C57935" w:rsidRDefault="00C57935" w:rsidP="00C57935">
            <w:pPr>
              <w:spacing w:line="360" w:lineRule="auto"/>
              <w:jc w:val="both"/>
            </w:pPr>
            <w:r>
              <w:t>z orzeczonym stopniem niepełnosprawności ……………………………………</w:t>
            </w:r>
          </w:p>
          <w:p w:rsidR="00C57935" w:rsidRDefault="00C57935" w:rsidP="00C57935">
            <w:pPr>
              <w:spacing w:line="360" w:lineRule="auto"/>
              <w:jc w:val="both"/>
            </w:pPr>
            <w:r>
              <w:t>Liczba osób zatrudnionych na podstawie umowy o pracę w wymiarze 1/1 etatu ……………………………………</w:t>
            </w:r>
          </w:p>
          <w:p w:rsidR="009E59C9" w:rsidRPr="00C57DDD" w:rsidRDefault="00C57935" w:rsidP="00C57935">
            <w:pPr>
              <w:spacing w:line="360" w:lineRule="auto"/>
              <w:jc w:val="both"/>
              <w:rPr>
                <w:b/>
              </w:rPr>
            </w:pPr>
            <w:r>
              <w:t xml:space="preserve">Liczba pojazdów z normą emisji spalin Euro 4 lub wyższą </w:t>
            </w:r>
            <w:r w:rsidRPr="00C57A7D">
              <w:t>……………………………………</w:t>
            </w:r>
          </w:p>
        </w:tc>
      </w:tr>
      <w:tr w:rsidR="006019D8" w:rsidTr="000D0EEF">
        <w:trPr>
          <w:trHeight w:val="6135"/>
        </w:trPr>
        <w:tc>
          <w:tcPr>
            <w:tcW w:w="1211" w:type="dxa"/>
            <w:vMerge w:val="restart"/>
          </w:tcPr>
          <w:p w:rsidR="006019D8" w:rsidRDefault="006019D8" w:rsidP="008402F9">
            <w:pPr>
              <w:spacing w:line="360" w:lineRule="auto"/>
              <w:jc w:val="both"/>
            </w:pPr>
            <w:r w:rsidRPr="00F05F2F">
              <w:t>5</w:t>
            </w:r>
          </w:p>
        </w:tc>
        <w:tc>
          <w:tcPr>
            <w:tcW w:w="8327" w:type="dxa"/>
          </w:tcPr>
          <w:p w:rsidR="006019D8" w:rsidRPr="00F05F2F" w:rsidRDefault="006019D8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6019D8" w:rsidRPr="00F05F2F" w:rsidRDefault="006019D8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6019D8" w:rsidRPr="00C57DDD" w:rsidRDefault="006019D8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 xml:space="preserve">V CZĘŚĆ - SOŁECTWA NOCHOWO, PSARSKIE, ZBRUDZEWO - pow. </w:t>
            </w:r>
            <w:r w:rsidRPr="00A95AC8">
              <w:t xml:space="preserve">70.276,31 </w:t>
            </w:r>
            <w:r w:rsidRPr="00F05F2F">
              <w:t>m2</w:t>
            </w:r>
          </w:p>
          <w:p w:rsidR="005D6A31" w:rsidRDefault="005D6A31" w:rsidP="005D6A31">
            <w:pPr>
              <w:spacing w:line="360" w:lineRule="auto"/>
              <w:jc w:val="both"/>
            </w:pPr>
            <w:r>
              <w:t>cena (C) za wykonanie całości zadania nr 5 wynosi …………………… zł brutto (słownie ……………………………………………………………………….…..). Na kwotę tę składa się wynagrodzenie:</w:t>
            </w:r>
          </w:p>
          <w:p w:rsidR="005D6A31" w:rsidRDefault="005D6A31" w:rsidP="005D6A31">
            <w:pPr>
              <w:spacing w:line="360" w:lineRule="auto"/>
              <w:jc w:val="both"/>
            </w:pPr>
            <w:r>
              <w:t>1)</w:t>
            </w:r>
            <w:r>
              <w:tab/>
              <w:t>za rok 2018,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5D6A31" w:rsidRDefault="005D6A31" w:rsidP="005D6A31">
            <w:pPr>
              <w:spacing w:line="360" w:lineRule="auto"/>
              <w:jc w:val="both"/>
            </w:pPr>
            <w:r>
              <w:t xml:space="preserve">cena ryczałtowa za 1 m2 wynosi kwotę brutto ...................... zł </w:t>
            </w:r>
          </w:p>
          <w:p w:rsidR="005D6A31" w:rsidRDefault="005D6A31" w:rsidP="005D6A31">
            <w:pPr>
              <w:spacing w:line="360" w:lineRule="auto"/>
              <w:jc w:val="both"/>
            </w:pPr>
            <w:r>
              <w:t>2)</w:t>
            </w:r>
            <w:r>
              <w:tab/>
              <w:t>za rok 2019,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      </w:r>
          </w:p>
          <w:p w:rsidR="006019D8" w:rsidRDefault="005D6A31" w:rsidP="005D6A31">
            <w:pPr>
              <w:spacing w:line="360" w:lineRule="auto"/>
              <w:jc w:val="both"/>
            </w:pPr>
            <w:r>
              <w:t>cena ryczałtowa za 1 m2 wynosi kwotę brutto ...................... zł</w:t>
            </w:r>
          </w:p>
        </w:tc>
      </w:tr>
      <w:tr w:rsidR="006019D8" w:rsidTr="000D0EEF">
        <w:trPr>
          <w:trHeight w:val="2550"/>
        </w:trPr>
        <w:tc>
          <w:tcPr>
            <w:tcW w:w="1211" w:type="dxa"/>
            <w:vMerge/>
          </w:tcPr>
          <w:p w:rsidR="006019D8" w:rsidRPr="00F05F2F" w:rsidRDefault="006019D8" w:rsidP="008402F9">
            <w:pPr>
              <w:spacing w:line="360" w:lineRule="auto"/>
              <w:jc w:val="both"/>
            </w:pPr>
          </w:p>
        </w:tc>
        <w:tc>
          <w:tcPr>
            <w:tcW w:w="8327" w:type="dxa"/>
          </w:tcPr>
          <w:p w:rsidR="006019D8" w:rsidRDefault="006019D8" w:rsidP="00C57A7D">
            <w:pPr>
              <w:spacing w:line="360" w:lineRule="auto"/>
              <w:jc w:val="both"/>
            </w:pPr>
            <w:r>
              <w:t xml:space="preserve">Liczba zatrudnionych osób będących uczestnikami integracji społecznej, o których mowa w przepisach o zatrudnieniu socjalnym tj. w ustawie z dnia 13 czerwca 2003 r. o zatrudnieniu socjalnym (Dz. U. 2016, poz. 1828) lub osób </w:t>
            </w:r>
          </w:p>
          <w:p w:rsidR="006019D8" w:rsidRDefault="006019D8" w:rsidP="00C57A7D">
            <w:pPr>
              <w:spacing w:line="360" w:lineRule="auto"/>
              <w:jc w:val="both"/>
            </w:pPr>
            <w:r>
              <w:t>z orzeczonym stopniem niepełnosprawności ……………………………………</w:t>
            </w:r>
          </w:p>
          <w:p w:rsidR="006019D8" w:rsidRDefault="006019D8" w:rsidP="00C57A7D">
            <w:pPr>
              <w:spacing w:line="360" w:lineRule="auto"/>
              <w:jc w:val="both"/>
            </w:pPr>
            <w:r>
              <w:t>Liczba osób zatrudnionych na podstawie umowy o pracę w wymiarze 1/1 etatu ……………………………………</w:t>
            </w:r>
          </w:p>
          <w:p w:rsidR="001D5B3F" w:rsidRPr="00C57DDD" w:rsidRDefault="001D5B3F" w:rsidP="00C57A7D">
            <w:pPr>
              <w:spacing w:line="360" w:lineRule="auto"/>
              <w:jc w:val="both"/>
              <w:rPr>
                <w:b/>
              </w:rPr>
            </w:pPr>
            <w:r>
              <w:t xml:space="preserve">Liczba pojazdów z normą emisji spalin Euro 4 lub wyższą </w:t>
            </w:r>
            <w:r w:rsidRPr="00C57A7D">
              <w:t>……………………………………</w:t>
            </w:r>
          </w:p>
        </w:tc>
      </w:tr>
    </w:tbl>
    <w:p w:rsidR="00C57A7D" w:rsidRPr="009E59C9" w:rsidRDefault="00C57A7D" w:rsidP="009E59C9">
      <w:pPr>
        <w:spacing w:line="360" w:lineRule="auto"/>
        <w:jc w:val="both"/>
        <w:rPr>
          <w:sz w:val="16"/>
          <w:szCs w:val="16"/>
        </w:rPr>
      </w:pPr>
    </w:p>
    <w:p w:rsidR="00C9585E" w:rsidRDefault="008A0597" w:rsidP="00C9585E">
      <w:pPr>
        <w:pStyle w:val="Akapitzlist"/>
        <w:numPr>
          <w:ilvl w:val="0"/>
          <w:numId w:val="32"/>
        </w:numPr>
        <w:tabs>
          <w:tab w:val="left" w:pos="6210"/>
        </w:tabs>
        <w:spacing w:line="360" w:lineRule="auto"/>
        <w:jc w:val="both"/>
      </w:pPr>
      <w:r>
        <w:t>Wymienione stawki</w:t>
      </w:r>
      <w:r w:rsidR="00B4747F">
        <w:t xml:space="preserve"> </w:t>
      </w:r>
      <w:r w:rsidR="00C96A96">
        <w:t xml:space="preserve">w wysokości ryczałtu miesięcznego </w:t>
      </w:r>
      <w:r w:rsidR="00B4747F">
        <w:t>opierają się na poniższym kosztorysie:</w:t>
      </w:r>
    </w:p>
    <w:p w:rsidR="007F65A9" w:rsidRDefault="007F65A9" w:rsidP="007F65A9">
      <w:pPr>
        <w:pStyle w:val="Akapitzlist"/>
        <w:tabs>
          <w:tab w:val="left" w:pos="6210"/>
        </w:tabs>
        <w:spacing w:line="360" w:lineRule="auto"/>
        <w:ind w:left="76"/>
        <w:jc w:val="both"/>
      </w:pPr>
      <w:r>
        <w:t>Dla roku 2018:</w:t>
      </w:r>
    </w:p>
    <w:tbl>
      <w:tblPr>
        <w:tblStyle w:val="Tabela-Siatka"/>
        <w:tblW w:w="5572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80"/>
        <w:gridCol w:w="1277"/>
        <w:gridCol w:w="1422"/>
        <w:gridCol w:w="991"/>
        <w:gridCol w:w="1277"/>
        <w:gridCol w:w="710"/>
        <w:gridCol w:w="993"/>
        <w:gridCol w:w="2125"/>
        <w:gridCol w:w="1273"/>
      </w:tblGrid>
      <w:tr w:rsidR="00C57A7D" w:rsidTr="00C57A7D">
        <w:trPr>
          <w:cantSplit/>
          <w:trHeight w:val="288"/>
        </w:trPr>
        <w:tc>
          <w:tcPr>
            <w:tcW w:w="135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17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Nazwa</w:t>
            </w:r>
          </w:p>
        </w:tc>
        <w:tc>
          <w:tcPr>
            <w:tcW w:w="687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Robocizna</w:t>
            </w:r>
          </w:p>
        </w:tc>
        <w:tc>
          <w:tcPr>
            <w:tcW w:w="479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Sprzęt</w:t>
            </w:r>
          </w:p>
        </w:tc>
        <w:tc>
          <w:tcPr>
            <w:tcW w:w="617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Materiał</w:t>
            </w:r>
            <w:r w:rsidRPr="00353120">
              <w:rPr>
                <w:b/>
              </w:rPr>
              <w:t>y</w:t>
            </w:r>
          </w:p>
        </w:tc>
        <w:tc>
          <w:tcPr>
            <w:tcW w:w="343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KP</w:t>
            </w:r>
          </w:p>
        </w:tc>
        <w:tc>
          <w:tcPr>
            <w:tcW w:w="480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Zysk</w:t>
            </w:r>
          </w:p>
        </w:tc>
        <w:tc>
          <w:tcPr>
            <w:tcW w:w="1027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Koszt</w:t>
            </w:r>
            <w:r>
              <w:rPr>
                <w:b/>
              </w:rPr>
              <w:br/>
              <w:t>zagospodarowania odpadami</w:t>
            </w:r>
          </w:p>
        </w:tc>
        <w:tc>
          <w:tcPr>
            <w:tcW w:w="615" w:type="pct"/>
            <w:vAlign w:val="center"/>
          </w:tcPr>
          <w:p w:rsidR="00CD5341" w:rsidRPr="00353120" w:rsidRDefault="00CD5341" w:rsidP="00C57A7D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RAZEM</w:t>
            </w:r>
          </w:p>
        </w:tc>
      </w:tr>
      <w:tr w:rsidR="00C57A7D" w:rsidTr="00C57A7D">
        <w:trPr>
          <w:trHeight w:val="380"/>
        </w:trPr>
        <w:tc>
          <w:tcPr>
            <w:tcW w:w="135" w:type="pct"/>
            <w:vAlign w:val="center"/>
          </w:tcPr>
          <w:p w:rsidR="00CD5341" w:rsidRDefault="00CD5341" w:rsidP="00C57A7D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I CZĘŚĆ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244"/>
        </w:trPr>
        <w:tc>
          <w:tcPr>
            <w:tcW w:w="135" w:type="pct"/>
            <w:vAlign w:val="center"/>
          </w:tcPr>
          <w:p w:rsidR="00CD5341" w:rsidRDefault="00CD5341" w:rsidP="00C57A7D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II CZĘŚĆ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221"/>
        </w:trPr>
        <w:tc>
          <w:tcPr>
            <w:tcW w:w="135" w:type="pct"/>
            <w:vAlign w:val="center"/>
          </w:tcPr>
          <w:p w:rsidR="00CD5341" w:rsidRDefault="00CD5341" w:rsidP="00C57A7D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III CZĘŚĆ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241"/>
        </w:trPr>
        <w:tc>
          <w:tcPr>
            <w:tcW w:w="135" w:type="pct"/>
            <w:vAlign w:val="center"/>
          </w:tcPr>
          <w:p w:rsidR="00CD5341" w:rsidRDefault="00CD5341" w:rsidP="00C57A7D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IV CZĘŚĆ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248"/>
        </w:trPr>
        <w:tc>
          <w:tcPr>
            <w:tcW w:w="135" w:type="pct"/>
            <w:vAlign w:val="center"/>
          </w:tcPr>
          <w:p w:rsidR="00CD5341" w:rsidRDefault="00CD5341" w:rsidP="00C57A7D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V CZĘŚĆ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225"/>
        </w:trPr>
        <w:tc>
          <w:tcPr>
            <w:tcW w:w="13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Razem netto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231"/>
        </w:trPr>
        <w:tc>
          <w:tcPr>
            <w:tcW w:w="13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VAT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  <w:tr w:rsidR="00C57A7D" w:rsidTr="00C57A7D">
        <w:trPr>
          <w:trHeight w:val="109"/>
        </w:trPr>
        <w:tc>
          <w:tcPr>
            <w:tcW w:w="13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  <w:r>
              <w:t>Razem brutto</w:t>
            </w:r>
          </w:p>
        </w:tc>
        <w:tc>
          <w:tcPr>
            <w:tcW w:w="68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CD5341" w:rsidRDefault="00CD5341" w:rsidP="00C57A7D">
            <w:pPr>
              <w:spacing w:line="360" w:lineRule="auto"/>
              <w:jc w:val="center"/>
            </w:pPr>
          </w:p>
        </w:tc>
      </w:tr>
    </w:tbl>
    <w:p w:rsidR="007F65A9" w:rsidRDefault="007F65A9" w:rsidP="009E59C9">
      <w:pPr>
        <w:spacing w:line="360" w:lineRule="auto"/>
        <w:jc w:val="both"/>
      </w:pPr>
      <w:r>
        <w:t>Dla roku 2019:</w:t>
      </w:r>
    </w:p>
    <w:tbl>
      <w:tblPr>
        <w:tblStyle w:val="Tabela-Siatka"/>
        <w:tblW w:w="5572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80"/>
        <w:gridCol w:w="1277"/>
        <w:gridCol w:w="1422"/>
        <w:gridCol w:w="991"/>
        <w:gridCol w:w="1277"/>
        <w:gridCol w:w="710"/>
        <w:gridCol w:w="993"/>
        <w:gridCol w:w="2125"/>
        <w:gridCol w:w="1273"/>
      </w:tblGrid>
      <w:tr w:rsidR="005D6A31" w:rsidRPr="00353120" w:rsidTr="00550492">
        <w:trPr>
          <w:cantSplit/>
          <w:trHeight w:val="288"/>
        </w:trPr>
        <w:tc>
          <w:tcPr>
            <w:tcW w:w="135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17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Nazwa</w:t>
            </w:r>
          </w:p>
        </w:tc>
        <w:tc>
          <w:tcPr>
            <w:tcW w:w="687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Robocizna</w:t>
            </w:r>
          </w:p>
        </w:tc>
        <w:tc>
          <w:tcPr>
            <w:tcW w:w="479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Sprzęt</w:t>
            </w:r>
          </w:p>
        </w:tc>
        <w:tc>
          <w:tcPr>
            <w:tcW w:w="617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Materiał</w:t>
            </w:r>
            <w:r w:rsidRPr="00353120">
              <w:rPr>
                <w:b/>
              </w:rPr>
              <w:t>y</w:t>
            </w:r>
          </w:p>
        </w:tc>
        <w:tc>
          <w:tcPr>
            <w:tcW w:w="343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KP</w:t>
            </w:r>
          </w:p>
        </w:tc>
        <w:tc>
          <w:tcPr>
            <w:tcW w:w="480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Zysk</w:t>
            </w:r>
          </w:p>
        </w:tc>
        <w:tc>
          <w:tcPr>
            <w:tcW w:w="1027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Koszt</w:t>
            </w:r>
            <w:r>
              <w:rPr>
                <w:b/>
              </w:rPr>
              <w:br/>
              <w:t>zagospodarowania odpadami</w:t>
            </w:r>
          </w:p>
        </w:tc>
        <w:tc>
          <w:tcPr>
            <w:tcW w:w="615" w:type="pct"/>
            <w:vAlign w:val="center"/>
          </w:tcPr>
          <w:p w:rsidR="005D6A31" w:rsidRPr="00353120" w:rsidRDefault="005D6A31" w:rsidP="00550492">
            <w:pPr>
              <w:spacing w:line="360" w:lineRule="auto"/>
              <w:jc w:val="center"/>
              <w:rPr>
                <w:b/>
              </w:rPr>
            </w:pPr>
            <w:r w:rsidRPr="00353120">
              <w:rPr>
                <w:b/>
              </w:rPr>
              <w:t>RAZEM</w:t>
            </w:r>
          </w:p>
        </w:tc>
      </w:tr>
      <w:tr w:rsidR="005D6A31" w:rsidTr="00550492">
        <w:trPr>
          <w:trHeight w:val="380"/>
        </w:trPr>
        <w:tc>
          <w:tcPr>
            <w:tcW w:w="135" w:type="pct"/>
            <w:vAlign w:val="center"/>
          </w:tcPr>
          <w:p w:rsidR="005D6A31" w:rsidRDefault="005D6A31" w:rsidP="005D6A31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I CZĘŚĆ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244"/>
        </w:trPr>
        <w:tc>
          <w:tcPr>
            <w:tcW w:w="135" w:type="pct"/>
            <w:vAlign w:val="center"/>
          </w:tcPr>
          <w:p w:rsidR="005D6A31" w:rsidRDefault="005D6A31" w:rsidP="005D6A31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II CZĘŚĆ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221"/>
        </w:trPr>
        <w:tc>
          <w:tcPr>
            <w:tcW w:w="135" w:type="pct"/>
            <w:vAlign w:val="center"/>
          </w:tcPr>
          <w:p w:rsidR="005D6A31" w:rsidRDefault="005D6A31" w:rsidP="005D6A31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III CZĘŚĆ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241"/>
        </w:trPr>
        <w:tc>
          <w:tcPr>
            <w:tcW w:w="135" w:type="pct"/>
            <w:vAlign w:val="center"/>
          </w:tcPr>
          <w:p w:rsidR="005D6A31" w:rsidRDefault="005D6A31" w:rsidP="005D6A31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IV CZĘŚĆ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248"/>
        </w:trPr>
        <w:tc>
          <w:tcPr>
            <w:tcW w:w="135" w:type="pct"/>
            <w:vAlign w:val="center"/>
          </w:tcPr>
          <w:p w:rsidR="005D6A31" w:rsidRDefault="005D6A31" w:rsidP="005D6A31">
            <w:pPr>
              <w:pStyle w:val="Akapitzlist"/>
              <w:numPr>
                <w:ilvl w:val="0"/>
                <w:numId w:val="35"/>
              </w:num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V CZĘŚĆ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225"/>
        </w:trPr>
        <w:tc>
          <w:tcPr>
            <w:tcW w:w="13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Razem netto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231"/>
        </w:trPr>
        <w:tc>
          <w:tcPr>
            <w:tcW w:w="13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VAT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  <w:tr w:rsidR="005D6A31" w:rsidTr="00550492">
        <w:trPr>
          <w:trHeight w:val="109"/>
        </w:trPr>
        <w:tc>
          <w:tcPr>
            <w:tcW w:w="13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  <w:r>
              <w:t>Razem brutto</w:t>
            </w:r>
          </w:p>
        </w:tc>
        <w:tc>
          <w:tcPr>
            <w:tcW w:w="68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79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343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480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1027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  <w:tc>
          <w:tcPr>
            <w:tcW w:w="615" w:type="pct"/>
            <w:vAlign w:val="center"/>
          </w:tcPr>
          <w:p w:rsidR="005D6A31" w:rsidRDefault="005D6A31" w:rsidP="00550492">
            <w:pPr>
              <w:spacing w:line="360" w:lineRule="auto"/>
              <w:jc w:val="center"/>
            </w:pPr>
          </w:p>
        </w:tc>
      </w:tr>
    </w:tbl>
    <w:p w:rsidR="007F65A9" w:rsidRPr="009E59C9" w:rsidRDefault="007F65A9" w:rsidP="007F65A9">
      <w:pPr>
        <w:spacing w:line="360" w:lineRule="auto"/>
        <w:ind w:left="76"/>
        <w:jc w:val="both"/>
        <w:rPr>
          <w:b/>
          <w:sz w:val="16"/>
          <w:szCs w:val="16"/>
        </w:rPr>
      </w:pPr>
    </w:p>
    <w:p w:rsidR="00E54E5A" w:rsidRDefault="00E54E5A" w:rsidP="009E59C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9E59C9" w:rsidRPr="009E59C9" w:rsidRDefault="009E59C9" w:rsidP="009E59C9">
      <w:pPr>
        <w:spacing w:line="360" w:lineRule="auto"/>
        <w:ind w:left="76"/>
        <w:jc w:val="both"/>
        <w:rPr>
          <w:sz w:val="16"/>
          <w:szCs w:val="16"/>
        </w:rPr>
      </w:pPr>
    </w:p>
    <w:p w:rsidR="00E54E5A" w:rsidRDefault="00E54E5A" w:rsidP="009E59C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9E59C9" w:rsidRPr="009E59C9" w:rsidRDefault="009E59C9" w:rsidP="009E59C9">
      <w:pPr>
        <w:spacing w:line="360" w:lineRule="auto"/>
        <w:jc w:val="both"/>
        <w:rPr>
          <w:sz w:val="16"/>
          <w:szCs w:val="16"/>
        </w:rPr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 w:rsidP="009E59C9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9E59C9" w:rsidRPr="009E59C9" w:rsidRDefault="009E59C9" w:rsidP="009E59C9">
      <w:pPr>
        <w:spacing w:line="360" w:lineRule="auto"/>
        <w:ind w:left="284" w:hanging="284"/>
        <w:jc w:val="both"/>
        <w:rPr>
          <w:i/>
          <w:sz w:val="16"/>
          <w:szCs w:val="16"/>
        </w:rPr>
      </w:pPr>
    </w:p>
    <w:p w:rsidR="00C57A7D" w:rsidRDefault="00E54E5A" w:rsidP="009E59C9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52CEE" w:rsidRPr="00B71068" w:rsidRDefault="00E52CEE" w:rsidP="00E52CEE">
      <w:pPr>
        <w:numPr>
          <w:ilvl w:val="0"/>
          <w:numId w:val="32"/>
        </w:numPr>
        <w:spacing w:line="360" w:lineRule="auto"/>
        <w:jc w:val="both"/>
      </w:pPr>
      <w:r w:rsidRPr="00B71068">
        <w:rPr>
          <w:szCs w:val="20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E52CEE" w:rsidRPr="00B71068" w:rsidTr="00F01B33">
        <w:tc>
          <w:tcPr>
            <w:tcW w:w="425" w:type="dxa"/>
          </w:tcPr>
          <w:p w:rsidR="00E52CEE" w:rsidRPr="00B71068" w:rsidRDefault="00E52CEE" w:rsidP="00F01B33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1</w:t>
            </w:r>
          </w:p>
        </w:tc>
        <w:tc>
          <w:tcPr>
            <w:tcW w:w="8221" w:type="dxa"/>
          </w:tcPr>
          <w:p w:rsidR="00E52CEE" w:rsidRPr="00B71068" w:rsidRDefault="00E52CEE" w:rsidP="00F01B33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E52CEE" w:rsidRPr="00B71068" w:rsidTr="00F01B33">
        <w:tc>
          <w:tcPr>
            <w:tcW w:w="425" w:type="dxa"/>
          </w:tcPr>
          <w:p w:rsidR="00E52CEE" w:rsidRPr="00B71068" w:rsidRDefault="00E52CEE" w:rsidP="00F01B33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2</w:t>
            </w:r>
          </w:p>
        </w:tc>
        <w:tc>
          <w:tcPr>
            <w:tcW w:w="8221" w:type="dxa"/>
          </w:tcPr>
          <w:p w:rsidR="00E52CEE" w:rsidRPr="00B71068" w:rsidRDefault="00E52CEE" w:rsidP="00F01B33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E52CEE" w:rsidRPr="00B71068" w:rsidTr="00F01B33">
        <w:tc>
          <w:tcPr>
            <w:tcW w:w="425" w:type="dxa"/>
          </w:tcPr>
          <w:p w:rsidR="00E52CEE" w:rsidRPr="00B71068" w:rsidRDefault="00E52CEE" w:rsidP="00F01B33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3</w:t>
            </w:r>
          </w:p>
        </w:tc>
        <w:tc>
          <w:tcPr>
            <w:tcW w:w="8221" w:type="dxa"/>
          </w:tcPr>
          <w:p w:rsidR="00E52CEE" w:rsidRPr="00B71068" w:rsidRDefault="00E52CEE" w:rsidP="00F01B33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E52CEE" w:rsidRPr="00B71068" w:rsidTr="00F01B33">
        <w:tc>
          <w:tcPr>
            <w:tcW w:w="425" w:type="dxa"/>
          </w:tcPr>
          <w:p w:rsidR="00E52CEE" w:rsidRPr="00B71068" w:rsidRDefault="00E52CEE" w:rsidP="00F01B33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4</w:t>
            </w:r>
          </w:p>
        </w:tc>
        <w:tc>
          <w:tcPr>
            <w:tcW w:w="8221" w:type="dxa"/>
          </w:tcPr>
          <w:p w:rsidR="00E52CEE" w:rsidRPr="00B71068" w:rsidRDefault="00E52CEE" w:rsidP="00F01B33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</w:tbl>
    <w:p w:rsidR="00E52CEE" w:rsidRPr="00B71068" w:rsidRDefault="00E52CEE" w:rsidP="00E52CEE">
      <w:pPr>
        <w:spacing w:line="360" w:lineRule="auto"/>
        <w:ind w:left="426"/>
        <w:jc w:val="both"/>
        <w:rPr>
          <w:szCs w:val="20"/>
        </w:rPr>
      </w:pPr>
      <w:r w:rsidRPr="00B71068">
        <w:rPr>
          <w:szCs w:val="20"/>
        </w:rPr>
        <w:t>pozostałe dokumenty, o których mowa w Specyfikacji Istotnych Warunków Zamówienia,</w:t>
      </w:r>
    </w:p>
    <w:p w:rsidR="00E52CEE" w:rsidRPr="00B71068" w:rsidRDefault="00E52CEE" w:rsidP="00E52CEE">
      <w:pPr>
        <w:spacing w:line="360" w:lineRule="auto"/>
        <w:ind w:firstLine="496"/>
        <w:jc w:val="both"/>
        <w:rPr>
          <w:szCs w:val="20"/>
        </w:rPr>
      </w:pPr>
      <w:r w:rsidRPr="00B71068">
        <w:rPr>
          <w:szCs w:val="20"/>
        </w:rPr>
        <w:t>inne ................................................................. .</w:t>
      </w:r>
    </w:p>
    <w:p w:rsidR="00E52CEE" w:rsidRPr="00B71068" w:rsidRDefault="00E52CEE" w:rsidP="00E52CE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Cs w:val="20"/>
        </w:rPr>
      </w:pPr>
      <w:r w:rsidRPr="00B71068">
        <w:rPr>
          <w:szCs w:val="20"/>
          <w:u w:val="dotted"/>
        </w:rPr>
        <w:tab/>
      </w:r>
      <w:r w:rsidRPr="00B71068">
        <w:rPr>
          <w:szCs w:val="20"/>
        </w:rPr>
        <w:t xml:space="preserve"> dnia </w:t>
      </w:r>
      <w:r w:rsidRPr="00B71068">
        <w:rPr>
          <w:szCs w:val="20"/>
          <w:u w:val="dotted"/>
        </w:rPr>
        <w:tab/>
      </w:r>
      <w:r w:rsidRPr="00B71068">
        <w:rPr>
          <w:szCs w:val="20"/>
        </w:rPr>
        <w:tab/>
      </w:r>
      <w:r w:rsidRPr="00B71068">
        <w:rPr>
          <w:szCs w:val="20"/>
          <w:u w:val="dotted"/>
        </w:rPr>
        <w:tab/>
      </w:r>
    </w:p>
    <w:p w:rsidR="00E52CEE" w:rsidRPr="009E59C9" w:rsidRDefault="00E52CEE" w:rsidP="009E59C9">
      <w:pPr>
        <w:ind w:left="5529"/>
        <w:jc w:val="center"/>
        <w:rPr>
          <w:szCs w:val="20"/>
        </w:rPr>
      </w:pPr>
      <w:r w:rsidRPr="00B71068">
        <w:rPr>
          <w:szCs w:val="20"/>
          <w:vertAlign w:val="superscript"/>
        </w:rPr>
        <w:t>podpis osoby uprawnionej do składania oświadczeń woli w imieniu wykonawcy</w:t>
      </w:r>
    </w:p>
    <w:p w:rsidR="00E52CEE" w:rsidRPr="00B71068" w:rsidRDefault="001D5B3F" w:rsidP="009E59C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</w:t>
      </w:r>
      <w:r w:rsidR="00E52CEE" w:rsidRPr="00B71068">
        <w:rPr>
          <w:sz w:val="20"/>
          <w:szCs w:val="20"/>
        </w:rPr>
        <w:t>:</w:t>
      </w:r>
      <w:r w:rsidR="009E59C9">
        <w:rPr>
          <w:sz w:val="20"/>
          <w:szCs w:val="20"/>
        </w:rPr>
        <w:t xml:space="preserve"> </w:t>
      </w:r>
      <w:r w:rsidR="00E52CEE" w:rsidRPr="00B71068">
        <w:rPr>
          <w:sz w:val="20"/>
          <w:szCs w:val="20"/>
        </w:rPr>
        <w:t>………………………………………………..</w:t>
      </w:r>
    </w:p>
    <w:p w:rsidR="00E52CEE" w:rsidRPr="00B71068" w:rsidRDefault="00E52CEE" w:rsidP="009E59C9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>Nr tel.</w:t>
      </w:r>
      <w:r w:rsidR="009E59C9">
        <w:rPr>
          <w:sz w:val="20"/>
          <w:szCs w:val="20"/>
        </w:rPr>
        <w:t xml:space="preserve"> </w:t>
      </w:r>
      <w:r w:rsidRPr="00B71068">
        <w:rPr>
          <w:sz w:val="20"/>
          <w:szCs w:val="20"/>
        </w:rPr>
        <w:t>………………………………………………..</w:t>
      </w:r>
    </w:p>
    <w:p w:rsidR="00E54E5A" w:rsidRPr="009E59C9" w:rsidRDefault="00E52CEE" w:rsidP="009E59C9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 xml:space="preserve">Nr </w:t>
      </w:r>
      <w:proofErr w:type="spellStart"/>
      <w:r w:rsidRPr="00B71068">
        <w:rPr>
          <w:sz w:val="20"/>
          <w:szCs w:val="20"/>
        </w:rPr>
        <w:t>faxu</w:t>
      </w:r>
      <w:proofErr w:type="spellEnd"/>
      <w:r w:rsidR="009E59C9">
        <w:rPr>
          <w:sz w:val="20"/>
          <w:szCs w:val="20"/>
        </w:rPr>
        <w:t xml:space="preserve"> </w:t>
      </w:r>
      <w:r w:rsidRPr="00B71068">
        <w:rPr>
          <w:sz w:val="20"/>
          <w:szCs w:val="20"/>
        </w:rPr>
        <w:t>………………………………………………..</w:t>
      </w:r>
    </w:p>
    <w:sectPr w:rsidR="00E54E5A" w:rsidRPr="009E59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071" w:rsidRDefault="00166071">
      <w:r>
        <w:separator/>
      </w:r>
    </w:p>
  </w:endnote>
  <w:endnote w:type="continuationSeparator" w:id="0">
    <w:p w:rsidR="00166071" w:rsidRDefault="0016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2503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071" w:rsidRDefault="00166071">
      <w:r>
        <w:separator/>
      </w:r>
    </w:p>
  </w:footnote>
  <w:footnote w:type="continuationSeparator" w:id="0">
    <w:p w:rsidR="00166071" w:rsidRDefault="00166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4AC61F2"/>
    <w:multiLevelType w:val="hybridMultilevel"/>
    <w:tmpl w:val="98A6BD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593F33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0D4005FD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D7D719C"/>
    <w:multiLevelType w:val="hybridMultilevel"/>
    <w:tmpl w:val="64E645A4"/>
    <w:lvl w:ilvl="0" w:tplc="E01AD54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D6B2BB3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4">
    <w:nsid w:val="348B7922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430A148B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BBB6133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6">
    <w:nsid w:val="5C3659A9"/>
    <w:multiLevelType w:val="hybridMultilevel"/>
    <w:tmpl w:val="B8ECD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D5743AC"/>
    <w:multiLevelType w:val="hybridMultilevel"/>
    <w:tmpl w:val="D2EC23D8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4"/>
  </w:num>
  <w:num w:numId="2">
    <w:abstractNumId w:val="26"/>
  </w:num>
  <w:num w:numId="3">
    <w:abstractNumId w:val="29"/>
  </w:num>
  <w:num w:numId="4">
    <w:abstractNumId w:val="9"/>
  </w:num>
  <w:num w:numId="5">
    <w:abstractNumId w:val="32"/>
  </w:num>
  <w:num w:numId="6">
    <w:abstractNumId w:val="10"/>
  </w:num>
  <w:num w:numId="7">
    <w:abstractNumId w:val="11"/>
  </w:num>
  <w:num w:numId="8">
    <w:abstractNumId w:val="37"/>
  </w:num>
  <w:num w:numId="9">
    <w:abstractNumId w:val="7"/>
  </w:num>
  <w:num w:numId="10">
    <w:abstractNumId w:val="35"/>
  </w:num>
  <w:num w:numId="11">
    <w:abstractNumId w:val="31"/>
  </w:num>
  <w:num w:numId="12">
    <w:abstractNumId w:val="16"/>
  </w:num>
  <w:num w:numId="13">
    <w:abstractNumId w:val="30"/>
  </w:num>
  <w:num w:numId="14">
    <w:abstractNumId w:val="41"/>
  </w:num>
  <w:num w:numId="15">
    <w:abstractNumId w:val="28"/>
  </w:num>
  <w:num w:numId="16">
    <w:abstractNumId w:val="40"/>
  </w:num>
  <w:num w:numId="17">
    <w:abstractNumId w:val="15"/>
  </w:num>
  <w:num w:numId="18">
    <w:abstractNumId w:val="20"/>
  </w:num>
  <w:num w:numId="19">
    <w:abstractNumId w:val="39"/>
  </w:num>
  <w:num w:numId="20">
    <w:abstractNumId w:val="4"/>
  </w:num>
  <w:num w:numId="21">
    <w:abstractNumId w:val="33"/>
  </w:num>
  <w:num w:numId="22">
    <w:abstractNumId w:val="5"/>
  </w:num>
  <w:num w:numId="23">
    <w:abstractNumId w:val="17"/>
  </w:num>
  <w:num w:numId="24">
    <w:abstractNumId w:val="38"/>
  </w:num>
  <w:num w:numId="25">
    <w:abstractNumId w:val="12"/>
  </w:num>
  <w:num w:numId="26">
    <w:abstractNumId w:val="19"/>
  </w:num>
  <w:num w:numId="27">
    <w:abstractNumId w:val="25"/>
  </w:num>
  <w:num w:numId="28">
    <w:abstractNumId w:val="21"/>
  </w:num>
  <w:num w:numId="29">
    <w:abstractNumId w:val="6"/>
  </w:num>
  <w:num w:numId="30">
    <w:abstractNumId w:val="22"/>
  </w:num>
  <w:num w:numId="31">
    <w:abstractNumId w:val="3"/>
  </w:num>
  <w:num w:numId="32">
    <w:abstractNumId w:val="42"/>
  </w:num>
  <w:num w:numId="33">
    <w:abstractNumId w:val="23"/>
  </w:num>
  <w:num w:numId="34">
    <w:abstractNumId w:val="0"/>
  </w:num>
  <w:num w:numId="35">
    <w:abstractNumId w:val="1"/>
  </w:num>
  <w:num w:numId="36">
    <w:abstractNumId w:val="13"/>
  </w:num>
  <w:num w:numId="37">
    <w:abstractNumId w:val="36"/>
  </w:num>
  <w:num w:numId="38">
    <w:abstractNumId w:val="34"/>
  </w:num>
  <w:num w:numId="39">
    <w:abstractNumId w:val="8"/>
  </w:num>
  <w:num w:numId="40">
    <w:abstractNumId w:val="24"/>
  </w:num>
  <w:num w:numId="41">
    <w:abstractNumId w:val="2"/>
  </w:num>
  <w:num w:numId="42">
    <w:abstractNumId w:val="27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BA"/>
    <w:rsid w:val="00025036"/>
    <w:rsid w:val="00057A08"/>
    <w:rsid w:val="000D0EEF"/>
    <w:rsid w:val="000F18FA"/>
    <w:rsid w:val="001302C0"/>
    <w:rsid w:val="00137360"/>
    <w:rsid w:val="00166071"/>
    <w:rsid w:val="001675BF"/>
    <w:rsid w:val="001D5B3F"/>
    <w:rsid w:val="002368A3"/>
    <w:rsid w:val="00306360"/>
    <w:rsid w:val="003440B4"/>
    <w:rsid w:val="00353120"/>
    <w:rsid w:val="00354AC4"/>
    <w:rsid w:val="003F09E1"/>
    <w:rsid w:val="00490972"/>
    <w:rsid w:val="00547289"/>
    <w:rsid w:val="00590CCD"/>
    <w:rsid w:val="005D6A31"/>
    <w:rsid w:val="006019D8"/>
    <w:rsid w:val="00637863"/>
    <w:rsid w:val="0066059E"/>
    <w:rsid w:val="006703E0"/>
    <w:rsid w:val="00670FBA"/>
    <w:rsid w:val="00703495"/>
    <w:rsid w:val="00733F44"/>
    <w:rsid w:val="007F65A9"/>
    <w:rsid w:val="00807B0B"/>
    <w:rsid w:val="008A0597"/>
    <w:rsid w:val="008C2797"/>
    <w:rsid w:val="00987E7A"/>
    <w:rsid w:val="009E59C9"/>
    <w:rsid w:val="00A24670"/>
    <w:rsid w:val="00A95AC8"/>
    <w:rsid w:val="00B21345"/>
    <w:rsid w:val="00B34A23"/>
    <w:rsid w:val="00B4747F"/>
    <w:rsid w:val="00C33979"/>
    <w:rsid w:val="00C57935"/>
    <w:rsid w:val="00C57A7D"/>
    <w:rsid w:val="00C57DDD"/>
    <w:rsid w:val="00C9585E"/>
    <w:rsid w:val="00C96A96"/>
    <w:rsid w:val="00CA3EEB"/>
    <w:rsid w:val="00CD5341"/>
    <w:rsid w:val="00DA136F"/>
    <w:rsid w:val="00E21A2D"/>
    <w:rsid w:val="00E52CEE"/>
    <w:rsid w:val="00E54E5A"/>
    <w:rsid w:val="00E575C1"/>
    <w:rsid w:val="00E82355"/>
    <w:rsid w:val="00EB3C67"/>
    <w:rsid w:val="00ED2F07"/>
    <w:rsid w:val="00F0167D"/>
    <w:rsid w:val="00F05F2F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6A3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531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6A3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53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1295-69E2-4F96-B038-E015109E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6</Pages>
  <Words>1236</Words>
  <Characters>8650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3</cp:revision>
  <cp:lastPrinted>2017-10-24T09:26:00Z</cp:lastPrinted>
  <dcterms:created xsi:type="dcterms:W3CDTF">2017-12-01T09:25:00Z</dcterms:created>
  <dcterms:modified xsi:type="dcterms:W3CDTF">2017-12-01T10:40:00Z</dcterms:modified>
</cp:coreProperties>
</file>