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1B2" w:rsidRDefault="00B051B2">
      <w:pPr>
        <w:spacing w:before="360"/>
        <w:rPr>
          <w:b/>
          <w:bCs/>
        </w:rPr>
      </w:pPr>
      <w:r w:rsidRPr="002825DC">
        <w:rPr>
          <w:b/>
          <w:bCs/>
        </w:rPr>
        <w:t>Gmina Śrem</w:t>
      </w:r>
    </w:p>
    <w:p w:rsidR="00B051B2" w:rsidRDefault="00B051B2">
      <w:pPr>
        <w:rPr>
          <w:b/>
          <w:bCs/>
        </w:rPr>
      </w:pPr>
      <w:r w:rsidRPr="002825DC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2825DC">
        <w:rPr>
          <w:b/>
          <w:bCs/>
        </w:rPr>
        <w:t>1</w:t>
      </w:r>
    </w:p>
    <w:p w:rsidR="00B051B2" w:rsidRDefault="00B051B2">
      <w:pPr>
        <w:rPr>
          <w:b/>
          <w:bCs/>
        </w:rPr>
      </w:pPr>
      <w:r w:rsidRPr="002825DC">
        <w:rPr>
          <w:b/>
          <w:bCs/>
        </w:rPr>
        <w:t>63-100</w:t>
      </w:r>
      <w:r>
        <w:rPr>
          <w:b/>
          <w:bCs/>
        </w:rPr>
        <w:t xml:space="preserve"> </w:t>
      </w:r>
      <w:r w:rsidRPr="002825DC">
        <w:rPr>
          <w:b/>
          <w:bCs/>
        </w:rPr>
        <w:t>Śrem</w:t>
      </w:r>
    </w:p>
    <w:p w:rsidR="00B051B2" w:rsidRDefault="00B051B2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2825DC">
        <w:rPr>
          <w:b/>
          <w:bCs/>
        </w:rPr>
        <w:t>BP.271.34.2017.BS/3</w:t>
      </w:r>
      <w:bookmarkStart w:id="0" w:name="_GoBack"/>
      <w:bookmarkEnd w:id="0"/>
      <w:r>
        <w:tab/>
        <w:t xml:space="preserve"> </w:t>
      </w:r>
      <w:r w:rsidRPr="002825DC">
        <w:t>Śrem</w:t>
      </w:r>
      <w:r>
        <w:t xml:space="preserve">, dnia: </w:t>
      </w:r>
      <w:r w:rsidRPr="002825DC">
        <w:t>2017-10-27</w:t>
      </w:r>
    </w:p>
    <w:p w:rsidR="00B051B2" w:rsidRDefault="00B051B2" w:rsidP="00452CF4">
      <w:pPr>
        <w:rPr>
          <w:b/>
        </w:rPr>
      </w:pPr>
    </w:p>
    <w:p w:rsidR="00B051B2" w:rsidRDefault="00B051B2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B051B2" w:rsidRDefault="00B051B2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B051B2" w:rsidRDefault="00B051B2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B051B2" w:rsidRDefault="00B051B2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2825DC">
        <w:t>(t.j. Dz. U. z 2017 r. poz. 1579)</w:t>
      </w:r>
      <w:r>
        <w:t xml:space="preserve"> </w:t>
      </w:r>
      <w:r>
        <w:rPr>
          <w:bCs/>
        </w:rPr>
        <w:t xml:space="preserve">w trybie </w:t>
      </w:r>
      <w:r w:rsidRPr="002825D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B051B2" w:rsidRDefault="00B051B2">
      <w:pPr>
        <w:spacing w:before="120" w:after="120"/>
        <w:jc w:val="center"/>
        <w:rPr>
          <w:b/>
        </w:rPr>
      </w:pPr>
      <w:r w:rsidRPr="002825DC">
        <w:rPr>
          <w:b/>
        </w:rPr>
        <w:t>Zakup doposażenia pracowni przedmiotowych w szkołach oraz pomocy dydaktycznych w ramach projektu "Edukacyjna (R)ewolucja w Szkołach Podstawowych w Gminie Śrem" - II przetarg.</w:t>
      </w:r>
    </w:p>
    <w:p w:rsidR="00B051B2" w:rsidRDefault="00B051B2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051B2" w:rsidTr="001D3934">
        <w:trPr>
          <w:cantSplit/>
        </w:trPr>
        <w:tc>
          <w:tcPr>
            <w:tcW w:w="9210" w:type="dxa"/>
          </w:tcPr>
          <w:p w:rsidR="00B051B2" w:rsidRDefault="00B051B2" w:rsidP="00B051B2">
            <w:pPr>
              <w:spacing w:line="360" w:lineRule="auto"/>
              <w:ind w:firstLine="284"/>
              <w:jc w:val="both"/>
              <w:rPr>
                <w:b/>
              </w:rPr>
            </w:pPr>
            <w:r w:rsidRPr="002825DC">
              <w:rPr>
                <w:b/>
              </w:rPr>
              <w:t>Nowa Szkoła Sp. z o.o.</w:t>
            </w:r>
            <w:r>
              <w:rPr>
                <w:b/>
              </w:rPr>
              <w:t xml:space="preserve">, </w:t>
            </w:r>
            <w:r w:rsidRPr="002825DC">
              <w:rPr>
                <w:b/>
              </w:rPr>
              <w:t>ul. Polskiej Organizacji Wojskowej</w:t>
            </w:r>
            <w:r>
              <w:rPr>
                <w:b/>
              </w:rPr>
              <w:t xml:space="preserve"> </w:t>
            </w:r>
            <w:r w:rsidRPr="002825DC">
              <w:rPr>
                <w:b/>
              </w:rPr>
              <w:t>25</w:t>
            </w:r>
            <w:r>
              <w:rPr>
                <w:b/>
              </w:rPr>
              <w:t xml:space="preserve">, </w:t>
            </w:r>
            <w:r w:rsidRPr="002825DC">
              <w:rPr>
                <w:b/>
              </w:rPr>
              <w:t>90-248</w:t>
            </w:r>
            <w:r>
              <w:rPr>
                <w:b/>
              </w:rPr>
              <w:t xml:space="preserve"> </w:t>
            </w:r>
            <w:r w:rsidRPr="002825DC">
              <w:rPr>
                <w:b/>
              </w:rPr>
              <w:t>Łódź</w:t>
            </w:r>
          </w:p>
          <w:p w:rsidR="00B051B2" w:rsidRDefault="00B051B2" w:rsidP="001D393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051B2" w:rsidRDefault="00B051B2" w:rsidP="001D3934">
            <w:pPr>
              <w:spacing w:line="360" w:lineRule="auto"/>
              <w:ind w:firstLine="284"/>
              <w:jc w:val="both"/>
              <w:rPr>
                <w:b/>
              </w:rPr>
            </w:pPr>
            <w:r w:rsidRPr="002825DC">
              <w:t>Zakup wyposażenia pracowni szkolnych</w:t>
            </w:r>
            <w:r>
              <w:t xml:space="preserve"> za cenę </w:t>
            </w:r>
            <w:r w:rsidRPr="002825DC">
              <w:rPr>
                <w:b/>
              </w:rPr>
              <w:t>176 741.00 zł</w:t>
            </w:r>
          </w:p>
          <w:p w:rsidR="00B051B2" w:rsidRDefault="00B051B2" w:rsidP="001D393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051B2" w:rsidRDefault="00B051B2" w:rsidP="001D3934">
            <w:pPr>
              <w:spacing w:line="360" w:lineRule="auto"/>
              <w:ind w:firstLine="284"/>
              <w:jc w:val="both"/>
            </w:pPr>
            <w:r w:rsidRPr="002825DC">
              <w:t>Jedyna złożona oferta, spełniająca wszystkie wymogi SIWZ.</w:t>
            </w:r>
          </w:p>
        </w:tc>
      </w:tr>
      <w:tr w:rsidR="00B051B2" w:rsidTr="001D3934">
        <w:trPr>
          <w:cantSplit/>
        </w:trPr>
        <w:tc>
          <w:tcPr>
            <w:tcW w:w="9210" w:type="dxa"/>
          </w:tcPr>
          <w:p w:rsidR="00B051B2" w:rsidRDefault="00B051B2" w:rsidP="00B051B2">
            <w:pPr>
              <w:spacing w:line="360" w:lineRule="auto"/>
              <w:ind w:firstLine="284"/>
              <w:jc w:val="both"/>
              <w:rPr>
                <w:b/>
              </w:rPr>
            </w:pPr>
            <w:r w:rsidRPr="002825DC">
              <w:rPr>
                <w:b/>
              </w:rPr>
              <w:t>Nowa Szkoła Sp. z o.o.</w:t>
            </w:r>
            <w:r>
              <w:rPr>
                <w:b/>
              </w:rPr>
              <w:t xml:space="preserve">, </w:t>
            </w:r>
            <w:r w:rsidRPr="002825DC">
              <w:rPr>
                <w:b/>
              </w:rPr>
              <w:t>ul. Polskiej Organizacji Wojskowej</w:t>
            </w:r>
            <w:r>
              <w:rPr>
                <w:b/>
              </w:rPr>
              <w:t xml:space="preserve"> </w:t>
            </w:r>
            <w:r w:rsidRPr="002825DC">
              <w:rPr>
                <w:b/>
              </w:rPr>
              <w:t>25</w:t>
            </w:r>
            <w:r>
              <w:rPr>
                <w:b/>
              </w:rPr>
              <w:t xml:space="preserve">, </w:t>
            </w:r>
            <w:r w:rsidRPr="002825DC">
              <w:rPr>
                <w:b/>
              </w:rPr>
              <w:t>90-248</w:t>
            </w:r>
            <w:r>
              <w:rPr>
                <w:b/>
              </w:rPr>
              <w:t xml:space="preserve"> </w:t>
            </w:r>
            <w:r w:rsidRPr="002825DC">
              <w:rPr>
                <w:b/>
              </w:rPr>
              <w:t>Łódź</w:t>
            </w:r>
          </w:p>
          <w:p w:rsidR="00B051B2" w:rsidRDefault="00B051B2" w:rsidP="001D393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051B2" w:rsidRDefault="00B051B2" w:rsidP="001D3934">
            <w:pPr>
              <w:spacing w:line="360" w:lineRule="auto"/>
              <w:ind w:firstLine="284"/>
              <w:jc w:val="both"/>
              <w:rPr>
                <w:b/>
              </w:rPr>
            </w:pPr>
            <w:r w:rsidRPr="002825DC">
              <w:t>Zakup pomocy dydaktycznych do zajęć specjalistycznych</w:t>
            </w:r>
            <w:r>
              <w:t xml:space="preserve"> za cenę </w:t>
            </w:r>
            <w:r w:rsidRPr="002825DC">
              <w:rPr>
                <w:b/>
              </w:rPr>
              <w:t>14 241.00 zł</w:t>
            </w:r>
          </w:p>
          <w:p w:rsidR="00B051B2" w:rsidRDefault="00B051B2" w:rsidP="001D393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051B2" w:rsidRDefault="00B051B2" w:rsidP="001D3934">
            <w:pPr>
              <w:spacing w:line="360" w:lineRule="auto"/>
              <w:ind w:firstLine="284"/>
              <w:jc w:val="both"/>
            </w:pPr>
            <w:r w:rsidRPr="002825DC">
              <w:t>Jedyna złożona oferta, spełniająca wszystkie wymogi SIWZ.</w:t>
            </w:r>
          </w:p>
        </w:tc>
      </w:tr>
    </w:tbl>
    <w:p w:rsidR="00452CF4" w:rsidRDefault="00452CF4" w:rsidP="000B6515">
      <w:pPr>
        <w:spacing w:before="120" w:after="120"/>
        <w:jc w:val="both"/>
        <w:rPr>
          <w:color w:val="000000"/>
        </w:rPr>
      </w:pPr>
    </w:p>
    <w:p w:rsidR="00B051B2" w:rsidRDefault="00B051B2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740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1260"/>
      </w:tblGrid>
      <w:tr w:rsidR="00B051B2" w:rsidRPr="005811DF" w:rsidTr="00B051B2">
        <w:tc>
          <w:tcPr>
            <w:tcW w:w="540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260" w:type="dxa"/>
            <w:vAlign w:val="center"/>
          </w:tcPr>
          <w:p w:rsidR="00B051B2" w:rsidRPr="005811DF" w:rsidRDefault="00B051B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051B2" w:rsidRPr="005811DF" w:rsidTr="00B051B2">
        <w:tc>
          <w:tcPr>
            <w:tcW w:w="540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Nowa Szkoła Sp. z o.o.</w:t>
            </w:r>
          </w:p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ul. Polskiej Organizacji Wojskowej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90-248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051B2" w:rsidRPr="005811DF" w:rsidTr="00B051B2">
        <w:tc>
          <w:tcPr>
            <w:tcW w:w="540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Nowa Szkoła Sp. z o.o.</w:t>
            </w:r>
          </w:p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ul. Polskiej Organizacji Wojskowej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90-248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25D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60" w:type="dxa"/>
            <w:vAlign w:val="center"/>
          </w:tcPr>
          <w:p w:rsidR="00B051B2" w:rsidRPr="005811DF" w:rsidRDefault="00B051B2" w:rsidP="001D39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B051B2" w:rsidRDefault="00B051B2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051B2">
        <w:tc>
          <w:tcPr>
            <w:tcW w:w="941" w:type="dxa"/>
            <w:shd w:val="clear" w:color="auto" w:fill="F3F3F3"/>
            <w:vAlign w:val="center"/>
          </w:tcPr>
          <w:p w:rsidR="00B051B2" w:rsidRDefault="00B051B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051B2" w:rsidRDefault="00B051B2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051B2" w:rsidRDefault="00B051B2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051B2">
        <w:tc>
          <w:tcPr>
            <w:tcW w:w="941" w:type="dxa"/>
            <w:vAlign w:val="center"/>
          </w:tcPr>
          <w:p w:rsidR="00B051B2" w:rsidRDefault="00B051B2">
            <w:r w:rsidRPr="002825DC">
              <w:t>0</w:t>
            </w:r>
          </w:p>
        </w:tc>
        <w:tc>
          <w:tcPr>
            <w:tcW w:w="2796" w:type="dxa"/>
            <w:vAlign w:val="center"/>
          </w:tcPr>
          <w:p w:rsidR="00B051B2" w:rsidRDefault="00B051B2"/>
          <w:p w:rsidR="00B051B2" w:rsidRDefault="00B051B2"/>
          <w:p w:rsidR="00B051B2" w:rsidRDefault="00B051B2">
            <w:r>
              <w:t xml:space="preserve">  </w:t>
            </w:r>
          </w:p>
          <w:p w:rsidR="00B051B2" w:rsidRDefault="00B051B2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B051B2" w:rsidRDefault="00B051B2"/>
          <w:p w:rsidR="00B051B2" w:rsidRDefault="00B051B2">
            <w:pPr>
              <w:jc w:val="both"/>
            </w:pPr>
          </w:p>
        </w:tc>
      </w:tr>
    </w:tbl>
    <w:p w:rsidR="00B051B2" w:rsidRDefault="00B051B2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051B2">
        <w:tc>
          <w:tcPr>
            <w:tcW w:w="941" w:type="dxa"/>
            <w:shd w:val="clear" w:color="auto" w:fill="F3F3F3"/>
            <w:vAlign w:val="center"/>
          </w:tcPr>
          <w:p w:rsidR="00B051B2" w:rsidRDefault="00B051B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051B2" w:rsidRDefault="00B051B2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051B2" w:rsidRDefault="00B051B2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B051B2">
        <w:tc>
          <w:tcPr>
            <w:tcW w:w="941" w:type="dxa"/>
            <w:vAlign w:val="center"/>
          </w:tcPr>
          <w:p w:rsidR="00B051B2" w:rsidRDefault="00B051B2">
            <w:r w:rsidRPr="002825DC">
              <w:t>0</w:t>
            </w:r>
          </w:p>
        </w:tc>
        <w:tc>
          <w:tcPr>
            <w:tcW w:w="2796" w:type="dxa"/>
            <w:vAlign w:val="center"/>
          </w:tcPr>
          <w:p w:rsidR="00B051B2" w:rsidRDefault="00B051B2">
            <w:pPr>
              <w:jc w:val="both"/>
            </w:pPr>
          </w:p>
          <w:p w:rsidR="00B051B2" w:rsidRDefault="00B051B2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B051B2" w:rsidRDefault="00B051B2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B051B2" w:rsidRDefault="00B051B2">
            <w:pPr>
              <w:jc w:val="both"/>
              <w:rPr>
                <w:sz w:val="20"/>
                <w:szCs w:val="20"/>
              </w:rPr>
            </w:pPr>
          </w:p>
          <w:p w:rsidR="00B051B2" w:rsidRDefault="00B051B2">
            <w:pPr>
              <w:jc w:val="both"/>
            </w:pPr>
          </w:p>
        </w:tc>
      </w:tr>
    </w:tbl>
    <w:p w:rsidR="00B051B2" w:rsidRDefault="00B051B2">
      <w:pPr>
        <w:pStyle w:val="Tekstpodstawowy"/>
        <w:rPr>
          <w:sz w:val="16"/>
          <w:szCs w:val="16"/>
        </w:rPr>
      </w:pPr>
    </w:p>
    <w:p w:rsidR="00B051B2" w:rsidRDefault="00B051B2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B051B2" w:rsidRPr="00EF36C3" w:rsidRDefault="00B051B2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B051B2" w:rsidRDefault="00B051B2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051B2" w:rsidRDefault="00B051B2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B051B2" w:rsidRDefault="00B051B2">
      <w:pPr>
        <w:spacing w:before="120" w:after="120"/>
        <w:ind w:left="4680"/>
        <w:jc w:val="center"/>
        <w:rPr>
          <w:vertAlign w:val="superscript"/>
        </w:rPr>
        <w:sectPr w:rsidR="00B051B2" w:rsidSect="00B051B2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2825DC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2825DC">
        <w:rPr>
          <w:vertAlign w:val="superscript"/>
        </w:rPr>
        <w:t>Baum</w:t>
      </w:r>
    </w:p>
    <w:p w:rsidR="00B051B2" w:rsidRDefault="00B051B2">
      <w:pPr>
        <w:spacing w:before="120" w:after="120"/>
        <w:ind w:left="4680"/>
        <w:jc w:val="center"/>
        <w:rPr>
          <w:bCs/>
          <w:vertAlign w:val="superscript"/>
        </w:rPr>
      </w:pPr>
    </w:p>
    <w:sectPr w:rsidR="00B051B2" w:rsidSect="00B051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1B2" w:rsidRDefault="00B051B2">
      <w:r>
        <w:separator/>
      </w:r>
    </w:p>
  </w:endnote>
  <w:endnote w:type="continuationSeparator" w:id="0">
    <w:p w:rsidR="00B051B2" w:rsidRDefault="00B0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1B2" w:rsidRDefault="00B051B2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051B2" w:rsidRDefault="00B051B2">
    <w:pPr>
      <w:pStyle w:val="Stopka"/>
      <w:tabs>
        <w:tab w:val="clear" w:pos="4536"/>
      </w:tabs>
      <w:jc w:val="center"/>
      <w:rPr>
        <w:sz w:val="18"/>
        <w:szCs w:val="18"/>
      </w:rPr>
    </w:pPr>
  </w:p>
  <w:p w:rsidR="00B051B2" w:rsidRDefault="00B051B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5DC" w:rsidRDefault="002825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5DC" w:rsidRDefault="002825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1B2" w:rsidRDefault="00B051B2">
      <w:r>
        <w:separator/>
      </w:r>
    </w:p>
  </w:footnote>
  <w:footnote w:type="continuationSeparator" w:id="0">
    <w:p w:rsidR="00B051B2" w:rsidRDefault="00B0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1B2" w:rsidRPr="00C80653" w:rsidRDefault="00C80653" w:rsidP="00C80653">
    <w:pPr>
      <w:pStyle w:val="Nagwek"/>
    </w:pPr>
    <w:r w:rsidRPr="001A76A2">
      <w:rPr>
        <w:noProof/>
      </w:rPr>
      <w:drawing>
        <wp:inline distT="0" distB="0" distL="0" distR="0" wp14:anchorId="60591566" wp14:editId="5496DB92">
          <wp:extent cx="5581650" cy="552450"/>
          <wp:effectExtent l="0" t="0" r="0" b="0"/>
          <wp:docPr id="1" name="Obraz 1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5DC" w:rsidRDefault="002825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5DC" w:rsidRDefault="002825DC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5DC" w:rsidRDefault="002825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BD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825DC"/>
    <w:rsid w:val="002F587A"/>
    <w:rsid w:val="0033076C"/>
    <w:rsid w:val="003C27EC"/>
    <w:rsid w:val="00452CF4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73EBD"/>
    <w:rsid w:val="008C0372"/>
    <w:rsid w:val="00917FEB"/>
    <w:rsid w:val="00953D9A"/>
    <w:rsid w:val="00AD5B8D"/>
    <w:rsid w:val="00AE6513"/>
    <w:rsid w:val="00B051B2"/>
    <w:rsid w:val="00B37924"/>
    <w:rsid w:val="00BA1245"/>
    <w:rsid w:val="00C80653"/>
    <w:rsid w:val="00D05A79"/>
    <w:rsid w:val="00D26C67"/>
    <w:rsid w:val="00D436A1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1900-12-31T22:00:00Z</cp:lastPrinted>
  <dcterms:created xsi:type="dcterms:W3CDTF">2017-10-27T11:15:00Z</dcterms:created>
  <dcterms:modified xsi:type="dcterms:W3CDTF">2017-10-27T11:16:00Z</dcterms:modified>
</cp:coreProperties>
</file>