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8F0A02" w:rsidRPr="008F0A0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F0A02" w:rsidRPr="008F0A02">
        <w:rPr>
          <w:rFonts w:ascii="Times New Roman" w:hAnsi="Times New Roman"/>
          <w:b/>
        </w:rPr>
        <w:t>BP.271.36.2017.BS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0A02" w:rsidRPr="008F0A02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0A02" w:rsidRPr="008F0A02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8F0A02" w:rsidRPr="008F0A02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0A02" w:rsidRPr="008F0A02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8F0A02" w:rsidRPr="008F0A02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F0A02" w:rsidRPr="008F0A02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F0A02" w:rsidRPr="008F0A02">
        <w:rPr>
          <w:rFonts w:ascii="Times New Roman" w:hAnsi="Times New Roman"/>
          <w:b/>
          <w:sz w:val="24"/>
          <w:szCs w:val="24"/>
        </w:rPr>
        <w:t>Budowa drogi w Dalewie - etap III (km 0+400 ÷ 0+510)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C32" w:rsidRDefault="00242C32" w:rsidP="0038231F">
      <w:pPr>
        <w:spacing w:after="0" w:line="240" w:lineRule="auto"/>
      </w:pPr>
      <w:r>
        <w:separator/>
      </w:r>
    </w:p>
  </w:endnote>
  <w:endnote w:type="continuationSeparator" w:id="0">
    <w:p w:rsidR="00242C32" w:rsidRDefault="00242C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A02" w:rsidRDefault="008F0A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0483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0483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A02" w:rsidRDefault="008F0A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C32" w:rsidRDefault="00242C32" w:rsidP="0038231F">
      <w:pPr>
        <w:spacing w:after="0" w:line="240" w:lineRule="auto"/>
      </w:pPr>
      <w:r>
        <w:separator/>
      </w:r>
    </w:p>
  </w:footnote>
  <w:footnote w:type="continuationSeparator" w:id="0">
    <w:p w:rsidR="00242C32" w:rsidRDefault="00242C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A02" w:rsidRDefault="008F0A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A02" w:rsidRDefault="008F0A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A02" w:rsidRDefault="008F0A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C32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42C32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0A02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04833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199A8-2FBA-4196-AE16-5496617B5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510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cp:lastPrinted>2016-07-26T10:32:00Z</cp:lastPrinted>
  <dcterms:created xsi:type="dcterms:W3CDTF">2017-10-25T07:36:00Z</dcterms:created>
  <dcterms:modified xsi:type="dcterms:W3CDTF">2017-10-25T07:36:00Z</dcterms:modified>
</cp:coreProperties>
</file>