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D0145E" w:rsidP="00D0145E">
      <w:pPr>
        <w:jc w:val="right"/>
        <w:rPr>
          <w:b/>
          <w:bCs/>
          <w:sz w:val="24"/>
        </w:rPr>
      </w:pPr>
      <w:r>
        <w:rPr>
          <w:sz w:val="24"/>
        </w:rPr>
        <w:t>Śrem, dnia 20 października 2017 roku</w:t>
      </w:r>
    </w:p>
    <w:p w:rsidR="00A80738" w:rsidRDefault="00211A9C" w:rsidP="00173B20">
      <w:pPr>
        <w:spacing w:after="40"/>
        <w:rPr>
          <w:b/>
          <w:bCs/>
          <w:sz w:val="24"/>
        </w:rPr>
      </w:pPr>
      <w:r w:rsidRPr="00211A9C">
        <w:rPr>
          <w:b/>
          <w:bCs/>
          <w:sz w:val="24"/>
        </w:rPr>
        <w:t>Gmina Śrem</w:t>
      </w:r>
    </w:p>
    <w:p w:rsidR="00A80738" w:rsidRPr="00173B20" w:rsidRDefault="00211A9C" w:rsidP="00A80738">
      <w:pPr>
        <w:rPr>
          <w:bCs/>
          <w:sz w:val="24"/>
        </w:rPr>
      </w:pPr>
      <w:r w:rsidRPr="00211A9C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211A9C">
        <w:rPr>
          <w:bCs/>
          <w:sz w:val="24"/>
        </w:rPr>
        <w:t>1</w:t>
      </w:r>
    </w:p>
    <w:p w:rsidR="00A80738" w:rsidRPr="00D0145E" w:rsidRDefault="00211A9C" w:rsidP="00D0145E">
      <w:pPr>
        <w:rPr>
          <w:bCs/>
          <w:sz w:val="24"/>
        </w:rPr>
      </w:pPr>
      <w:r w:rsidRPr="00211A9C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211A9C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211A9C" w:rsidP="00A80738">
      <w:pPr>
        <w:pStyle w:val="Nagwek"/>
        <w:tabs>
          <w:tab w:val="clear" w:pos="4536"/>
        </w:tabs>
        <w:rPr>
          <w:sz w:val="24"/>
        </w:rPr>
      </w:pPr>
      <w:r w:rsidRPr="00211A9C">
        <w:rPr>
          <w:b/>
          <w:sz w:val="24"/>
          <w:szCs w:val="24"/>
        </w:rPr>
        <w:t>BP.271.31.2017.BS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11A9C" w:rsidRPr="00211A9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11A9C" w:rsidP="00C659E2">
      <w:pPr>
        <w:pStyle w:val="Tekstpodstawowywcity"/>
        <w:spacing w:before="120" w:after="240"/>
        <w:ind w:firstLine="0"/>
        <w:jc w:val="center"/>
      </w:pPr>
      <w:r w:rsidRPr="00211A9C">
        <w:rPr>
          <w:b/>
        </w:rPr>
        <w:t>Dostawa energii elektrycznej dla potrzeb podmiotów należących do Grupy Zakupowej w okresie 01.01.2018r.-31.12.2019r.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11A9C" w:rsidRPr="00211A9C">
        <w:rPr>
          <w:sz w:val="24"/>
          <w:szCs w:val="24"/>
        </w:rPr>
        <w:t>(</w:t>
      </w:r>
      <w:proofErr w:type="spellStart"/>
      <w:r w:rsidR="00211A9C" w:rsidRPr="00211A9C">
        <w:rPr>
          <w:sz w:val="24"/>
          <w:szCs w:val="24"/>
        </w:rPr>
        <w:t>t.j</w:t>
      </w:r>
      <w:proofErr w:type="spellEnd"/>
      <w:r w:rsidR="00211A9C" w:rsidRPr="00211A9C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11A9C" w:rsidRPr="00211A9C">
        <w:rPr>
          <w:sz w:val="24"/>
          <w:szCs w:val="24"/>
        </w:rPr>
        <w:t>19/10/2017</w:t>
      </w:r>
      <w:r w:rsidR="00FF4AB1" w:rsidRPr="00FF4AB1">
        <w:rPr>
          <w:sz w:val="24"/>
          <w:szCs w:val="24"/>
        </w:rPr>
        <w:t xml:space="preserve"> o godz. </w:t>
      </w:r>
      <w:r w:rsidR="00211A9C" w:rsidRPr="00211A9C">
        <w:rPr>
          <w:sz w:val="24"/>
          <w:szCs w:val="24"/>
        </w:rPr>
        <w:t>13:15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D0145E">
        <w:rPr>
          <w:sz w:val="24"/>
          <w:szCs w:val="24"/>
        </w:rPr>
        <w:t>ynosi:</w:t>
      </w:r>
      <w:r w:rsidR="00D0145E">
        <w:rPr>
          <w:sz w:val="24"/>
          <w:szCs w:val="24"/>
        </w:rPr>
        <w:br/>
        <w:t>2.</w:t>
      </w:r>
      <w:r w:rsidR="00211A9C" w:rsidRPr="00211A9C">
        <w:rPr>
          <w:sz w:val="24"/>
          <w:szCs w:val="24"/>
        </w:rPr>
        <w:t>815 905.70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631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766"/>
        <w:gridCol w:w="1559"/>
        <w:gridCol w:w="1701"/>
        <w:gridCol w:w="1701"/>
        <w:gridCol w:w="1134"/>
        <w:gridCol w:w="1061"/>
      </w:tblGrid>
      <w:tr w:rsidR="00E30E82" w:rsidRPr="00493F8C" w:rsidTr="00E30E82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E30E82" w:rsidRDefault="00E30E82" w:rsidP="00D0145E">
            <w:pPr>
              <w:spacing w:before="40"/>
              <w:jc w:val="center"/>
            </w:pPr>
            <w:r w:rsidRPr="00490DC0">
              <w:t>Nazwa (firma)</w:t>
            </w:r>
          </w:p>
          <w:p w:rsidR="00E30E82" w:rsidRPr="00490DC0" w:rsidRDefault="00E30E82" w:rsidP="00D0145E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vAlign w:val="center"/>
          </w:tcPr>
          <w:p w:rsidR="00E30E82" w:rsidRPr="00490DC0" w:rsidRDefault="00E30E82" w:rsidP="00E30E82">
            <w:pPr>
              <w:spacing w:before="40" w:after="40"/>
              <w:jc w:val="center"/>
            </w:pPr>
            <w:r>
              <w:t>Cena jednostkowa (brutto)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30E82" w:rsidRPr="00493F8C" w:rsidTr="00A01805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120" w:after="120"/>
              <w:jc w:val="center"/>
            </w:pPr>
            <w:r w:rsidRPr="00211A9C">
              <w:t>1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40"/>
              <w:jc w:val="center"/>
            </w:pPr>
            <w:r w:rsidRPr="00211A9C">
              <w:t>PGE OBRÓT S.A. Oddział z siedzibą w Lublinie</w:t>
            </w:r>
          </w:p>
          <w:p w:rsidR="00E30E82" w:rsidRPr="00490DC0" w:rsidRDefault="00E30E82" w:rsidP="00D0145E">
            <w:pPr>
              <w:jc w:val="center"/>
            </w:pPr>
            <w:r>
              <w:t xml:space="preserve">ul. </w:t>
            </w:r>
            <w:r w:rsidRPr="00211A9C">
              <w:t>Tomasza Zana</w:t>
            </w:r>
            <w:r w:rsidRPr="00490DC0">
              <w:t xml:space="preserve"> </w:t>
            </w:r>
            <w:r w:rsidRPr="00211A9C">
              <w:t>32A</w:t>
            </w:r>
          </w:p>
          <w:p w:rsidR="00E30E82" w:rsidRPr="00490DC0" w:rsidRDefault="00E30E82" w:rsidP="00D0145E">
            <w:pPr>
              <w:spacing w:after="40"/>
              <w:jc w:val="center"/>
            </w:pPr>
            <w:r w:rsidRPr="00211A9C">
              <w:t>20-601</w:t>
            </w:r>
            <w:r w:rsidRPr="00490DC0">
              <w:t xml:space="preserve"> </w:t>
            </w:r>
            <w:r w:rsidRPr="00211A9C">
              <w:t>Lublin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120" w:after="120"/>
              <w:jc w:val="center"/>
            </w:pPr>
            <w:r>
              <w:t>4.212.801,</w:t>
            </w:r>
            <w:r w:rsidRPr="00211A9C">
              <w:t>34 zł</w:t>
            </w:r>
          </w:p>
        </w:tc>
        <w:tc>
          <w:tcPr>
            <w:tcW w:w="1701" w:type="dxa"/>
            <w:vAlign w:val="center"/>
          </w:tcPr>
          <w:p w:rsidR="00E30E82" w:rsidRPr="00211A9C" w:rsidRDefault="009A110D" w:rsidP="00E30E82">
            <w:pPr>
              <w:spacing w:before="120" w:after="120"/>
              <w:jc w:val="center"/>
            </w:pPr>
            <w:r>
              <w:t>269,37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120" w:after="120"/>
              <w:jc w:val="center"/>
            </w:pPr>
            <w:r>
              <w:t>do 31.12.2019r.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E82" w:rsidRPr="00490DC0" w:rsidRDefault="00A01805" w:rsidP="00D0145E">
            <w:pPr>
              <w:spacing w:before="120" w:after="120"/>
              <w:jc w:val="center"/>
            </w:pPr>
            <w:r w:rsidRPr="00A01805">
              <w:t>nie dotyczy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A01805" w:rsidRDefault="00A01805" w:rsidP="00A01805">
            <w:pPr>
              <w:spacing w:before="120" w:after="120"/>
              <w:jc w:val="center"/>
            </w:pPr>
            <w:r>
              <w:t>zgodnie</w:t>
            </w:r>
          </w:p>
          <w:p w:rsidR="00E30E82" w:rsidRPr="00490DC0" w:rsidRDefault="00A01805" w:rsidP="00A01805">
            <w:pPr>
              <w:spacing w:before="120" w:after="120"/>
              <w:jc w:val="center"/>
            </w:pPr>
            <w:r>
              <w:t>z SIWZ</w:t>
            </w:r>
            <w:bookmarkStart w:id="0" w:name="_GoBack"/>
            <w:bookmarkEnd w:id="0"/>
          </w:p>
        </w:tc>
      </w:tr>
      <w:tr w:rsidR="00E30E82" w:rsidRPr="00493F8C" w:rsidTr="00A01805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120" w:after="120"/>
              <w:jc w:val="center"/>
            </w:pPr>
            <w:r w:rsidRPr="00211A9C">
              <w:t>2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40"/>
              <w:jc w:val="center"/>
            </w:pPr>
            <w:proofErr w:type="spellStart"/>
            <w:r w:rsidRPr="00211A9C">
              <w:t>innogy</w:t>
            </w:r>
            <w:proofErr w:type="spellEnd"/>
            <w:r w:rsidRPr="00211A9C">
              <w:t xml:space="preserve"> Polska S.A.</w:t>
            </w:r>
          </w:p>
          <w:p w:rsidR="00E30E82" w:rsidRPr="00490DC0" w:rsidRDefault="00E30E82" w:rsidP="00D0145E">
            <w:pPr>
              <w:jc w:val="center"/>
            </w:pPr>
            <w:r w:rsidRPr="00211A9C">
              <w:t>Wybrzeże Kościuszkowskie</w:t>
            </w:r>
            <w:r w:rsidRPr="00490DC0">
              <w:t xml:space="preserve"> </w:t>
            </w:r>
            <w:r w:rsidRPr="00211A9C">
              <w:t>41</w:t>
            </w:r>
          </w:p>
          <w:p w:rsidR="00E30E82" w:rsidRPr="00490DC0" w:rsidRDefault="00E30E82" w:rsidP="00D0145E">
            <w:pPr>
              <w:spacing w:after="40"/>
              <w:jc w:val="center"/>
            </w:pPr>
            <w:r w:rsidRPr="00211A9C">
              <w:t>00-347</w:t>
            </w:r>
            <w:r w:rsidRPr="00490DC0">
              <w:t xml:space="preserve"> </w:t>
            </w:r>
            <w:r w:rsidRPr="00211A9C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120" w:after="120"/>
              <w:jc w:val="center"/>
            </w:pPr>
            <w:r>
              <w:t>4.437.868,</w:t>
            </w:r>
            <w:r w:rsidRPr="00211A9C">
              <w:t>80 zł</w:t>
            </w:r>
          </w:p>
        </w:tc>
        <w:tc>
          <w:tcPr>
            <w:tcW w:w="1701" w:type="dxa"/>
            <w:vAlign w:val="center"/>
          </w:tcPr>
          <w:p w:rsidR="00E30E82" w:rsidRPr="00211A9C" w:rsidRDefault="009A110D" w:rsidP="00E30E82">
            <w:pPr>
              <w:spacing w:before="120" w:after="120"/>
              <w:jc w:val="center"/>
            </w:pPr>
            <w:r>
              <w:t>283,76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120" w:after="120"/>
              <w:jc w:val="center"/>
            </w:pPr>
            <w:r w:rsidRPr="00E30E82">
              <w:t>do 31.12.2019r.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E82" w:rsidRPr="00490DC0" w:rsidRDefault="00A01805" w:rsidP="00D0145E">
            <w:pPr>
              <w:spacing w:before="120" w:after="120"/>
              <w:jc w:val="center"/>
            </w:pPr>
            <w:r w:rsidRPr="00A01805">
              <w:t>nie dotyczy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E30E82" w:rsidRPr="00490DC0" w:rsidRDefault="00E30E82" w:rsidP="00A01805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211A9C">
              <w:t>z SIWZ</w:t>
            </w:r>
          </w:p>
        </w:tc>
      </w:tr>
      <w:tr w:rsidR="00E30E82" w:rsidRPr="00493F8C" w:rsidTr="00A01805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120" w:after="120"/>
              <w:jc w:val="center"/>
            </w:pPr>
            <w:r w:rsidRPr="00211A9C">
              <w:t>3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40"/>
              <w:jc w:val="center"/>
            </w:pPr>
            <w:r w:rsidRPr="00211A9C">
              <w:t>,,CORRENTE" Sp. z o.o.</w:t>
            </w:r>
          </w:p>
          <w:p w:rsidR="00E30E82" w:rsidRPr="00490DC0" w:rsidRDefault="00E30E82" w:rsidP="00D0145E">
            <w:pPr>
              <w:jc w:val="center"/>
            </w:pPr>
            <w:r>
              <w:t xml:space="preserve">ul. </w:t>
            </w:r>
            <w:proofErr w:type="spellStart"/>
            <w:r w:rsidRPr="00211A9C">
              <w:t>Konotopska</w:t>
            </w:r>
            <w:proofErr w:type="spellEnd"/>
            <w:r w:rsidRPr="00490DC0">
              <w:t xml:space="preserve"> </w:t>
            </w:r>
            <w:r w:rsidRPr="00211A9C">
              <w:t>4</w:t>
            </w:r>
          </w:p>
          <w:p w:rsidR="00E30E82" w:rsidRPr="00490DC0" w:rsidRDefault="00E30E82" w:rsidP="00D0145E">
            <w:pPr>
              <w:spacing w:after="40"/>
              <w:jc w:val="center"/>
            </w:pPr>
            <w:r w:rsidRPr="00211A9C">
              <w:t>05-850</w:t>
            </w:r>
            <w:r w:rsidRPr="00490DC0">
              <w:t xml:space="preserve"> </w:t>
            </w:r>
            <w:r w:rsidRPr="00211A9C">
              <w:t>Ożarów Mazowiecki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0E82" w:rsidRPr="00490DC0" w:rsidRDefault="00E30E82" w:rsidP="00F408F5">
            <w:pPr>
              <w:spacing w:before="120" w:after="120"/>
              <w:jc w:val="center"/>
            </w:pPr>
            <w:r>
              <w:t>4.326.</w:t>
            </w:r>
            <w:r w:rsidRPr="00211A9C">
              <w:t>296</w:t>
            </w:r>
            <w:r>
              <w:t>,</w:t>
            </w:r>
            <w:r w:rsidRPr="00211A9C">
              <w:t>91 zł</w:t>
            </w:r>
          </w:p>
        </w:tc>
        <w:tc>
          <w:tcPr>
            <w:tcW w:w="1701" w:type="dxa"/>
            <w:vAlign w:val="center"/>
          </w:tcPr>
          <w:p w:rsidR="00E30E82" w:rsidRPr="00211A9C" w:rsidRDefault="009A110D" w:rsidP="00E30E82">
            <w:pPr>
              <w:spacing w:before="120" w:after="120"/>
              <w:jc w:val="center"/>
            </w:pPr>
            <w:r>
              <w:t>276,63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120" w:after="120"/>
              <w:jc w:val="center"/>
            </w:pPr>
            <w:r w:rsidRPr="00E30E82">
              <w:t>do 31.12.2019r.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E82" w:rsidRPr="00490DC0" w:rsidRDefault="00A01805" w:rsidP="00D0145E">
            <w:pPr>
              <w:spacing w:before="120" w:after="120"/>
              <w:jc w:val="center"/>
            </w:pPr>
            <w:r w:rsidRPr="00A01805">
              <w:t>nie dotyczy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E30E82" w:rsidRPr="00490DC0" w:rsidRDefault="00E30E82" w:rsidP="00A01805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211A9C">
              <w:t>z SIWZ</w:t>
            </w:r>
          </w:p>
        </w:tc>
      </w:tr>
      <w:tr w:rsidR="00E30E82" w:rsidRPr="00493F8C" w:rsidTr="00A01805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120" w:after="120"/>
              <w:jc w:val="center"/>
            </w:pPr>
            <w:r w:rsidRPr="00211A9C">
              <w:t>4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40"/>
              <w:jc w:val="center"/>
            </w:pPr>
            <w:r w:rsidRPr="00211A9C">
              <w:t>ENEA S.A. Departament Sprzedaży Biuro Przetargów Publicznych</w:t>
            </w:r>
          </w:p>
          <w:p w:rsidR="00E30E82" w:rsidRPr="00490DC0" w:rsidRDefault="00E30E82" w:rsidP="00D0145E">
            <w:pPr>
              <w:jc w:val="center"/>
            </w:pPr>
            <w:r>
              <w:t xml:space="preserve">ul. </w:t>
            </w:r>
            <w:r w:rsidRPr="00211A9C">
              <w:t>Strzeszyńska</w:t>
            </w:r>
            <w:r w:rsidRPr="00490DC0">
              <w:t xml:space="preserve"> </w:t>
            </w:r>
            <w:r w:rsidRPr="00211A9C">
              <w:t>58</w:t>
            </w:r>
          </w:p>
          <w:p w:rsidR="00E30E82" w:rsidRPr="00490DC0" w:rsidRDefault="00E30E82" w:rsidP="00D0145E">
            <w:pPr>
              <w:spacing w:after="40"/>
              <w:jc w:val="center"/>
            </w:pPr>
            <w:r w:rsidRPr="00211A9C">
              <w:t>60-479</w:t>
            </w:r>
            <w:r w:rsidRPr="00490DC0">
              <w:t xml:space="preserve"> </w:t>
            </w:r>
            <w:r w:rsidRPr="00211A9C">
              <w:t>Poznań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0E82" w:rsidRPr="00490DC0" w:rsidRDefault="00E30E82" w:rsidP="00F408F5">
            <w:pPr>
              <w:spacing w:before="120" w:after="120"/>
              <w:jc w:val="center"/>
            </w:pPr>
            <w:r w:rsidRPr="00211A9C">
              <w:t>4</w:t>
            </w:r>
            <w:r>
              <w:t>.193.564,</w:t>
            </w:r>
            <w:r w:rsidRPr="00211A9C">
              <w:t>80 zł</w:t>
            </w:r>
          </w:p>
        </w:tc>
        <w:tc>
          <w:tcPr>
            <w:tcW w:w="1701" w:type="dxa"/>
            <w:vAlign w:val="center"/>
          </w:tcPr>
          <w:p w:rsidR="00E30E82" w:rsidRPr="00211A9C" w:rsidRDefault="009A110D" w:rsidP="00E30E82">
            <w:pPr>
              <w:spacing w:before="120" w:after="120"/>
              <w:jc w:val="center"/>
            </w:pPr>
            <w:r>
              <w:t>268,14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120" w:after="120"/>
              <w:jc w:val="center"/>
            </w:pPr>
            <w:r w:rsidRPr="00E30E82">
              <w:t>do 31.12.2019r.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E82" w:rsidRPr="00490DC0" w:rsidRDefault="00A01805" w:rsidP="00D0145E">
            <w:pPr>
              <w:spacing w:before="120" w:after="120"/>
              <w:jc w:val="center"/>
            </w:pPr>
            <w:r w:rsidRPr="00A01805">
              <w:t>nie dotyczy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E30E82" w:rsidRPr="00490DC0" w:rsidRDefault="00E30E82" w:rsidP="00A01805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211A9C">
              <w:t>z SIWZ</w:t>
            </w:r>
          </w:p>
        </w:tc>
      </w:tr>
      <w:tr w:rsidR="00E30E82" w:rsidRPr="00493F8C" w:rsidTr="00A01805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120" w:after="120"/>
              <w:jc w:val="center"/>
            </w:pPr>
            <w:r w:rsidRPr="00211A9C">
              <w:t>5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40"/>
              <w:jc w:val="center"/>
            </w:pPr>
            <w:r w:rsidRPr="00211A9C">
              <w:t>Energa Obrót SA</w:t>
            </w:r>
          </w:p>
          <w:p w:rsidR="00E30E82" w:rsidRPr="00490DC0" w:rsidRDefault="00E30E82" w:rsidP="00D0145E">
            <w:pPr>
              <w:jc w:val="center"/>
            </w:pPr>
            <w:r w:rsidRPr="00211A9C">
              <w:t>Aleja Grunwaldzka</w:t>
            </w:r>
            <w:r w:rsidRPr="00490DC0">
              <w:t xml:space="preserve"> </w:t>
            </w:r>
            <w:r w:rsidRPr="00211A9C">
              <w:t>472</w:t>
            </w:r>
          </w:p>
          <w:p w:rsidR="00E30E82" w:rsidRPr="00490DC0" w:rsidRDefault="00E30E82" w:rsidP="00D0145E">
            <w:pPr>
              <w:spacing w:after="40"/>
              <w:jc w:val="center"/>
            </w:pPr>
            <w:r w:rsidRPr="00211A9C">
              <w:t>80-309</w:t>
            </w:r>
            <w:r w:rsidRPr="00490DC0">
              <w:t xml:space="preserve"> </w:t>
            </w:r>
            <w:r w:rsidRPr="00211A9C">
              <w:t>Gdańsk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120" w:after="120"/>
              <w:jc w:val="center"/>
            </w:pPr>
            <w:r>
              <w:t>4.291.671,</w:t>
            </w:r>
            <w:r w:rsidRPr="00211A9C">
              <w:t>14 zł</w:t>
            </w:r>
          </w:p>
        </w:tc>
        <w:tc>
          <w:tcPr>
            <w:tcW w:w="1701" w:type="dxa"/>
            <w:vAlign w:val="center"/>
          </w:tcPr>
          <w:p w:rsidR="00E30E82" w:rsidRPr="00211A9C" w:rsidRDefault="009A110D" w:rsidP="00E30E82">
            <w:pPr>
              <w:spacing w:before="120" w:after="120"/>
              <w:jc w:val="center"/>
            </w:pPr>
            <w:r>
              <w:t>274,41zł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120" w:after="120"/>
              <w:jc w:val="center"/>
            </w:pPr>
            <w:r w:rsidRPr="00E30E82">
              <w:t>do 31.12.2019r.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E82" w:rsidRPr="00490DC0" w:rsidRDefault="00A01805" w:rsidP="00D0145E">
            <w:pPr>
              <w:spacing w:before="120" w:after="120"/>
              <w:jc w:val="center"/>
            </w:pPr>
            <w:r w:rsidRPr="00A01805">
              <w:t>nie dotyczy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E30E82" w:rsidRPr="00490DC0" w:rsidRDefault="00E30E82" w:rsidP="00A01805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211A9C">
              <w:t>z SIWZ</w:t>
            </w:r>
          </w:p>
        </w:tc>
      </w:tr>
      <w:tr w:rsidR="00E30E82" w:rsidRPr="00493F8C" w:rsidTr="00A01805">
        <w:trPr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120" w:after="120"/>
              <w:jc w:val="center"/>
            </w:pPr>
            <w:r w:rsidRPr="00211A9C">
              <w:t>6</w:t>
            </w:r>
          </w:p>
        </w:tc>
        <w:tc>
          <w:tcPr>
            <w:tcW w:w="2766" w:type="dxa"/>
            <w:shd w:val="clear" w:color="auto" w:fill="auto"/>
            <w:vAlign w:val="center"/>
          </w:tcPr>
          <w:p w:rsidR="00E30E82" w:rsidRPr="00490DC0" w:rsidRDefault="00E30E82" w:rsidP="00E30E82">
            <w:pPr>
              <w:spacing w:before="40"/>
              <w:jc w:val="center"/>
            </w:pPr>
            <w:r>
              <w:t>TAURON Sprzedaż sp. z o.o.</w:t>
            </w:r>
            <w:r>
              <w:br/>
            </w:r>
            <w:r w:rsidRPr="00211A9C">
              <w:t>z siedzibą w Krakowie</w:t>
            </w:r>
            <w:r>
              <w:t>;</w:t>
            </w:r>
            <w:r>
              <w:br/>
              <w:t xml:space="preserve">ul. </w:t>
            </w:r>
            <w:r w:rsidRPr="00211A9C">
              <w:t>Barlickiego</w:t>
            </w:r>
            <w:r w:rsidRPr="00490DC0">
              <w:t xml:space="preserve"> </w:t>
            </w:r>
            <w:r w:rsidRPr="00211A9C">
              <w:t>2</w:t>
            </w:r>
          </w:p>
          <w:p w:rsidR="00E30E82" w:rsidRPr="00490DC0" w:rsidRDefault="00E30E82" w:rsidP="00D0145E">
            <w:pPr>
              <w:spacing w:after="40"/>
              <w:jc w:val="center"/>
            </w:pPr>
            <w:r w:rsidRPr="00211A9C">
              <w:t>44-100</w:t>
            </w:r>
            <w:r w:rsidRPr="00490DC0">
              <w:t xml:space="preserve"> </w:t>
            </w:r>
            <w:r w:rsidRPr="00211A9C">
              <w:t>Gliwice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120" w:after="120"/>
              <w:jc w:val="center"/>
            </w:pPr>
            <w:r>
              <w:t>4.304.174,</w:t>
            </w:r>
            <w:r w:rsidRPr="00211A9C">
              <w:t>89 zł</w:t>
            </w:r>
          </w:p>
        </w:tc>
        <w:tc>
          <w:tcPr>
            <w:tcW w:w="1701" w:type="dxa"/>
            <w:vAlign w:val="center"/>
          </w:tcPr>
          <w:p w:rsidR="00E30E82" w:rsidRPr="00211A9C" w:rsidRDefault="009A110D" w:rsidP="00E30E82">
            <w:pPr>
              <w:spacing w:before="120" w:after="120"/>
              <w:jc w:val="center"/>
            </w:pPr>
            <w:r>
              <w:t>275,21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30E82" w:rsidRPr="00490DC0" w:rsidRDefault="00E30E82" w:rsidP="00D0145E">
            <w:pPr>
              <w:spacing w:before="120" w:after="120"/>
              <w:jc w:val="center"/>
            </w:pPr>
            <w:r w:rsidRPr="00E30E82">
              <w:t>do 31.12.2019r.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30E82" w:rsidRPr="00490DC0" w:rsidRDefault="00A01805" w:rsidP="00D0145E">
            <w:pPr>
              <w:spacing w:before="120" w:after="120"/>
              <w:jc w:val="center"/>
            </w:pPr>
            <w:r w:rsidRPr="00A01805">
              <w:t>nie dotyczy</w:t>
            </w:r>
          </w:p>
        </w:tc>
        <w:tc>
          <w:tcPr>
            <w:tcW w:w="1061" w:type="dxa"/>
            <w:shd w:val="clear" w:color="auto" w:fill="auto"/>
            <w:vAlign w:val="center"/>
          </w:tcPr>
          <w:p w:rsidR="00E30E82" w:rsidRPr="00490DC0" w:rsidRDefault="00E30E82" w:rsidP="00A01805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211A9C">
              <w:t>z SIWZ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D0145E" w:rsidP="00173B20">
      <w:pPr>
        <w:jc w:val="right"/>
      </w:pPr>
      <w:r>
        <w:rPr>
          <w:sz w:val="22"/>
        </w:rPr>
        <w:t>Adam Lewandowski</w:t>
      </w:r>
    </w:p>
    <w:sectPr w:rsidR="00C236D3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570" w:rsidRDefault="00472570">
      <w:r>
        <w:separator/>
      </w:r>
    </w:p>
  </w:endnote>
  <w:endnote w:type="continuationSeparator" w:id="0">
    <w:p w:rsidR="00472570" w:rsidRDefault="00472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B025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EFC1708" wp14:editId="080C6AD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4C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4C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24CC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570" w:rsidRDefault="00472570">
      <w:r>
        <w:separator/>
      </w:r>
    </w:p>
  </w:footnote>
  <w:footnote w:type="continuationSeparator" w:id="0">
    <w:p w:rsidR="00472570" w:rsidRDefault="004725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692"/>
    <w:rsid w:val="00007727"/>
    <w:rsid w:val="00017720"/>
    <w:rsid w:val="00035488"/>
    <w:rsid w:val="000D7F25"/>
    <w:rsid w:val="000E00E5"/>
    <w:rsid w:val="00173B20"/>
    <w:rsid w:val="001C69FF"/>
    <w:rsid w:val="00211A9C"/>
    <w:rsid w:val="0023318D"/>
    <w:rsid w:val="003B1BED"/>
    <w:rsid w:val="003D72FD"/>
    <w:rsid w:val="00423179"/>
    <w:rsid w:val="00472570"/>
    <w:rsid w:val="00490DC0"/>
    <w:rsid w:val="00493F8C"/>
    <w:rsid w:val="004C7E9B"/>
    <w:rsid w:val="00620E13"/>
    <w:rsid w:val="00624CCF"/>
    <w:rsid w:val="0069085C"/>
    <w:rsid w:val="006B025E"/>
    <w:rsid w:val="00843263"/>
    <w:rsid w:val="00861E75"/>
    <w:rsid w:val="009A110D"/>
    <w:rsid w:val="009D19BD"/>
    <w:rsid w:val="009F189D"/>
    <w:rsid w:val="00A01805"/>
    <w:rsid w:val="00A80738"/>
    <w:rsid w:val="00C236D3"/>
    <w:rsid w:val="00C659E2"/>
    <w:rsid w:val="00CB0802"/>
    <w:rsid w:val="00D0145E"/>
    <w:rsid w:val="00D7128F"/>
    <w:rsid w:val="00E30E82"/>
    <w:rsid w:val="00EA3476"/>
    <w:rsid w:val="00F23692"/>
    <w:rsid w:val="00F408F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262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4</cp:revision>
  <cp:lastPrinted>2017-10-20T09:04:00Z</cp:lastPrinted>
  <dcterms:created xsi:type="dcterms:W3CDTF">2017-10-20T08:02:00Z</dcterms:created>
  <dcterms:modified xsi:type="dcterms:W3CDTF">2017-10-20T09:04:00Z</dcterms:modified>
</cp:coreProperties>
</file>