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082BE5">
      <w:pPr>
        <w:spacing w:before="360"/>
        <w:rPr>
          <w:b/>
          <w:bCs/>
        </w:rPr>
      </w:pPr>
      <w:r w:rsidRPr="00082BE5">
        <w:rPr>
          <w:b/>
          <w:bCs/>
        </w:rPr>
        <w:t>Gmina Śrem</w:t>
      </w:r>
    </w:p>
    <w:p w:rsidR="0033076C" w:rsidRDefault="00082BE5">
      <w:pPr>
        <w:rPr>
          <w:b/>
          <w:bCs/>
        </w:rPr>
      </w:pPr>
      <w:r w:rsidRPr="00082BE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082BE5">
        <w:rPr>
          <w:b/>
          <w:bCs/>
        </w:rPr>
        <w:t>1</w:t>
      </w:r>
    </w:p>
    <w:p w:rsidR="0033076C" w:rsidRDefault="00082BE5">
      <w:pPr>
        <w:rPr>
          <w:b/>
          <w:bCs/>
        </w:rPr>
      </w:pPr>
      <w:r w:rsidRPr="00082BE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082BE5">
        <w:rPr>
          <w:b/>
          <w:bCs/>
        </w:rPr>
        <w:t>Śrem</w:t>
      </w:r>
    </w:p>
    <w:p w:rsidR="0033076C" w:rsidRPr="00402A1A" w:rsidRDefault="0033076C" w:rsidP="00402A1A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082BE5" w:rsidRPr="00082BE5">
        <w:rPr>
          <w:b/>
          <w:bCs/>
        </w:rPr>
        <w:t>BP.271.30.2017.BS/3</w:t>
      </w:r>
      <w:r>
        <w:tab/>
        <w:t xml:space="preserve"> </w:t>
      </w:r>
      <w:r w:rsidR="00082BE5" w:rsidRPr="00082BE5">
        <w:t>Śrem</w:t>
      </w:r>
      <w:r>
        <w:t xml:space="preserve"> dnia: </w:t>
      </w:r>
      <w:r w:rsidR="002921DD">
        <w:t>2017-10</w:t>
      </w:r>
      <w:r w:rsidR="00B42D65">
        <w:t>-</w:t>
      </w:r>
      <w:r w:rsidR="00CD03B1">
        <w:t>04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082BE5" w:rsidRPr="00082BE5">
        <w:t>(</w:t>
      </w:r>
      <w:proofErr w:type="spellStart"/>
      <w:r w:rsidR="00082BE5" w:rsidRPr="00082BE5">
        <w:t>t.j</w:t>
      </w:r>
      <w:proofErr w:type="spellEnd"/>
      <w:r w:rsidR="00082BE5" w:rsidRPr="00082BE5">
        <w:t>. Dz. U. z 2017 r. poz. 1579)</w:t>
      </w:r>
      <w:r>
        <w:t xml:space="preserve"> </w:t>
      </w:r>
      <w:r>
        <w:rPr>
          <w:bCs/>
        </w:rPr>
        <w:t xml:space="preserve">w trybie </w:t>
      </w:r>
      <w:r w:rsidR="00082BE5" w:rsidRPr="00082BE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082BE5">
      <w:pPr>
        <w:spacing w:before="120" w:after="120"/>
        <w:jc w:val="center"/>
        <w:rPr>
          <w:b/>
        </w:rPr>
      </w:pPr>
      <w:r w:rsidRPr="00082BE5">
        <w:rPr>
          <w:b/>
        </w:rPr>
        <w:t>Termomodernizacja Szkoły Podstawowej nr 6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2BE5" w:rsidTr="00B71E0E">
        <w:trPr>
          <w:cantSplit/>
        </w:trPr>
        <w:tc>
          <w:tcPr>
            <w:tcW w:w="9210" w:type="dxa"/>
          </w:tcPr>
          <w:p w:rsidR="00082BE5" w:rsidRDefault="00082BE5" w:rsidP="00B71E0E">
            <w:pPr>
              <w:spacing w:line="360" w:lineRule="auto"/>
              <w:ind w:firstLine="284"/>
              <w:jc w:val="both"/>
              <w:rPr>
                <w:b/>
              </w:rPr>
            </w:pPr>
            <w:r w:rsidRPr="00082BE5">
              <w:rPr>
                <w:b/>
              </w:rPr>
              <w:t xml:space="preserve">INWEST LIM </w:t>
            </w:r>
            <w:proofErr w:type="spellStart"/>
            <w:r w:rsidRPr="00082BE5">
              <w:rPr>
                <w:b/>
              </w:rPr>
              <w:t>sp</w:t>
            </w:r>
            <w:proofErr w:type="spellEnd"/>
            <w:r w:rsidRPr="00082BE5">
              <w:rPr>
                <w:b/>
              </w:rPr>
              <w:t xml:space="preserve"> z o.o. </w:t>
            </w:r>
            <w:proofErr w:type="spellStart"/>
            <w:r w:rsidRPr="00082BE5">
              <w:rPr>
                <w:b/>
              </w:rPr>
              <w:t>sp.k</w:t>
            </w:r>
            <w:proofErr w:type="spellEnd"/>
          </w:p>
          <w:p w:rsidR="00082BE5" w:rsidRDefault="00082BE5" w:rsidP="00B71E0E">
            <w:pPr>
              <w:spacing w:line="360" w:lineRule="auto"/>
              <w:ind w:firstLine="284"/>
              <w:jc w:val="both"/>
              <w:rPr>
                <w:b/>
              </w:rPr>
            </w:pPr>
            <w:r w:rsidRPr="00082BE5">
              <w:rPr>
                <w:b/>
              </w:rPr>
              <w:t>Bukowska</w:t>
            </w:r>
            <w:r>
              <w:rPr>
                <w:b/>
              </w:rPr>
              <w:t xml:space="preserve"> </w:t>
            </w:r>
            <w:r w:rsidRPr="00082BE5">
              <w:rPr>
                <w:b/>
              </w:rPr>
              <w:t>41B</w:t>
            </w:r>
          </w:p>
          <w:p w:rsidR="00082BE5" w:rsidRDefault="00082BE5" w:rsidP="00B71E0E">
            <w:pPr>
              <w:spacing w:line="360" w:lineRule="auto"/>
              <w:ind w:firstLine="284"/>
              <w:jc w:val="both"/>
              <w:rPr>
                <w:b/>
              </w:rPr>
            </w:pPr>
            <w:r w:rsidRPr="00082BE5">
              <w:rPr>
                <w:b/>
              </w:rPr>
              <w:t>62-081</w:t>
            </w:r>
            <w:r>
              <w:rPr>
                <w:b/>
              </w:rPr>
              <w:t xml:space="preserve"> </w:t>
            </w:r>
            <w:r w:rsidRPr="00082BE5">
              <w:rPr>
                <w:b/>
              </w:rPr>
              <w:t>Wysogotowo</w:t>
            </w:r>
          </w:p>
          <w:p w:rsidR="00082BE5" w:rsidRDefault="00082BE5" w:rsidP="00B71E0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25EEF" w:rsidRDefault="00082BE5" w:rsidP="00B71E0E">
            <w:pPr>
              <w:spacing w:line="360" w:lineRule="auto"/>
              <w:ind w:firstLine="284"/>
              <w:jc w:val="both"/>
            </w:pPr>
            <w:r w:rsidRPr="00082BE5">
              <w:t>Termomodernizacja S</w:t>
            </w:r>
            <w:r w:rsidR="00125EEF">
              <w:t>zkoły Podstawowej nr 6 w Śremie</w:t>
            </w:r>
          </w:p>
          <w:p w:rsidR="00082BE5" w:rsidRPr="00125EEF" w:rsidRDefault="00082BE5" w:rsidP="00B71E0E">
            <w:pPr>
              <w:spacing w:line="360" w:lineRule="auto"/>
              <w:ind w:firstLine="284"/>
              <w:jc w:val="both"/>
            </w:pPr>
            <w:r>
              <w:t xml:space="preserve">za cenę </w:t>
            </w:r>
            <w:r w:rsidRPr="00082BE5">
              <w:rPr>
                <w:b/>
              </w:rPr>
              <w:t>4 534 119.62 zł</w:t>
            </w:r>
            <w:r w:rsidR="00125EEF">
              <w:t xml:space="preserve">; okres dobrowolnego wydłużenia rękojmi: </w:t>
            </w:r>
            <w:r w:rsidR="00125EEF" w:rsidRPr="00125EEF">
              <w:rPr>
                <w:b/>
              </w:rPr>
              <w:t>o 24 miesiące</w:t>
            </w:r>
            <w:r w:rsidR="00125EEF">
              <w:t>.</w:t>
            </w:r>
          </w:p>
          <w:p w:rsidR="00082BE5" w:rsidRDefault="00082BE5" w:rsidP="00B71E0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082BE5" w:rsidRDefault="00082BE5" w:rsidP="00B71E0E">
            <w:pPr>
              <w:spacing w:line="360" w:lineRule="auto"/>
              <w:ind w:firstLine="284"/>
              <w:jc w:val="both"/>
            </w:pPr>
            <w:r w:rsidRPr="00082BE5">
              <w:t>Najkorzystniejsza oferta spełniająca wszystkie wymogi SIWZ.</w:t>
            </w:r>
          </w:p>
        </w:tc>
      </w:tr>
    </w:tbl>
    <w:p w:rsidR="00402A1A" w:rsidRDefault="00402A1A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68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1"/>
        <w:gridCol w:w="2977"/>
        <w:gridCol w:w="850"/>
        <w:gridCol w:w="1134"/>
        <w:gridCol w:w="851"/>
      </w:tblGrid>
      <w:tr w:rsidR="00B42D65" w:rsidRPr="005811DF" w:rsidTr="00B42D65">
        <w:tc>
          <w:tcPr>
            <w:tcW w:w="1031" w:type="dxa"/>
            <w:vAlign w:val="center"/>
          </w:tcPr>
          <w:p w:rsidR="00B42D65" w:rsidRPr="005811DF" w:rsidRDefault="00B42D6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977" w:type="dxa"/>
            <w:vAlign w:val="center"/>
          </w:tcPr>
          <w:p w:rsidR="00B42D65" w:rsidRPr="005811DF" w:rsidRDefault="00B42D6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42D65" w:rsidRPr="005811DF" w:rsidRDefault="00B42D6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0" w:type="dxa"/>
            <w:vAlign w:val="center"/>
          </w:tcPr>
          <w:p w:rsidR="00B42D65" w:rsidRPr="005811DF" w:rsidRDefault="00B42D6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B42D65" w:rsidRPr="005811DF" w:rsidRDefault="00B42D6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>obrowolne wydłużenie rękojmi</w:t>
            </w:r>
          </w:p>
        </w:tc>
        <w:tc>
          <w:tcPr>
            <w:tcW w:w="851" w:type="dxa"/>
            <w:vAlign w:val="center"/>
          </w:tcPr>
          <w:p w:rsidR="00B42D65" w:rsidRPr="005811DF" w:rsidRDefault="00B42D6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42D65" w:rsidRPr="005811DF" w:rsidTr="00B42D65">
        <w:tc>
          <w:tcPr>
            <w:tcW w:w="1031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INWEST LIM </w:t>
            </w:r>
            <w:proofErr w:type="spellStart"/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sp</w:t>
            </w:r>
            <w:proofErr w:type="spellEnd"/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o.o. </w:t>
            </w:r>
            <w:proofErr w:type="spellStart"/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</w:p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Bukowska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41B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62-081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Wysogotowo</w:t>
            </w:r>
          </w:p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42D65" w:rsidRPr="005811DF" w:rsidTr="00B42D65">
        <w:tc>
          <w:tcPr>
            <w:tcW w:w="1031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Ciepłownik® </w:t>
            </w:r>
            <w:proofErr w:type="spellStart"/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Ekoinwestycje</w:t>
            </w:r>
            <w:proofErr w:type="spellEnd"/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Sp.z</w:t>
            </w:r>
            <w:proofErr w:type="spellEnd"/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o.o. </w:t>
            </w:r>
            <w:proofErr w:type="spellStart"/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Grunwadzka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475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62-064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Plewiska</w:t>
            </w:r>
          </w:p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 xml:space="preserve">  57,99</w:t>
            </w:r>
          </w:p>
        </w:tc>
        <w:tc>
          <w:tcPr>
            <w:tcW w:w="1134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 xml:space="preserve">  97,99</w:t>
            </w:r>
          </w:p>
        </w:tc>
      </w:tr>
      <w:tr w:rsidR="00B42D65" w:rsidRPr="005811DF" w:rsidTr="00B42D65">
        <w:tc>
          <w:tcPr>
            <w:tcW w:w="1031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Budowlane </w:t>
            </w:r>
            <w:proofErr w:type="spellStart"/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Constructo</w:t>
            </w:r>
            <w:proofErr w:type="spellEnd"/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Waldemar Osiński</w:t>
            </w:r>
          </w:p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Rogówko 6A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6A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87-162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Lubicz</w:t>
            </w:r>
          </w:p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55,75</w:t>
            </w:r>
          </w:p>
        </w:tc>
        <w:tc>
          <w:tcPr>
            <w:tcW w:w="1134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 xml:space="preserve">  95,75</w:t>
            </w:r>
          </w:p>
        </w:tc>
      </w:tr>
      <w:tr w:rsidR="00B42D65" w:rsidRPr="005811DF" w:rsidTr="00B42D65">
        <w:tc>
          <w:tcPr>
            <w:tcW w:w="1031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977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Lisiewicz-Wielądek (lider: Zakład Produkcyjno-Handlowo-Usługowy Sławomir Lisiewicz)</w:t>
            </w:r>
          </w:p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Stróżewo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64-800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Chodzież</w:t>
            </w:r>
          </w:p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82BE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 xml:space="preserve">  47,91</w:t>
            </w:r>
          </w:p>
        </w:tc>
        <w:tc>
          <w:tcPr>
            <w:tcW w:w="1134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B42D65" w:rsidRPr="005811DF" w:rsidRDefault="00B42D65" w:rsidP="00B71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2BE5">
              <w:rPr>
                <w:rFonts w:ascii="Times New Roman" w:hAnsi="Times New Roman" w:cs="Times New Roman"/>
                <w:sz w:val="18"/>
                <w:szCs w:val="18"/>
              </w:rPr>
              <w:t xml:space="preserve">  87,91</w:t>
            </w:r>
          </w:p>
        </w:tc>
      </w:tr>
    </w:tbl>
    <w:p w:rsidR="00402A1A" w:rsidRDefault="00402A1A">
      <w:pPr>
        <w:spacing w:before="120" w:after="120"/>
        <w:jc w:val="both"/>
        <w:rPr>
          <w:color w:val="000000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082BE5">
            <w:r w:rsidRPr="00082BE5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402A1A" w:rsidRDefault="00402A1A">
      <w:pPr>
        <w:spacing w:before="120" w:after="120"/>
        <w:jc w:val="both"/>
        <w:rPr>
          <w:color w:val="000000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082BE5">
            <w:r w:rsidRPr="00082BE5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082BE5">
        <w:t xml:space="preserve"> </w:t>
      </w:r>
      <w:r w:rsidR="00082BE5" w:rsidRPr="0012155B">
        <w:t>nie krótszym niż 5 dni od dnia przesłania niniejszego zawiadomienia o wyborze najkorzystniejszej oferty</w:t>
      </w:r>
      <w:r w:rsidR="00082BE5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Pr="00B42D65" w:rsidRDefault="00AD5B8D" w:rsidP="00AD5B8D">
      <w:pPr>
        <w:spacing w:line="360" w:lineRule="auto"/>
        <w:jc w:val="both"/>
        <w:rPr>
          <w:bCs/>
          <w:sz w:val="16"/>
          <w:szCs w:val="16"/>
        </w:rPr>
      </w:pPr>
    </w:p>
    <w:p w:rsidR="0033076C" w:rsidRDefault="00AD5B8D" w:rsidP="00B42D65">
      <w:pPr>
        <w:spacing w:line="360" w:lineRule="auto"/>
        <w:jc w:val="both"/>
        <w:rPr>
          <w:bCs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</w:t>
      </w:r>
    </w:p>
    <w:p w:rsidR="00320381" w:rsidRDefault="00320381" w:rsidP="00B42D65">
      <w:pPr>
        <w:spacing w:line="360" w:lineRule="auto"/>
        <w:jc w:val="both"/>
        <w:rPr>
          <w:bCs/>
        </w:rPr>
      </w:pPr>
    </w:p>
    <w:p w:rsidR="00320381" w:rsidRPr="00402A1A" w:rsidRDefault="00320381" w:rsidP="00320381">
      <w:pPr>
        <w:tabs>
          <w:tab w:val="left" w:pos="5245"/>
        </w:tabs>
        <w:spacing w:line="360" w:lineRule="auto"/>
        <w:jc w:val="both"/>
        <w:rPr>
          <w:bCs/>
        </w:rPr>
      </w:pPr>
      <w:r>
        <w:rPr>
          <w:bCs/>
        </w:rPr>
        <w:tab/>
      </w:r>
      <w:bookmarkStart w:id="0" w:name="_GoBack"/>
      <w:bookmarkEnd w:id="0"/>
      <w:r>
        <w:rPr>
          <w:bCs/>
        </w:rPr>
        <w:t>…………….……………………..</w:t>
      </w:r>
    </w:p>
    <w:p w:rsidR="0033076C" w:rsidRDefault="00B42D65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(</w:t>
      </w:r>
      <w:r w:rsidR="00082BE5" w:rsidRPr="00082BE5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="00082BE5" w:rsidRPr="00082BE5">
        <w:rPr>
          <w:vertAlign w:val="superscript"/>
        </w:rPr>
        <w:t>Baum</w:t>
      </w:r>
      <w:r>
        <w:rPr>
          <w:vertAlign w:val="superscript"/>
        </w:rPr>
        <w:t>)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778" w:rsidRDefault="00983778">
      <w:r>
        <w:separator/>
      </w:r>
    </w:p>
  </w:endnote>
  <w:endnote w:type="continuationSeparator" w:id="0">
    <w:p w:rsidR="00983778" w:rsidRDefault="00983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BE5" w:rsidRDefault="00082B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BE5" w:rsidRDefault="00082B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778" w:rsidRDefault="00983778">
      <w:r>
        <w:separator/>
      </w:r>
    </w:p>
  </w:footnote>
  <w:footnote w:type="continuationSeparator" w:id="0">
    <w:p w:rsidR="00983778" w:rsidRDefault="009837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BE5" w:rsidRDefault="00082B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D65" w:rsidRPr="00B42D65" w:rsidRDefault="0090379C" w:rsidP="00B42D65">
    <w:pPr>
      <w:tabs>
        <w:tab w:val="center" w:pos="4536"/>
        <w:tab w:val="right" w:pos="9072"/>
      </w:tabs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-198755</wp:posOffset>
          </wp:positionV>
          <wp:extent cx="1266825" cy="648970"/>
          <wp:effectExtent l="0" t="0" r="9525" b="0"/>
          <wp:wrapSquare wrapText="bothSides"/>
          <wp:docPr id="6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4051935</wp:posOffset>
          </wp:positionH>
          <wp:positionV relativeFrom="paragraph">
            <wp:posOffset>-121920</wp:posOffset>
          </wp:positionV>
          <wp:extent cx="1756410" cy="572135"/>
          <wp:effectExtent l="0" t="0" r="0" b="0"/>
          <wp:wrapSquare wrapText="bothSides"/>
          <wp:docPr id="5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2162810</wp:posOffset>
          </wp:positionH>
          <wp:positionV relativeFrom="paragraph">
            <wp:posOffset>-53975</wp:posOffset>
          </wp:positionV>
          <wp:extent cx="1438275" cy="407670"/>
          <wp:effectExtent l="0" t="0" r="9525" b="0"/>
          <wp:wrapSquare wrapText="bothSides"/>
          <wp:docPr id="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42D65" w:rsidRPr="00B42D65" w:rsidRDefault="00B42D65" w:rsidP="00B42D65">
    <w:pPr>
      <w:pStyle w:val="Nagwek"/>
    </w:pPr>
  </w:p>
  <w:p w:rsidR="00082BE5" w:rsidRPr="00B42D65" w:rsidRDefault="00082BE5" w:rsidP="00B42D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BE5" w:rsidRDefault="00082B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778"/>
    <w:rsid w:val="00034F15"/>
    <w:rsid w:val="00082BE5"/>
    <w:rsid w:val="00095FA1"/>
    <w:rsid w:val="000B6515"/>
    <w:rsid w:val="000D1E6C"/>
    <w:rsid w:val="000D6259"/>
    <w:rsid w:val="00125EEF"/>
    <w:rsid w:val="001F1559"/>
    <w:rsid w:val="001F67FA"/>
    <w:rsid w:val="002371E6"/>
    <w:rsid w:val="00251690"/>
    <w:rsid w:val="002921DD"/>
    <w:rsid w:val="002F587A"/>
    <w:rsid w:val="00320381"/>
    <w:rsid w:val="0033076C"/>
    <w:rsid w:val="003C27EC"/>
    <w:rsid w:val="00402A1A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0379C"/>
    <w:rsid w:val="00917FEB"/>
    <w:rsid w:val="00953D9A"/>
    <w:rsid w:val="00983778"/>
    <w:rsid w:val="00AD5B8D"/>
    <w:rsid w:val="00AE6513"/>
    <w:rsid w:val="00B37924"/>
    <w:rsid w:val="00B42D65"/>
    <w:rsid w:val="00BA1245"/>
    <w:rsid w:val="00CD03B1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B42D6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B42D6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365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Slawomir Baum</cp:lastModifiedBy>
  <cp:revision>6</cp:revision>
  <cp:lastPrinted>1900-12-31T22:00:00Z</cp:lastPrinted>
  <dcterms:created xsi:type="dcterms:W3CDTF">2017-09-28T11:33:00Z</dcterms:created>
  <dcterms:modified xsi:type="dcterms:W3CDTF">2017-10-04T10:06:00Z</dcterms:modified>
</cp:coreProperties>
</file>