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37649C" w:rsidRPr="0037649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7649C" w:rsidRPr="0037649C">
        <w:rPr>
          <w:rFonts w:ascii="Times New Roman" w:hAnsi="Times New Roman"/>
          <w:b/>
        </w:rPr>
        <w:t>BP.271.32.2017.BS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49C" w:rsidRPr="0037649C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49C" w:rsidRPr="0037649C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37649C" w:rsidRPr="0037649C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49C" w:rsidRPr="0037649C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37649C" w:rsidRPr="0037649C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7649C" w:rsidRPr="0037649C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7649C" w:rsidRPr="0037649C">
        <w:rPr>
          <w:rFonts w:ascii="Times New Roman" w:hAnsi="Times New Roman"/>
          <w:b/>
          <w:sz w:val="24"/>
          <w:szCs w:val="24"/>
        </w:rPr>
        <w:t>Zakup doposażenia pracowni przedmiotowych w szkołach oraz pomocy dydaktycznych w ramach projektu "Edukacyjna (R)ewolucja w Szkołach Podstawowych w Gminie Śrem"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37649C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7649C" w:rsidRPr="00292198" w:rsidRDefault="0037649C" w:rsidP="0037649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37649C" w:rsidRPr="00292198" w:rsidRDefault="00292198" w:rsidP="0037649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37649C" w:rsidRPr="00292198">
        <w:rPr>
          <w:rFonts w:ascii="Times New Roman" w:hAnsi="Times New Roman"/>
          <w:bCs/>
          <w:iCs/>
        </w:rPr>
        <w:t xml:space="preserve"> </w:t>
      </w:r>
    </w:p>
    <w:p w:rsidR="0037649C" w:rsidRPr="00292198" w:rsidRDefault="00292198" w:rsidP="0037649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37649C" w:rsidRPr="00292198">
        <w:rPr>
          <w:rFonts w:ascii="Times New Roman" w:hAnsi="Times New Roman"/>
          <w:bCs/>
          <w:iCs/>
        </w:rPr>
        <w:t xml:space="preserve"> </w:t>
      </w:r>
    </w:p>
    <w:p w:rsidR="0037649C" w:rsidRDefault="00292198" w:rsidP="0037649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37649C">
        <w:rPr>
          <w:rFonts w:ascii="Times New Roman" w:hAnsi="Times New Roman"/>
          <w:bCs/>
          <w:iCs/>
        </w:rPr>
        <w:t xml:space="preserve"> </w:t>
      </w:r>
    </w:p>
    <w:p w:rsidR="0037649C" w:rsidRPr="00292198" w:rsidRDefault="00292198" w:rsidP="0037649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37649C" w:rsidRPr="00292198">
        <w:rPr>
          <w:rFonts w:ascii="Times New Roman" w:hAnsi="Times New Roman"/>
          <w:bCs/>
          <w:iCs/>
        </w:rPr>
        <w:t xml:space="preserve"> </w:t>
      </w:r>
    </w:p>
    <w:p w:rsidR="0037649C" w:rsidRPr="00292198" w:rsidRDefault="00292198" w:rsidP="0037649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37649C" w:rsidRPr="00292198">
        <w:rPr>
          <w:rFonts w:ascii="Times New Roman" w:hAnsi="Times New Roman"/>
          <w:bCs/>
          <w:iCs/>
        </w:rPr>
        <w:t xml:space="preserve"> </w:t>
      </w:r>
    </w:p>
    <w:p w:rsidR="0037649C" w:rsidRPr="00292198" w:rsidRDefault="00292198" w:rsidP="0037649C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37649C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F3E" w:rsidRDefault="00AE2F3E" w:rsidP="0038231F">
      <w:pPr>
        <w:spacing w:after="0" w:line="240" w:lineRule="auto"/>
      </w:pPr>
      <w:r>
        <w:separator/>
      </w:r>
    </w:p>
  </w:endnote>
  <w:endnote w:type="continuationSeparator" w:id="0">
    <w:p w:rsidR="00AE2F3E" w:rsidRDefault="00AE2F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49C" w:rsidRDefault="003764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77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773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49C" w:rsidRDefault="00376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F3E" w:rsidRDefault="00AE2F3E" w:rsidP="0038231F">
      <w:pPr>
        <w:spacing w:after="0" w:line="240" w:lineRule="auto"/>
      </w:pPr>
      <w:r>
        <w:separator/>
      </w:r>
    </w:p>
  </w:footnote>
  <w:footnote w:type="continuationSeparator" w:id="0">
    <w:p w:rsidR="00AE2F3E" w:rsidRDefault="00AE2F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49C" w:rsidRDefault="003764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49C" w:rsidRDefault="003764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49C" w:rsidRDefault="003764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F3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649C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73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2F3E"/>
    <w:rsid w:val="00AE6FF2"/>
    <w:rsid w:val="00B0088C"/>
    <w:rsid w:val="00B15219"/>
    <w:rsid w:val="00B15FD3"/>
    <w:rsid w:val="00B34079"/>
    <w:rsid w:val="00B74D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AFF77-F8EF-4062-95BC-1E7285221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529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2016-07-26T10:32:00Z</cp:lastPrinted>
  <dcterms:created xsi:type="dcterms:W3CDTF">2017-09-06T11:12:00Z</dcterms:created>
  <dcterms:modified xsi:type="dcterms:W3CDTF">2017-09-06T11:12:00Z</dcterms:modified>
</cp:coreProperties>
</file>