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C61" w:rsidRDefault="007E6C61">
      <w:pPr>
        <w:spacing w:before="360"/>
        <w:rPr>
          <w:b/>
          <w:bCs/>
        </w:rPr>
      </w:pPr>
      <w:bookmarkStart w:id="0" w:name="_GoBack"/>
      <w:bookmarkEnd w:id="0"/>
      <w:r w:rsidRPr="008A7811">
        <w:rPr>
          <w:b/>
          <w:bCs/>
        </w:rPr>
        <w:t>Gmina Śrem</w:t>
      </w:r>
    </w:p>
    <w:p w:rsidR="007E6C61" w:rsidRDefault="007E6C61">
      <w:pPr>
        <w:rPr>
          <w:b/>
          <w:bCs/>
        </w:rPr>
      </w:pPr>
      <w:r w:rsidRPr="008A7811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8A7811">
        <w:rPr>
          <w:b/>
          <w:bCs/>
        </w:rPr>
        <w:t>1</w:t>
      </w:r>
    </w:p>
    <w:p w:rsidR="007E6C61" w:rsidRDefault="007E6C61">
      <w:pPr>
        <w:rPr>
          <w:b/>
          <w:bCs/>
        </w:rPr>
      </w:pPr>
      <w:r w:rsidRPr="008A7811">
        <w:rPr>
          <w:b/>
          <w:bCs/>
        </w:rPr>
        <w:t>63-100</w:t>
      </w:r>
      <w:r>
        <w:rPr>
          <w:b/>
          <w:bCs/>
        </w:rPr>
        <w:t xml:space="preserve"> </w:t>
      </w:r>
      <w:r w:rsidRPr="008A7811">
        <w:rPr>
          <w:b/>
          <w:bCs/>
        </w:rPr>
        <w:t>Śrem</w:t>
      </w:r>
    </w:p>
    <w:p w:rsidR="007E6C61" w:rsidRDefault="007E6C61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8A7811">
        <w:rPr>
          <w:b/>
          <w:bCs/>
        </w:rPr>
        <w:t>BP.271.23.2017.BS/2</w:t>
      </w:r>
      <w:r>
        <w:tab/>
        <w:t xml:space="preserve"> </w:t>
      </w:r>
      <w:r w:rsidRPr="008A7811">
        <w:t>Śrem</w:t>
      </w:r>
      <w:r>
        <w:t xml:space="preserve"> dnia: </w:t>
      </w:r>
      <w:r w:rsidRPr="008A7811">
        <w:t>2017-06-23</w:t>
      </w:r>
    </w:p>
    <w:p w:rsidR="007E6C61" w:rsidRDefault="007E6C61">
      <w:pPr>
        <w:ind w:left="5245"/>
        <w:rPr>
          <w:b/>
        </w:rPr>
      </w:pPr>
    </w:p>
    <w:p w:rsidR="006016C8" w:rsidRDefault="006016C8">
      <w:pPr>
        <w:ind w:left="5245"/>
        <w:rPr>
          <w:b/>
        </w:rPr>
      </w:pPr>
    </w:p>
    <w:p w:rsidR="006016C8" w:rsidRDefault="006016C8">
      <w:pPr>
        <w:ind w:left="5245"/>
        <w:rPr>
          <w:b/>
        </w:rPr>
      </w:pPr>
    </w:p>
    <w:p w:rsidR="006016C8" w:rsidRDefault="006016C8">
      <w:pPr>
        <w:ind w:left="5245"/>
        <w:rPr>
          <w:b/>
        </w:rPr>
      </w:pPr>
    </w:p>
    <w:p w:rsidR="006016C8" w:rsidRDefault="006016C8">
      <w:pPr>
        <w:ind w:left="5245"/>
        <w:rPr>
          <w:b/>
        </w:rPr>
      </w:pPr>
    </w:p>
    <w:p w:rsidR="007E6C61" w:rsidRDefault="007E6C61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7E6C61" w:rsidRDefault="007E6C61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7E6C61" w:rsidRDefault="007E6C61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7E6C61" w:rsidRDefault="007E6C61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8A7811">
        <w:t xml:space="preserve">(Dz. U. z 2015 r. poz. 2164 z </w:t>
      </w:r>
      <w:proofErr w:type="spellStart"/>
      <w:r w:rsidRPr="008A7811">
        <w:t>późn</w:t>
      </w:r>
      <w:proofErr w:type="spellEnd"/>
      <w:r w:rsidRPr="008A7811">
        <w:t>. zm.)</w:t>
      </w:r>
      <w:r>
        <w:t xml:space="preserve"> </w:t>
      </w:r>
      <w:r>
        <w:rPr>
          <w:bCs/>
        </w:rPr>
        <w:t xml:space="preserve">w trybie </w:t>
      </w:r>
      <w:r w:rsidRPr="008A7811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7E6C61" w:rsidRDefault="007E6C61">
      <w:pPr>
        <w:spacing w:before="120" w:after="120"/>
        <w:jc w:val="center"/>
        <w:rPr>
          <w:b/>
        </w:rPr>
      </w:pPr>
      <w:r w:rsidRPr="008A7811">
        <w:rPr>
          <w:b/>
        </w:rPr>
        <w:t>Remont lokalu mieszkalnego przy ul. Mickiewicza 55/1 w Śremie</w:t>
      </w:r>
    </w:p>
    <w:p w:rsidR="007E6C61" w:rsidRDefault="007E6C61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E6C61" w:rsidTr="00906C11">
        <w:trPr>
          <w:cantSplit/>
        </w:trPr>
        <w:tc>
          <w:tcPr>
            <w:tcW w:w="9210" w:type="dxa"/>
          </w:tcPr>
          <w:p w:rsidR="007E6C61" w:rsidRDefault="007E6C61" w:rsidP="00906C11">
            <w:pPr>
              <w:spacing w:line="360" w:lineRule="auto"/>
              <w:ind w:firstLine="284"/>
              <w:jc w:val="both"/>
              <w:rPr>
                <w:b/>
              </w:rPr>
            </w:pPr>
            <w:r w:rsidRPr="008A7811">
              <w:rPr>
                <w:b/>
              </w:rPr>
              <w:t xml:space="preserve">Stolarstwo Usługi Ogólnobudowlane </w:t>
            </w:r>
            <w:proofErr w:type="spellStart"/>
            <w:r w:rsidRPr="008A7811">
              <w:rPr>
                <w:b/>
              </w:rPr>
              <w:t>Hołderny</w:t>
            </w:r>
            <w:proofErr w:type="spellEnd"/>
            <w:r w:rsidRPr="008A7811">
              <w:rPr>
                <w:b/>
              </w:rPr>
              <w:t xml:space="preserve"> Adam</w:t>
            </w:r>
          </w:p>
          <w:p w:rsidR="007E6C61" w:rsidRDefault="007E6C61" w:rsidP="00906C11">
            <w:pPr>
              <w:spacing w:line="360" w:lineRule="auto"/>
              <w:ind w:firstLine="284"/>
              <w:jc w:val="both"/>
              <w:rPr>
                <w:b/>
              </w:rPr>
            </w:pPr>
            <w:r w:rsidRPr="008A7811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8A7811">
              <w:rPr>
                <w:b/>
              </w:rPr>
              <w:t>2</w:t>
            </w:r>
          </w:p>
          <w:p w:rsidR="007E6C61" w:rsidRDefault="007E6C61" w:rsidP="00906C11">
            <w:pPr>
              <w:spacing w:line="360" w:lineRule="auto"/>
              <w:ind w:firstLine="284"/>
              <w:jc w:val="both"/>
              <w:rPr>
                <w:b/>
              </w:rPr>
            </w:pPr>
            <w:r w:rsidRPr="008A7811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8A7811">
              <w:rPr>
                <w:b/>
              </w:rPr>
              <w:t>Mechlin</w:t>
            </w:r>
          </w:p>
          <w:p w:rsidR="007E6C61" w:rsidRDefault="007E6C61" w:rsidP="00906C11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E6C61" w:rsidRPr="008A7811" w:rsidRDefault="007E6C61" w:rsidP="00906C11">
            <w:pPr>
              <w:spacing w:line="360" w:lineRule="auto"/>
              <w:ind w:firstLine="284"/>
              <w:jc w:val="both"/>
            </w:pPr>
            <w:r w:rsidRPr="008A7811">
              <w:t xml:space="preserve">Zamówienie obejmuje wykonanie zadania - remont lokalu mieszkalnego </w:t>
            </w:r>
          </w:p>
          <w:p w:rsidR="007E6C61" w:rsidRDefault="007E6C61" w:rsidP="00906C11">
            <w:pPr>
              <w:spacing w:line="360" w:lineRule="auto"/>
              <w:ind w:firstLine="284"/>
              <w:jc w:val="both"/>
              <w:rPr>
                <w:b/>
              </w:rPr>
            </w:pPr>
            <w:r w:rsidRPr="008A7811">
              <w:t>przy ul. Mickiewicza 55/1  w Śremie.</w:t>
            </w:r>
            <w:r>
              <w:t xml:space="preserve"> za cenę </w:t>
            </w:r>
            <w:r w:rsidRPr="008A7811">
              <w:rPr>
                <w:b/>
              </w:rPr>
              <w:t>49 950.00 zł</w:t>
            </w:r>
          </w:p>
          <w:p w:rsidR="007E6C61" w:rsidRDefault="007E6C61" w:rsidP="00906C1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E6C61" w:rsidRDefault="007E6C61" w:rsidP="00906C11">
            <w:pPr>
              <w:spacing w:line="360" w:lineRule="auto"/>
              <w:ind w:firstLine="284"/>
              <w:jc w:val="both"/>
            </w:pPr>
            <w:r w:rsidRPr="008A7811">
              <w:t>Najkorzystniejsza ze złożonych ofert, spełniająca wszystkie warunki SIWZ.</w:t>
            </w:r>
          </w:p>
        </w:tc>
      </w:tr>
    </w:tbl>
    <w:p w:rsidR="007E6C61" w:rsidRDefault="007E6C61" w:rsidP="000B6515">
      <w:pPr>
        <w:spacing w:before="120" w:after="120"/>
        <w:jc w:val="both"/>
        <w:rPr>
          <w:color w:val="000000"/>
        </w:rPr>
      </w:pPr>
    </w:p>
    <w:p w:rsidR="007E6C61" w:rsidRDefault="007E6C61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7E6C61" w:rsidRPr="005811DF" w:rsidTr="005811DF">
        <w:tc>
          <w:tcPr>
            <w:tcW w:w="540" w:type="dxa"/>
            <w:vAlign w:val="center"/>
          </w:tcPr>
          <w:p w:rsidR="007E6C61" w:rsidRPr="005811DF" w:rsidRDefault="007E6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7E6C61" w:rsidRPr="005811DF" w:rsidRDefault="007E6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E6C61" w:rsidRPr="005811DF" w:rsidRDefault="007E6C61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7E6C61" w:rsidRPr="005811DF" w:rsidRDefault="007E6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7E6C61" w:rsidRPr="005811DF" w:rsidRDefault="007E6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vAlign w:val="center"/>
          </w:tcPr>
          <w:p w:rsidR="007E6C61" w:rsidRPr="005811DF" w:rsidRDefault="007E6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E6C61" w:rsidRPr="005811DF" w:rsidRDefault="007E6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E6C61" w:rsidRPr="005811DF" w:rsidRDefault="007E6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E6C61" w:rsidRPr="005811DF" w:rsidRDefault="007E6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E6C61" w:rsidRPr="005811DF" w:rsidRDefault="007E6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6C61" w:rsidRPr="005811DF" w:rsidRDefault="007E6C6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E6C61" w:rsidRPr="005811DF" w:rsidTr="00906C11">
        <w:tc>
          <w:tcPr>
            <w:tcW w:w="540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Ogólnobudowlane </w:t>
            </w:r>
            <w:proofErr w:type="spellStart"/>
            <w:r w:rsidRPr="008A7811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8A78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781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7811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A781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771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E6C61" w:rsidRPr="005811DF" w:rsidTr="00906C11">
        <w:tc>
          <w:tcPr>
            <w:tcW w:w="540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8A7811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7811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7811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A781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sz w:val="18"/>
                <w:szCs w:val="18"/>
              </w:rPr>
              <w:t xml:space="preserve">  58,88</w:t>
            </w:r>
          </w:p>
        </w:tc>
        <w:tc>
          <w:tcPr>
            <w:tcW w:w="771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sz w:val="18"/>
                <w:szCs w:val="18"/>
              </w:rPr>
              <w:t xml:space="preserve">  36,80</w:t>
            </w:r>
          </w:p>
        </w:tc>
        <w:tc>
          <w:tcPr>
            <w:tcW w:w="772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E6C61" w:rsidRPr="005811DF" w:rsidRDefault="007E6C61" w:rsidP="00906C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7811">
              <w:rPr>
                <w:rFonts w:ascii="Times New Roman" w:hAnsi="Times New Roman" w:cs="Times New Roman"/>
                <w:sz w:val="18"/>
                <w:szCs w:val="18"/>
              </w:rPr>
              <w:t xml:space="preserve">  95,68</w:t>
            </w:r>
          </w:p>
        </w:tc>
      </w:tr>
    </w:tbl>
    <w:p w:rsidR="007E6C61" w:rsidRDefault="007E6C61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E6C61">
        <w:tc>
          <w:tcPr>
            <w:tcW w:w="941" w:type="dxa"/>
            <w:shd w:val="clear" w:color="auto" w:fill="F3F3F3"/>
            <w:vAlign w:val="center"/>
          </w:tcPr>
          <w:p w:rsidR="007E6C61" w:rsidRDefault="007E6C61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E6C61" w:rsidRDefault="007E6C61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E6C61" w:rsidRDefault="007E6C61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7E6C61">
        <w:tc>
          <w:tcPr>
            <w:tcW w:w="941" w:type="dxa"/>
            <w:vAlign w:val="center"/>
          </w:tcPr>
          <w:p w:rsidR="007E6C61" w:rsidRDefault="007E6C61">
            <w:r w:rsidRPr="008A7811">
              <w:t>0</w:t>
            </w:r>
          </w:p>
        </w:tc>
        <w:tc>
          <w:tcPr>
            <w:tcW w:w="2796" w:type="dxa"/>
            <w:vAlign w:val="center"/>
          </w:tcPr>
          <w:p w:rsidR="007E6C61" w:rsidRDefault="007E6C61"/>
          <w:p w:rsidR="007E6C61" w:rsidRDefault="007E6C61"/>
          <w:p w:rsidR="007E6C61" w:rsidRDefault="007E6C61">
            <w:r>
              <w:t xml:space="preserve">  </w:t>
            </w:r>
          </w:p>
          <w:p w:rsidR="007E6C61" w:rsidRDefault="007E6C61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7E6C61" w:rsidRDefault="007E6C61"/>
          <w:p w:rsidR="007E6C61" w:rsidRDefault="007E6C61">
            <w:pPr>
              <w:jc w:val="both"/>
            </w:pPr>
          </w:p>
        </w:tc>
      </w:tr>
    </w:tbl>
    <w:p w:rsidR="007E6C61" w:rsidRDefault="007E6C61">
      <w:pPr>
        <w:spacing w:before="120" w:after="120"/>
        <w:jc w:val="both"/>
        <w:rPr>
          <w:color w:val="000000"/>
          <w:sz w:val="16"/>
          <w:szCs w:val="16"/>
        </w:rPr>
      </w:pPr>
    </w:p>
    <w:p w:rsidR="007E6C61" w:rsidRDefault="007E6C61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E6C61">
        <w:tc>
          <w:tcPr>
            <w:tcW w:w="941" w:type="dxa"/>
            <w:shd w:val="clear" w:color="auto" w:fill="F3F3F3"/>
            <w:vAlign w:val="center"/>
          </w:tcPr>
          <w:p w:rsidR="007E6C61" w:rsidRDefault="007E6C61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E6C61" w:rsidRDefault="007E6C61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E6C61" w:rsidRDefault="007E6C61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7E6C61">
        <w:tc>
          <w:tcPr>
            <w:tcW w:w="941" w:type="dxa"/>
            <w:vAlign w:val="center"/>
          </w:tcPr>
          <w:p w:rsidR="007E6C61" w:rsidRDefault="007E6C61">
            <w:r w:rsidRPr="008A7811">
              <w:t>0</w:t>
            </w:r>
          </w:p>
        </w:tc>
        <w:tc>
          <w:tcPr>
            <w:tcW w:w="2796" w:type="dxa"/>
            <w:vAlign w:val="center"/>
          </w:tcPr>
          <w:p w:rsidR="007E6C61" w:rsidRDefault="007E6C61">
            <w:pPr>
              <w:jc w:val="both"/>
            </w:pPr>
          </w:p>
          <w:p w:rsidR="007E6C61" w:rsidRDefault="007E6C61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7E6C61" w:rsidRDefault="007E6C61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7E6C61" w:rsidRDefault="007E6C61">
            <w:pPr>
              <w:jc w:val="both"/>
              <w:rPr>
                <w:sz w:val="20"/>
                <w:szCs w:val="20"/>
              </w:rPr>
            </w:pPr>
          </w:p>
          <w:p w:rsidR="007E6C61" w:rsidRDefault="007E6C61">
            <w:pPr>
              <w:jc w:val="both"/>
            </w:pPr>
          </w:p>
        </w:tc>
      </w:tr>
    </w:tbl>
    <w:p w:rsidR="007E6C61" w:rsidRDefault="007E6C61">
      <w:pPr>
        <w:pStyle w:val="Tekstpodstawowy"/>
        <w:rPr>
          <w:sz w:val="16"/>
          <w:szCs w:val="16"/>
        </w:rPr>
      </w:pPr>
    </w:p>
    <w:p w:rsidR="007E6C61" w:rsidRDefault="007E6C61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7E6C61" w:rsidRPr="00EF36C3" w:rsidRDefault="007E6C61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7E6C61" w:rsidRDefault="007E6C61" w:rsidP="00AD5B8D">
      <w:pPr>
        <w:spacing w:line="360" w:lineRule="auto"/>
        <w:jc w:val="both"/>
        <w:rPr>
          <w:bCs/>
        </w:rPr>
      </w:pPr>
    </w:p>
    <w:p w:rsidR="007E6C61" w:rsidRDefault="007E6C61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7E6C61" w:rsidRDefault="007E6C61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7E6C61" w:rsidRDefault="007E6C61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7E6C61" w:rsidRDefault="007E6C61" w:rsidP="006016C8">
      <w:pPr>
        <w:spacing w:before="120" w:after="120"/>
        <w:ind w:left="4680"/>
        <w:jc w:val="center"/>
        <w:rPr>
          <w:vertAlign w:val="superscript"/>
        </w:rPr>
        <w:sectPr w:rsidR="007E6C61" w:rsidSect="007E6C6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8A7811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8A7811">
        <w:rPr>
          <w:vertAlign w:val="superscript"/>
        </w:rPr>
        <w:t>Baum</w:t>
      </w:r>
    </w:p>
    <w:p w:rsidR="007E6C61" w:rsidRDefault="007E6C61">
      <w:pPr>
        <w:spacing w:before="120" w:after="120"/>
        <w:ind w:left="4680"/>
        <w:jc w:val="center"/>
        <w:rPr>
          <w:bCs/>
          <w:vertAlign w:val="superscript"/>
        </w:rPr>
      </w:pPr>
    </w:p>
    <w:sectPr w:rsidR="007E6C61" w:rsidSect="007E6C6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C61" w:rsidRDefault="007E6C61">
      <w:r>
        <w:separator/>
      </w:r>
    </w:p>
  </w:endnote>
  <w:endnote w:type="continuationSeparator" w:id="0">
    <w:p w:rsidR="007E6C61" w:rsidRDefault="007E6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61" w:rsidRDefault="007E6C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61" w:rsidRDefault="007E6C61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E6C61" w:rsidRDefault="007E6C61">
    <w:pPr>
      <w:pStyle w:val="Stopka"/>
      <w:tabs>
        <w:tab w:val="clear" w:pos="4536"/>
      </w:tabs>
      <w:jc w:val="center"/>
      <w:rPr>
        <w:sz w:val="18"/>
        <w:szCs w:val="18"/>
      </w:rPr>
    </w:pPr>
  </w:p>
  <w:p w:rsidR="007E6C61" w:rsidRDefault="007E6C6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61" w:rsidRDefault="007E6C61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11" w:rsidRDefault="008A7811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11" w:rsidRDefault="008A78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C61" w:rsidRDefault="007E6C61">
      <w:r>
        <w:separator/>
      </w:r>
    </w:p>
  </w:footnote>
  <w:footnote w:type="continuationSeparator" w:id="0">
    <w:p w:rsidR="007E6C61" w:rsidRDefault="007E6C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61" w:rsidRDefault="007E6C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61" w:rsidRDefault="007E6C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61" w:rsidRDefault="007E6C61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11" w:rsidRDefault="008A7811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11" w:rsidRDefault="008A7811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11" w:rsidRDefault="008A78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875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16C8"/>
    <w:rsid w:val="0060301B"/>
    <w:rsid w:val="00654E82"/>
    <w:rsid w:val="0068637A"/>
    <w:rsid w:val="006B7962"/>
    <w:rsid w:val="006F0507"/>
    <w:rsid w:val="00706DD6"/>
    <w:rsid w:val="007E5104"/>
    <w:rsid w:val="007E6C61"/>
    <w:rsid w:val="007E7D8F"/>
    <w:rsid w:val="00802201"/>
    <w:rsid w:val="008113FF"/>
    <w:rsid w:val="008569BA"/>
    <w:rsid w:val="008A7811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D70875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334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cp:lastPrinted>1900-12-31T22:00:00Z</cp:lastPrinted>
  <dcterms:created xsi:type="dcterms:W3CDTF">2017-06-23T07:48:00Z</dcterms:created>
  <dcterms:modified xsi:type="dcterms:W3CDTF">2017-06-23T07:53:00Z</dcterms:modified>
</cp:coreProperties>
</file>