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F6" w:rsidRDefault="003C55F6">
      <w:pPr>
        <w:spacing w:before="360"/>
        <w:rPr>
          <w:b/>
          <w:bCs/>
        </w:rPr>
      </w:pPr>
      <w:bookmarkStart w:id="0" w:name="_GoBack"/>
      <w:bookmarkEnd w:id="0"/>
      <w:r w:rsidRPr="00036330">
        <w:rPr>
          <w:b/>
          <w:bCs/>
        </w:rPr>
        <w:t>Gmina Śrem</w:t>
      </w:r>
    </w:p>
    <w:p w:rsidR="003C55F6" w:rsidRDefault="003C55F6">
      <w:pPr>
        <w:rPr>
          <w:b/>
          <w:bCs/>
        </w:rPr>
      </w:pPr>
      <w:r w:rsidRPr="0003633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36330">
        <w:rPr>
          <w:b/>
          <w:bCs/>
        </w:rPr>
        <w:t>1</w:t>
      </w:r>
    </w:p>
    <w:p w:rsidR="003C55F6" w:rsidRDefault="003C55F6">
      <w:pPr>
        <w:rPr>
          <w:b/>
          <w:bCs/>
        </w:rPr>
      </w:pPr>
      <w:r w:rsidRPr="00036330">
        <w:rPr>
          <w:b/>
          <w:bCs/>
        </w:rPr>
        <w:t>63-100</w:t>
      </w:r>
      <w:r>
        <w:rPr>
          <w:b/>
          <w:bCs/>
        </w:rPr>
        <w:t xml:space="preserve"> </w:t>
      </w:r>
      <w:r w:rsidRPr="00036330">
        <w:rPr>
          <w:b/>
          <w:bCs/>
        </w:rPr>
        <w:t>Śrem</w:t>
      </w:r>
    </w:p>
    <w:p w:rsidR="003C55F6" w:rsidRPr="006657A8" w:rsidRDefault="003C55F6" w:rsidP="006657A8">
      <w:pPr>
        <w:pStyle w:val="Nagwek"/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6657A8" w:rsidRPr="006657A8">
        <w:rPr>
          <w:b/>
          <w:bCs/>
        </w:rPr>
        <w:t>BP.271.20.2017.BS</w:t>
      </w:r>
      <w:r w:rsidRPr="00036330">
        <w:rPr>
          <w:b/>
          <w:bCs/>
        </w:rPr>
        <w:t>/3</w:t>
      </w:r>
      <w:r>
        <w:tab/>
        <w:t xml:space="preserve"> </w:t>
      </w:r>
      <w:r w:rsidR="006657A8">
        <w:tab/>
      </w:r>
      <w:r w:rsidRPr="00036330">
        <w:t>Śrem</w:t>
      </w:r>
      <w:r>
        <w:t xml:space="preserve"> dnia: </w:t>
      </w:r>
      <w:r w:rsidRPr="00036330">
        <w:t>2017-0</w:t>
      </w:r>
      <w:r w:rsidR="006657A8">
        <w:t>6</w:t>
      </w:r>
      <w:r w:rsidRPr="00036330">
        <w:t>-</w:t>
      </w:r>
      <w:r w:rsidR="006657A8">
        <w:t>16</w:t>
      </w:r>
    </w:p>
    <w:p w:rsidR="006657A8" w:rsidRPr="006657A8" w:rsidRDefault="006657A8" w:rsidP="006657A8">
      <w:pPr>
        <w:ind w:left="5245"/>
        <w:rPr>
          <w:b/>
          <w:noProof/>
        </w:rPr>
      </w:pPr>
      <w:r w:rsidRPr="006657A8">
        <w:rPr>
          <w:b/>
          <w:noProof/>
        </w:rPr>
        <w:t>Komplex-Bruk s.c. R.Kociałkowski - D.Kurzawa</w:t>
      </w:r>
    </w:p>
    <w:p w:rsidR="006657A8" w:rsidRPr="006657A8" w:rsidRDefault="006657A8" w:rsidP="006657A8">
      <w:pPr>
        <w:ind w:left="5245"/>
        <w:rPr>
          <w:b/>
          <w:noProof/>
        </w:rPr>
      </w:pPr>
      <w:r w:rsidRPr="006657A8">
        <w:rPr>
          <w:b/>
          <w:noProof/>
        </w:rPr>
        <w:t>ul.Chopina 4/90, 63-100 Śrem</w:t>
      </w:r>
    </w:p>
    <w:p w:rsidR="003C55F6" w:rsidRDefault="003C55F6">
      <w:pPr>
        <w:ind w:left="5245"/>
        <w:rPr>
          <w:b/>
        </w:rPr>
      </w:pPr>
    </w:p>
    <w:p w:rsidR="003C55F6" w:rsidRDefault="003C55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C55F6" w:rsidRDefault="003C55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3C55F6" w:rsidRDefault="003C55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C55F6" w:rsidRDefault="003C55F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36330">
        <w:t xml:space="preserve">(Dz. U. z 2015 r. poz. 2164 z </w:t>
      </w:r>
      <w:proofErr w:type="spellStart"/>
      <w:r w:rsidRPr="00036330">
        <w:t>późn</w:t>
      </w:r>
      <w:proofErr w:type="spellEnd"/>
      <w:r w:rsidRPr="00036330">
        <w:t>. zm.)</w:t>
      </w:r>
      <w:r>
        <w:t xml:space="preserve"> </w:t>
      </w:r>
      <w:r>
        <w:rPr>
          <w:bCs/>
        </w:rPr>
        <w:t xml:space="preserve">w trybie </w:t>
      </w:r>
      <w:r w:rsidRPr="0003633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6657A8" w:rsidRDefault="006657A8" w:rsidP="006657A8">
      <w:pPr>
        <w:spacing w:before="120" w:after="120"/>
        <w:jc w:val="center"/>
        <w:rPr>
          <w:b/>
          <w:bCs/>
        </w:rPr>
      </w:pPr>
      <w:r w:rsidRPr="006657A8">
        <w:rPr>
          <w:b/>
        </w:rPr>
        <w:t>Budowa ul. Krętej w Śremie - etap II</w:t>
      </w:r>
    </w:p>
    <w:p w:rsidR="003C55F6" w:rsidRDefault="003C55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C55F6" w:rsidTr="00454F75">
        <w:trPr>
          <w:cantSplit/>
        </w:trPr>
        <w:tc>
          <w:tcPr>
            <w:tcW w:w="9210" w:type="dxa"/>
          </w:tcPr>
          <w:p w:rsidR="006657A8" w:rsidRPr="006657A8" w:rsidRDefault="006657A8" w:rsidP="006657A8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657A8">
              <w:rPr>
                <w:b/>
              </w:rPr>
              <w:t>Komplex</w:t>
            </w:r>
            <w:proofErr w:type="spellEnd"/>
            <w:r w:rsidRPr="006657A8">
              <w:rPr>
                <w:b/>
              </w:rPr>
              <w:t xml:space="preserve">-Bruk s.c. </w:t>
            </w:r>
            <w:proofErr w:type="spellStart"/>
            <w:r w:rsidRPr="006657A8">
              <w:rPr>
                <w:b/>
              </w:rPr>
              <w:t>R.Kociałkowski</w:t>
            </w:r>
            <w:proofErr w:type="spellEnd"/>
            <w:r w:rsidRPr="006657A8">
              <w:rPr>
                <w:b/>
              </w:rPr>
              <w:t xml:space="preserve"> - </w:t>
            </w:r>
            <w:proofErr w:type="spellStart"/>
            <w:r w:rsidRPr="006657A8">
              <w:rPr>
                <w:b/>
              </w:rPr>
              <w:t>D.Kurzawa</w:t>
            </w:r>
            <w:proofErr w:type="spellEnd"/>
          </w:p>
          <w:p w:rsidR="006657A8" w:rsidRPr="006657A8" w:rsidRDefault="006657A8" w:rsidP="006657A8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657A8">
              <w:rPr>
                <w:b/>
              </w:rPr>
              <w:t>ul.Chopina</w:t>
            </w:r>
            <w:proofErr w:type="spellEnd"/>
            <w:r w:rsidRPr="006657A8">
              <w:rPr>
                <w:b/>
              </w:rPr>
              <w:t xml:space="preserve"> 4/90, 63-100 Śrem</w:t>
            </w:r>
          </w:p>
          <w:p w:rsidR="003C55F6" w:rsidRDefault="003C55F6" w:rsidP="00454F7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C55F6" w:rsidRPr="006657A8" w:rsidRDefault="006657A8" w:rsidP="006657A8">
            <w:pPr>
              <w:spacing w:line="360" w:lineRule="auto"/>
              <w:ind w:firstLine="284"/>
              <w:jc w:val="both"/>
              <w:rPr>
                <w:b/>
                <w:bCs/>
              </w:rPr>
            </w:pPr>
            <w:r w:rsidRPr="006657A8">
              <w:t>Budowa ul. Krętej w Śremie - etap II</w:t>
            </w:r>
            <w:r>
              <w:rPr>
                <w:b/>
                <w:bCs/>
              </w:rPr>
              <w:t xml:space="preserve"> </w:t>
            </w:r>
            <w:r w:rsidR="003C55F6">
              <w:t xml:space="preserve">za cenę </w:t>
            </w:r>
            <w:r w:rsidR="00B96786" w:rsidRPr="00B96786">
              <w:rPr>
                <w:b/>
              </w:rPr>
              <w:t>834 841.37 zł</w:t>
            </w:r>
          </w:p>
          <w:p w:rsidR="003C55F6" w:rsidRDefault="003C55F6" w:rsidP="00454F7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C55F6" w:rsidRDefault="006657A8" w:rsidP="00454F75">
            <w:pPr>
              <w:spacing w:line="360" w:lineRule="auto"/>
              <w:ind w:firstLine="284"/>
              <w:jc w:val="both"/>
            </w:pPr>
            <w:r>
              <w:t>Jedyna złożona oferta spełniająca wszystkie warunki SIWZ.</w:t>
            </w:r>
          </w:p>
        </w:tc>
      </w:tr>
    </w:tbl>
    <w:p w:rsidR="003C55F6" w:rsidRDefault="003C55F6" w:rsidP="000B6515">
      <w:pPr>
        <w:spacing w:before="120" w:after="120"/>
        <w:jc w:val="both"/>
        <w:rPr>
          <w:color w:val="000000"/>
        </w:rPr>
      </w:pPr>
    </w:p>
    <w:p w:rsidR="003C55F6" w:rsidRDefault="003C55F6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31"/>
        <w:gridCol w:w="3260"/>
        <w:gridCol w:w="1843"/>
      </w:tblGrid>
      <w:tr w:rsidR="003C55F6" w:rsidRPr="005811DF" w:rsidTr="00077914">
        <w:tc>
          <w:tcPr>
            <w:tcW w:w="540" w:type="dxa"/>
            <w:vAlign w:val="center"/>
          </w:tcPr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vAlign w:val="center"/>
          </w:tcPr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843" w:type="dxa"/>
            <w:vAlign w:val="center"/>
          </w:tcPr>
          <w:p w:rsidR="003C55F6" w:rsidRPr="005811DF" w:rsidRDefault="003C55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C55F6" w:rsidRPr="005811DF" w:rsidTr="00077914">
        <w:tc>
          <w:tcPr>
            <w:tcW w:w="540" w:type="dxa"/>
            <w:vAlign w:val="center"/>
          </w:tcPr>
          <w:p w:rsidR="003C55F6" w:rsidRPr="005811DF" w:rsidRDefault="003C55F6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657A8" w:rsidRPr="004634B1" w:rsidRDefault="006657A8" w:rsidP="006657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Komplex</w:t>
            </w:r>
            <w:proofErr w:type="spellEnd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-Bruk s.c. </w:t>
            </w:r>
            <w:proofErr w:type="spellStart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R.Kociałkowski</w:t>
            </w:r>
            <w:proofErr w:type="spellEnd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</w:t>
            </w:r>
            <w:proofErr w:type="spellStart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D.Kurzawa</w:t>
            </w:r>
            <w:proofErr w:type="spellEnd"/>
          </w:p>
          <w:p w:rsidR="006657A8" w:rsidRPr="004634B1" w:rsidRDefault="006657A8" w:rsidP="006657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ul.Chopina</w:t>
            </w:r>
            <w:proofErr w:type="spellEnd"/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4/90, 63-100 Śrem</w:t>
            </w:r>
          </w:p>
          <w:p w:rsidR="003C55F6" w:rsidRPr="005811DF" w:rsidRDefault="006657A8" w:rsidP="006657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3C55F6"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3C55F6" w:rsidRPr="004634B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vAlign w:val="center"/>
          </w:tcPr>
          <w:p w:rsidR="003C55F6" w:rsidRPr="005811DF" w:rsidRDefault="003C55F6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3C55F6" w:rsidRPr="005811DF" w:rsidRDefault="003C55F6" w:rsidP="006657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657A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:rsidR="003C55F6" w:rsidRPr="005811DF" w:rsidRDefault="006657A8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</w:tr>
    </w:tbl>
    <w:p w:rsidR="006657A8" w:rsidRDefault="006657A8">
      <w:pPr>
        <w:spacing w:before="120" w:after="120"/>
        <w:jc w:val="both"/>
        <w:rPr>
          <w:color w:val="000000"/>
        </w:rPr>
      </w:pPr>
    </w:p>
    <w:p w:rsidR="00716B57" w:rsidRDefault="00716B57">
      <w:pPr>
        <w:spacing w:before="120" w:after="120"/>
        <w:jc w:val="both"/>
        <w:rPr>
          <w:color w:val="000000"/>
        </w:rPr>
      </w:pPr>
    </w:p>
    <w:p w:rsidR="003C55F6" w:rsidRDefault="003C55F6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C55F6">
        <w:tc>
          <w:tcPr>
            <w:tcW w:w="941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C55F6">
        <w:tc>
          <w:tcPr>
            <w:tcW w:w="941" w:type="dxa"/>
            <w:vAlign w:val="center"/>
          </w:tcPr>
          <w:p w:rsidR="003C55F6" w:rsidRDefault="003C55F6">
            <w:r w:rsidRPr="00036330">
              <w:t>0</w:t>
            </w:r>
          </w:p>
        </w:tc>
        <w:tc>
          <w:tcPr>
            <w:tcW w:w="2796" w:type="dxa"/>
            <w:vAlign w:val="center"/>
          </w:tcPr>
          <w:p w:rsidR="003C55F6" w:rsidRDefault="003C55F6">
            <w:r>
              <w:t xml:space="preserve">  </w:t>
            </w:r>
          </w:p>
          <w:p w:rsidR="003C55F6" w:rsidRDefault="003C55F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C55F6" w:rsidRDefault="003C55F6"/>
          <w:p w:rsidR="003C55F6" w:rsidRDefault="003C55F6">
            <w:pPr>
              <w:jc w:val="both"/>
            </w:pPr>
          </w:p>
        </w:tc>
      </w:tr>
    </w:tbl>
    <w:p w:rsidR="003C55F6" w:rsidRDefault="003C55F6">
      <w:pPr>
        <w:spacing w:before="120" w:after="120"/>
        <w:jc w:val="both"/>
        <w:rPr>
          <w:color w:val="000000"/>
          <w:sz w:val="16"/>
          <w:szCs w:val="16"/>
        </w:rPr>
      </w:pPr>
    </w:p>
    <w:p w:rsidR="003C55F6" w:rsidRDefault="003C55F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C55F6">
        <w:tc>
          <w:tcPr>
            <w:tcW w:w="941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C55F6" w:rsidRDefault="003C55F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C55F6">
        <w:tc>
          <w:tcPr>
            <w:tcW w:w="941" w:type="dxa"/>
            <w:vAlign w:val="center"/>
          </w:tcPr>
          <w:p w:rsidR="003C55F6" w:rsidRDefault="003C55F6">
            <w:r w:rsidRPr="00036330">
              <w:t>0</w:t>
            </w:r>
          </w:p>
        </w:tc>
        <w:tc>
          <w:tcPr>
            <w:tcW w:w="2796" w:type="dxa"/>
            <w:vAlign w:val="center"/>
          </w:tcPr>
          <w:p w:rsidR="003C55F6" w:rsidRDefault="003C55F6" w:rsidP="00077914">
            <w:pPr>
              <w:jc w:val="both"/>
            </w:pPr>
            <w:r>
              <w:t xml:space="preserve">    </w:t>
            </w:r>
          </w:p>
        </w:tc>
        <w:tc>
          <w:tcPr>
            <w:tcW w:w="5488" w:type="dxa"/>
            <w:vAlign w:val="center"/>
          </w:tcPr>
          <w:p w:rsidR="003C55F6" w:rsidRDefault="003C55F6">
            <w:pPr>
              <w:jc w:val="both"/>
              <w:rPr>
                <w:sz w:val="20"/>
                <w:szCs w:val="20"/>
              </w:rPr>
            </w:pPr>
          </w:p>
          <w:p w:rsidR="003C55F6" w:rsidRDefault="003C55F6">
            <w:pPr>
              <w:jc w:val="both"/>
            </w:pPr>
          </w:p>
        </w:tc>
      </w:tr>
    </w:tbl>
    <w:p w:rsidR="003C55F6" w:rsidRDefault="003C55F6">
      <w:pPr>
        <w:pStyle w:val="Tekstpodstawowy"/>
        <w:rPr>
          <w:sz w:val="16"/>
          <w:szCs w:val="16"/>
        </w:rPr>
      </w:pPr>
    </w:p>
    <w:p w:rsidR="003C55F6" w:rsidRDefault="003C55F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 </w:t>
      </w:r>
      <w:r w:rsidRPr="0012155B">
        <w:t>nie krótszym niż 5 dni od dnia przesłania niniejszego zawiadomienia o wyborze najkorzystniejszej oferty</w:t>
      </w:r>
      <w:r>
        <w:t>.</w:t>
      </w:r>
      <w:r w:rsidRPr="0012155B">
        <w:t xml:space="preserve">  </w:t>
      </w:r>
    </w:p>
    <w:p w:rsidR="003C55F6" w:rsidRPr="00EF36C3" w:rsidRDefault="003C55F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3C55F6" w:rsidRDefault="003C55F6" w:rsidP="00AD5B8D">
      <w:pPr>
        <w:spacing w:line="360" w:lineRule="auto"/>
        <w:jc w:val="both"/>
        <w:rPr>
          <w:bCs/>
        </w:rPr>
      </w:pPr>
    </w:p>
    <w:p w:rsidR="003C55F6" w:rsidRDefault="003C55F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C55F6" w:rsidRDefault="003C55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C55F6" w:rsidRDefault="003C55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C55F6" w:rsidRDefault="003C55F6">
      <w:pPr>
        <w:spacing w:before="120" w:after="120"/>
        <w:ind w:left="4680"/>
        <w:jc w:val="center"/>
        <w:rPr>
          <w:vertAlign w:val="superscript"/>
        </w:rPr>
        <w:sectPr w:rsidR="003C55F6" w:rsidSect="003C55F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36330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36330">
        <w:rPr>
          <w:vertAlign w:val="superscript"/>
        </w:rPr>
        <w:t>Baum</w:t>
      </w:r>
    </w:p>
    <w:p w:rsidR="003C55F6" w:rsidRDefault="003C55F6">
      <w:pPr>
        <w:spacing w:before="120" w:after="120"/>
        <w:ind w:left="4680"/>
        <w:jc w:val="center"/>
        <w:rPr>
          <w:bCs/>
          <w:vertAlign w:val="superscript"/>
        </w:rPr>
      </w:pPr>
    </w:p>
    <w:sectPr w:rsidR="003C55F6" w:rsidSect="003C55F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5F6" w:rsidRDefault="003C55F6">
      <w:r>
        <w:separator/>
      </w:r>
    </w:p>
  </w:endnote>
  <w:endnote w:type="continuationSeparator" w:id="0">
    <w:p w:rsidR="003C55F6" w:rsidRDefault="003C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C55F6" w:rsidRDefault="003C55F6">
    <w:pPr>
      <w:pStyle w:val="Stopka"/>
      <w:tabs>
        <w:tab w:val="clear" w:pos="4536"/>
      </w:tabs>
      <w:jc w:val="center"/>
      <w:rPr>
        <w:sz w:val="18"/>
        <w:szCs w:val="18"/>
      </w:rPr>
    </w:pPr>
  </w:p>
  <w:p w:rsidR="003C55F6" w:rsidRDefault="003C55F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5F6" w:rsidRDefault="003C55F6">
      <w:r>
        <w:separator/>
      </w:r>
    </w:p>
  </w:footnote>
  <w:footnote w:type="continuationSeparator" w:id="0">
    <w:p w:rsidR="003C55F6" w:rsidRDefault="003C5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F6" w:rsidRDefault="003C55F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04E"/>
    <w:rsid w:val="00034F15"/>
    <w:rsid w:val="00036330"/>
    <w:rsid w:val="00077914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3404E"/>
    <w:rsid w:val="003C27EC"/>
    <w:rsid w:val="003C55F6"/>
    <w:rsid w:val="004634B1"/>
    <w:rsid w:val="004B5777"/>
    <w:rsid w:val="005652D5"/>
    <w:rsid w:val="005811DF"/>
    <w:rsid w:val="00596F83"/>
    <w:rsid w:val="0060301B"/>
    <w:rsid w:val="00654E82"/>
    <w:rsid w:val="006657A8"/>
    <w:rsid w:val="0068637A"/>
    <w:rsid w:val="006B7962"/>
    <w:rsid w:val="006F0507"/>
    <w:rsid w:val="00716B57"/>
    <w:rsid w:val="007E5104"/>
    <w:rsid w:val="007E7D8F"/>
    <w:rsid w:val="00802201"/>
    <w:rsid w:val="008113FF"/>
    <w:rsid w:val="008569BA"/>
    <w:rsid w:val="0087592A"/>
    <w:rsid w:val="008C0372"/>
    <w:rsid w:val="00917FEB"/>
    <w:rsid w:val="0094002C"/>
    <w:rsid w:val="00953D9A"/>
    <w:rsid w:val="00AD5B8D"/>
    <w:rsid w:val="00AE6513"/>
    <w:rsid w:val="00B37924"/>
    <w:rsid w:val="00B96786"/>
    <w:rsid w:val="00BA1245"/>
    <w:rsid w:val="00D05A79"/>
    <w:rsid w:val="00D26C67"/>
    <w:rsid w:val="00D5181E"/>
    <w:rsid w:val="00E05A7A"/>
    <w:rsid w:val="00E4520D"/>
    <w:rsid w:val="00EB4311"/>
    <w:rsid w:val="00EF36C3"/>
    <w:rsid w:val="00F6278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rsid w:val="0094002C"/>
    <w:rPr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rsid w:val="0094002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7</cp:revision>
  <cp:lastPrinted>1900-12-31T22:00:00Z</cp:lastPrinted>
  <dcterms:created xsi:type="dcterms:W3CDTF">2017-06-16T06:30:00Z</dcterms:created>
  <dcterms:modified xsi:type="dcterms:W3CDTF">2017-06-16T06:37:00Z</dcterms:modified>
</cp:coreProperties>
</file>