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37" w:rsidRDefault="00DB0819">
      <w:pPr>
        <w:rPr>
          <w:b/>
          <w:bCs/>
          <w:sz w:val="24"/>
        </w:rPr>
      </w:pPr>
      <w:bookmarkStart w:id="0" w:name="_GoBack"/>
      <w:bookmarkEnd w:id="0"/>
      <w:r w:rsidRPr="00DB0819">
        <w:rPr>
          <w:b/>
          <w:bCs/>
          <w:sz w:val="24"/>
        </w:rPr>
        <w:t>Gmina Śrem</w:t>
      </w:r>
    </w:p>
    <w:p w:rsidR="00EF1037" w:rsidRDefault="00DB0819">
      <w:pPr>
        <w:rPr>
          <w:b/>
          <w:bCs/>
          <w:sz w:val="24"/>
        </w:rPr>
      </w:pPr>
      <w:r w:rsidRPr="00DB0819">
        <w:rPr>
          <w:b/>
          <w:bCs/>
          <w:sz w:val="24"/>
        </w:rPr>
        <w:t>Plac 20 Października</w:t>
      </w:r>
      <w:r w:rsidR="00EF1037">
        <w:rPr>
          <w:b/>
          <w:bCs/>
          <w:sz w:val="24"/>
        </w:rPr>
        <w:t xml:space="preserve"> </w:t>
      </w:r>
      <w:r w:rsidRPr="00DB0819">
        <w:rPr>
          <w:b/>
          <w:bCs/>
          <w:sz w:val="24"/>
        </w:rPr>
        <w:t>1</w:t>
      </w:r>
    </w:p>
    <w:p w:rsidR="00EF1037" w:rsidRDefault="00DB0819">
      <w:pPr>
        <w:rPr>
          <w:b/>
          <w:bCs/>
          <w:sz w:val="24"/>
        </w:rPr>
      </w:pPr>
      <w:r w:rsidRPr="00DB0819">
        <w:rPr>
          <w:b/>
          <w:bCs/>
          <w:sz w:val="24"/>
        </w:rPr>
        <w:t>63-100</w:t>
      </w:r>
      <w:r w:rsidR="00EF1037">
        <w:rPr>
          <w:b/>
          <w:bCs/>
          <w:sz w:val="24"/>
        </w:rPr>
        <w:t xml:space="preserve"> </w:t>
      </w:r>
      <w:r w:rsidRPr="00DB0819">
        <w:rPr>
          <w:b/>
          <w:bCs/>
          <w:sz w:val="24"/>
        </w:rPr>
        <w:t>Śrem</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left" w:pos="3686"/>
          <w:tab w:val="left" w:pos="7371"/>
        </w:tabs>
        <w:rPr>
          <w:sz w:val="24"/>
        </w:rPr>
      </w:pPr>
    </w:p>
    <w:p w:rsidR="00EF1037" w:rsidRDefault="00EF1037">
      <w:pPr>
        <w:pStyle w:val="Nagwek"/>
        <w:tabs>
          <w:tab w:val="clear" w:pos="4536"/>
        </w:tabs>
        <w:rPr>
          <w:sz w:val="24"/>
        </w:rPr>
      </w:pPr>
      <w:r>
        <w:rPr>
          <w:b/>
          <w:bCs/>
          <w:sz w:val="24"/>
        </w:rPr>
        <w:t xml:space="preserve">Pismo: </w:t>
      </w:r>
      <w:r w:rsidR="00DB0819" w:rsidRPr="00DB0819">
        <w:rPr>
          <w:b/>
          <w:bCs/>
          <w:sz w:val="24"/>
        </w:rPr>
        <w:t>BP.271.16.2017.BS/2</w:t>
      </w:r>
      <w:r>
        <w:rPr>
          <w:sz w:val="24"/>
        </w:rPr>
        <w:tab/>
        <w:t xml:space="preserve"> </w:t>
      </w:r>
      <w:r w:rsidR="00DB0819" w:rsidRPr="00DB0819">
        <w:rPr>
          <w:sz w:val="24"/>
        </w:rPr>
        <w:t>Śrem</w:t>
      </w:r>
      <w:r>
        <w:rPr>
          <w:sz w:val="24"/>
        </w:rPr>
        <w:t xml:space="preserve"> dnia: </w:t>
      </w:r>
      <w:r w:rsidR="009B4F12">
        <w:rPr>
          <w:sz w:val="24"/>
        </w:rPr>
        <w:t>2017-05-17</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ind w:left="4536"/>
        <w:rPr>
          <w:sz w:val="24"/>
        </w:rPr>
      </w:pPr>
    </w:p>
    <w:p w:rsidR="00EF1037" w:rsidRDefault="00EF1037">
      <w:pPr>
        <w:pStyle w:val="Nagwek1"/>
        <w:jc w:val="center"/>
        <w:rPr>
          <w:rFonts w:ascii="Times New Roman" w:hAnsi="Times New Roman"/>
        </w:rPr>
      </w:pPr>
      <w:r>
        <w:rPr>
          <w:rFonts w:ascii="Times New Roman" w:hAnsi="Times New Roman"/>
        </w:rPr>
        <w:t>P O W I A D O M I E N I E</w:t>
      </w:r>
    </w:p>
    <w:p w:rsidR="00EF1037" w:rsidRDefault="00EF1037">
      <w:pPr>
        <w:pStyle w:val="Nagwek1"/>
        <w:spacing w:before="0"/>
        <w:jc w:val="center"/>
        <w:rPr>
          <w:rFonts w:ascii="Times New Roman" w:hAnsi="Times New Roman"/>
        </w:rPr>
      </w:pPr>
      <w:r>
        <w:rPr>
          <w:rFonts w:ascii="Times New Roman" w:hAnsi="Times New Roman"/>
        </w:rPr>
        <w:t>o zmianach  SIWZ</w:t>
      </w:r>
    </w:p>
    <w:p w:rsidR="00EF1037" w:rsidRDefault="00EF1037">
      <w:pPr>
        <w:spacing w:line="360" w:lineRule="auto"/>
        <w:ind w:left="539" w:firstLine="540"/>
        <w:jc w:val="both"/>
        <w:rPr>
          <w:i/>
          <w:sz w:val="24"/>
        </w:rPr>
      </w:pPr>
    </w:p>
    <w:p w:rsidR="00EF1037" w:rsidRDefault="00EF1037">
      <w:pPr>
        <w:spacing w:before="240" w:after="480"/>
        <w:ind w:left="947" w:hanging="907"/>
        <w:jc w:val="both"/>
        <w:rPr>
          <w:bCs/>
          <w:sz w:val="24"/>
        </w:rPr>
      </w:pPr>
      <w:r>
        <w:rPr>
          <w:b/>
          <w:bCs/>
          <w:sz w:val="24"/>
        </w:rPr>
        <w:t>Dotyczy:</w:t>
      </w:r>
      <w:r>
        <w:rPr>
          <w:sz w:val="24"/>
        </w:rPr>
        <w:t xml:space="preserve"> </w:t>
      </w:r>
      <w:r>
        <w:rPr>
          <w:bCs/>
          <w:sz w:val="24"/>
        </w:rPr>
        <w:t xml:space="preserve">zmiana zapisów SIWZ w postępowaniu na </w:t>
      </w:r>
      <w:r w:rsidR="00DB0819" w:rsidRPr="00DB0819">
        <w:rPr>
          <w:bCs/>
          <w:sz w:val="24"/>
        </w:rPr>
        <w:t>Stała pielęgnacja i bieżące utrzymanie zieleni miejskiej 5 części</w:t>
      </w:r>
      <w:r>
        <w:rPr>
          <w:bCs/>
          <w:sz w:val="24"/>
        </w:rPr>
        <w:t xml:space="preserve"> (</w:t>
      </w:r>
      <w:r w:rsidR="00DB0819" w:rsidRPr="00DB0819">
        <w:rPr>
          <w:bCs/>
          <w:sz w:val="24"/>
        </w:rPr>
        <w:t>przetarg nieograniczony</w:t>
      </w:r>
      <w:r>
        <w:rPr>
          <w:bCs/>
          <w:sz w:val="24"/>
        </w:rPr>
        <w:t>).</w:t>
      </w:r>
    </w:p>
    <w:p w:rsidR="00EF1037" w:rsidRDefault="00EF1037">
      <w:pPr>
        <w:spacing w:before="360" w:after="240"/>
        <w:ind w:left="567"/>
        <w:jc w:val="both"/>
        <w:rPr>
          <w:sz w:val="24"/>
          <w:szCs w:val="22"/>
        </w:rPr>
      </w:pPr>
      <w:r>
        <w:rPr>
          <w:sz w:val="24"/>
          <w:szCs w:val="22"/>
        </w:rPr>
        <w:t>Szanowni Państwo,</w:t>
      </w:r>
    </w:p>
    <w:p w:rsidR="00EF1037" w:rsidRDefault="00EF1037" w:rsidP="009B4F12">
      <w:pPr>
        <w:spacing w:before="120" w:after="120" w:line="360" w:lineRule="auto"/>
        <w:ind w:firstLine="567"/>
        <w:jc w:val="both"/>
        <w:rPr>
          <w:sz w:val="24"/>
          <w:szCs w:val="22"/>
        </w:rPr>
      </w:pPr>
      <w:r>
        <w:rPr>
          <w:sz w:val="24"/>
          <w:szCs w:val="22"/>
        </w:rPr>
        <w:t xml:space="preserve">Zamawiający, na podstawie art. 38 ust. 4 ustawy z dnia </w:t>
      </w:r>
      <w:r>
        <w:rPr>
          <w:sz w:val="24"/>
        </w:rPr>
        <w:t xml:space="preserve">29 stycznia </w:t>
      </w:r>
      <w:r>
        <w:rPr>
          <w:sz w:val="24"/>
          <w:szCs w:val="24"/>
        </w:rPr>
        <w:t xml:space="preserve">2004 roku Prawo Zamówień Publicznych </w:t>
      </w:r>
      <w:r w:rsidR="00DB0819" w:rsidRPr="00DB0819">
        <w:rPr>
          <w:sz w:val="24"/>
          <w:szCs w:val="24"/>
        </w:rPr>
        <w:t xml:space="preserve">(Dz. U. z 2015 r. poz. 2164 z </w:t>
      </w:r>
      <w:proofErr w:type="spellStart"/>
      <w:r w:rsidR="00DB0819" w:rsidRPr="00DB0819">
        <w:rPr>
          <w:sz w:val="24"/>
          <w:szCs w:val="24"/>
        </w:rPr>
        <w:t>późn</w:t>
      </w:r>
      <w:proofErr w:type="spellEnd"/>
      <w:r w:rsidR="00DB0819" w:rsidRPr="00DB0819">
        <w:rPr>
          <w:sz w:val="24"/>
          <w:szCs w:val="24"/>
        </w:rPr>
        <w:t>. zm.)</w:t>
      </w:r>
      <w:r>
        <w:t xml:space="preserve"> </w:t>
      </w:r>
      <w:r>
        <w:rPr>
          <w:sz w:val="24"/>
          <w:szCs w:val="24"/>
        </w:rPr>
        <w:t>w postępowaniu</w:t>
      </w:r>
      <w:r>
        <w:rPr>
          <w:sz w:val="24"/>
          <w:szCs w:val="22"/>
        </w:rPr>
        <w:t xml:space="preserve"> prowadzonym w trybie </w:t>
      </w:r>
      <w:r w:rsidR="00DB0819" w:rsidRPr="00DB0819">
        <w:rPr>
          <w:b/>
          <w:sz w:val="24"/>
          <w:szCs w:val="22"/>
        </w:rPr>
        <w:t>przetarg nieograniczony</w:t>
      </w:r>
      <w:r>
        <w:rPr>
          <w:sz w:val="24"/>
          <w:szCs w:val="22"/>
        </w:rPr>
        <w:t>, na</w:t>
      </w:r>
      <w:r w:rsidR="00D248D2">
        <w:rPr>
          <w:sz w:val="24"/>
          <w:szCs w:val="22"/>
        </w:rPr>
        <w:t xml:space="preserve"> </w:t>
      </w:r>
      <w:r w:rsidR="00DB0819" w:rsidRPr="00DB0819">
        <w:rPr>
          <w:b/>
          <w:sz w:val="24"/>
          <w:szCs w:val="22"/>
        </w:rPr>
        <w:t>Stała pielęgnacja i bieżące utrzymanie zieleni miejskiej 5 części</w:t>
      </w:r>
      <w:r>
        <w:rPr>
          <w:sz w:val="24"/>
          <w:szCs w:val="22"/>
        </w:rPr>
        <w:t>, dokonuje następujących zmian zapisów w specyfikacji istotnych warunków zamówienia:</w:t>
      </w:r>
    </w:p>
    <w:p w:rsidR="009B4F12" w:rsidRDefault="009B4F12" w:rsidP="009B4F12">
      <w:pPr>
        <w:spacing w:before="120" w:after="120" w:line="360" w:lineRule="auto"/>
        <w:ind w:firstLine="567"/>
        <w:jc w:val="both"/>
        <w:rPr>
          <w:sz w:val="24"/>
          <w:szCs w:val="22"/>
        </w:rPr>
      </w:pPr>
    </w:p>
    <w:p w:rsidR="009B4F12" w:rsidRPr="001763C0" w:rsidRDefault="009B4F12" w:rsidP="001763C0">
      <w:pPr>
        <w:pStyle w:val="Akapitzlist"/>
        <w:numPr>
          <w:ilvl w:val="0"/>
          <w:numId w:val="1"/>
        </w:numPr>
        <w:spacing w:before="120" w:after="120" w:line="360" w:lineRule="auto"/>
        <w:jc w:val="both"/>
        <w:rPr>
          <w:sz w:val="24"/>
          <w:szCs w:val="22"/>
        </w:rPr>
      </w:pPr>
      <w:r w:rsidRPr="001763C0">
        <w:rPr>
          <w:sz w:val="24"/>
          <w:szCs w:val="22"/>
        </w:rPr>
        <w:t>W pkt 3.1 w tabeli pkt 2 otrzymuje brzmienie:</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9B4F12" w:rsidRPr="003209A8" w:rsidTr="00A565DB">
        <w:trPr>
          <w:jc w:val="center"/>
        </w:trPr>
        <w:tc>
          <w:tcPr>
            <w:tcW w:w="1729" w:type="dxa"/>
          </w:tcPr>
          <w:p w:rsidR="009B4F12" w:rsidRPr="003209A8" w:rsidRDefault="009B4F12" w:rsidP="00A565DB">
            <w:pPr>
              <w:pStyle w:val="Tekstpodstawowy"/>
              <w:jc w:val="right"/>
            </w:pPr>
            <w:r w:rsidRPr="00071ED8">
              <w:t>2</w:t>
            </w:r>
          </w:p>
        </w:tc>
        <w:tc>
          <w:tcPr>
            <w:tcW w:w="7357" w:type="dxa"/>
          </w:tcPr>
          <w:p w:rsidR="009B4F12" w:rsidRPr="003209A8" w:rsidRDefault="009B4F12" w:rsidP="00A565DB">
            <w:pPr>
              <w:pStyle w:val="Tekstpodstawowy"/>
            </w:pPr>
            <w:r w:rsidRPr="003209A8">
              <w:rPr>
                <w:b/>
              </w:rPr>
              <w:t>Temat:</w:t>
            </w:r>
            <w:r w:rsidRPr="003209A8">
              <w:t xml:space="preserve"> </w:t>
            </w:r>
            <w:r w:rsidRPr="00071ED8">
              <w:t>Stała pielęgnacja i bieżące utrzymanie zieleni miejskiej w rejonie Osiedla Helenki w Śremie tj. ok. 70.178 m2.</w:t>
            </w:r>
            <w:r w:rsidRPr="003209A8">
              <w:t xml:space="preserve"> </w:t>
            </w:r>
          </w:p>
          <w:p w:rsidR="009B4F12" w:rsidRPr="003209A8" w:rsidRDefault="009B4F12" w:rsidP="00A565DB">
            <w:pPr>
              <w:pStyle w:val="Tekstpodstawowy"/>
              <w:rPr>
                <w:b/>
              </w:rPr>
            </w:pPr>
            <w:r w:rsidRPr="003209A8">
              <w:rPr>
                <w:b/>
              </w:rPr>
              <w:t xml:space="preserve">Wspólny Słownik Zamówień: </w:t>
            </w:r>
            <w:r w:rsidRPr="00071ED8">
              <w:t>77211500-7 - Usługi pielęgnacji drzew, 77310000-6 - Usługi sadzenia roślin oraz utrzymania terenów zielonych</w:t>
            </w:r>
            <w:r w:rsidRPr="003209A8">
              <w:t xml:space="preserve"> </w:t>
            </w:r>
          </w:p>
          <w:p w:rsidR="009B4F12" w:rsidRPr="00071ED8" w:rsidRDefault="009B4F12" w:rsidP="00A565DB">
            <w:pPr>
              <w:pStyle w:val="Tekstpodstawowy"/>
            </w:pPr>
            <w:r w:rsidRPr="003209A8">
              <w:rPr>
                <w:b/>
              </w:rPr>
              <w:t xml:space="preserve">Opis: </w:t>
            </w:r>
            <w:r w:rsidRPr="00071ED8">
              <w:t>Zamówienie obejmuje:</w:t>
            </w:r>
          </w:p>
          <w:p w:rsidR="009B4F12" w:rsidRPr="00071ED8" w:rsidRDefault="009B4F12" w:rsidP="00A565DB">
            <w:pPr>
              <w:pStyle w:val="Tekstpodstawowy"/>
            </w:pPr>
            <w:r w:rsidRPr="00071ED8">
              <w:t>a)</w:t>
            </w:r>
            <w:r w:rsidRPr="00071ED8">
              <w:tab/>
              <w:t>codzienna kontrola podległych terenów oraz zapewnienie codziennej gotowości do podejmowania działań porządkowych w przypadku stwierdzenia nieporządku na danym terenie (wliczając w to soboty, niedziele i święta) ;</w:t>
            </w:r>
          </w:p>
          <w:p w:rsidR="009B4F12" w:rsidRPr="00071ED8" w:rsidRDefault="009B4F12" w:rsidP="00A565DB">
            <w:pPr>
              <w:pStyle w:val="Tekstpodstawowy"/>
            </w:pPr>
            <w:r w:rsidRPr="00071ED8">
              <w:t>b)</w:t>
            </w:r>
            <w:r w:rsidRPr="00071ED8">
              <w:tab/>
              <w:t xml:space="preserve">całoroczne utrzymanie czystości i porządku na terenach zielonych </w:t>
            </w:r>
          </w:p>
          <w:p w:rsidR="009B4F12" w:rsidRPr="00071ED8" w:rsidRDefault="009B4F12" w:rsidP="00A565DB">
            <w:pPr>
              <w:pStyle w:val="Tekstpodstawowy"/>
            </w:pPr>
            <w:r w:rsidRPr="00071ED8">
              <w:t xml:space="preserve">tj. sprzątanie śmieci, odchwaszczanie, uprzątanie śniegu - dot. ciągów </w:t>
            </w:r>
            <w:r w:rsidRPr="00071ED8">
              <w:lastRenderedPageBreak/>
              <w:t xml:space="preserve">komunikacyjnych przebiegających przez utrzymywane tereny, wygrabianie liści oraz ich wywóz; </w:t>
            </w:r>
          </w:p>
          <w:p w:rsidR="009B4F12" w:rsidRPr="00071ED8" w:rsidRDefault="009B4F12" w:rsidP="00A565DB">
            <w:pPr>
              <w:pStyle w:val="Tekstpodstawowy"/>
            </w:pPr>
            <w:r w:rsidRPr="00071ED8">
              <w:t>c)</w:t>
            </w:r>
            <w:r w:rsidRPr="00071ED8">
              <w:tab/>
              <w:t xml:space="preserve">rozgrabianie kretowisk; </w:t>
            </w:r>
          </w:p>
          <w:p w:rsidR="009B4F12" w:rsidRPr="00071ED8" w:rsidRDefault="009B4F12" w:rsidP="00A565DB">
            <w:pPr>
              <w:pStyle w:val="Tekstpodstawowy"/>
            </w:pPr>
            <w:r w:rsidRPr="00071ED8">
              <w:t>d)</w:t>
            </w:r>
            <w:r w:rsidRPr="00071ED8">
              <w:tab/>
              <w:t>okopywanie trawników przy krawężnikach, a następnie utrzymywanie ich we właściwym stanie;</w:t>
            </w:r>
          </w:p>
          <w:p w:rsidR="009B4F12" w:rsidRPr="00071ED8" w:rsidRDefault="009B4F12" w:rsidP="00A565DB">
            <w:pPr>
              <w:pStyle w:val="Tekstpodstawowy"/>
            </w:pPr>
            <w:r w:rsidRPr="00071ED8">
              <w:t>e)</w:t>
            </w:r>
            <w:r w:rsidRPr="00071ED8">
              <w:tab/>
              <w:t>bieżąca całoroczna pielęgnacja trawników poprzez:</w:t>
            </w:r>
          </w:p>
          <w:p w:rsidR="009B4F12" w:rsidRPr="00071ED8" w:rsidRDefault="009B4F12" w:rsidP="00A565DB">
            <w:pPr>
              <w:pStyle w:val="Tekstpodstawowy"/>
            </w:pPr>
            <w:r w:rsidRPr="00071ED8">
              <w:t>"</w:t>
            </w:r>
            <w:r w:rsidRPr="00071ED8">
              <w:tab/>
              <w:t>koszenie - w okresie wegetacyjnym wraz z wywiezieniem pokosu każdorazowo po wykonaniu przycięcia trawy (utrzymanie wysokości trawy w granicach do 8 cm);</w:t>
            </w:r>
          </w:p>
          <w:p w:rsidR="009B4F12" w:rsidRPr="00071ED8" w:rsidRDefault="009B4F12" w:rsidP="00A565DB">
            <w:pPr>
              <w:pStyle w:val="Tekstpodstawowy"/>
            </w:pPr>
            <w:r w:rsidRPr="00071ED8">
              <w:t>"</w:t>
            </w:r>
            <w:r w:rsidRPr="00071ED8">
              <w:tab/>
              <w:t xml:space="preserve">nawożenie raz w roku - usługa wraz z kosztem zakupu nawozu, zasilanie wszystkich upraw nawozami mineralnymi wieloskładnikowymi NPK, 2,5 kg nawozu na 100 m2 (zakupiony nawóz należy okazać Zamawiającemu). Termin wykonania prac do 15 maja 2018 r., 15 maja 2019 r. oraz 2020 r. (należy powiadomić Zamawiającego pisemnie z co najmniej 3 dniowym wyprzedzeniem o terminie wykonywania prac, celem ich kontroli. Prace należy wykonywać w godzinach pracy Urzędu; </w:t>
            </w:r>
          </w:p>
          <w:p w:rsidR="009B4F12" w:rsidRPr="00071ED8" w:rsidRDefault="009B4F12" w:rsidP="00A565DB">
            <w:pPr>
              <w:pStyle w:val="Tekstpodstawowy"/>
            </w:pPr>
            <w:r w:rsidRPr="00071ED8">
              <w:t>"</w:t>
            </w:r>
            <w:r w:rsidRPr="00071ED8">
              <w:tab/>
              <w:t>nawadnianie w okresie suszy - w okresie od maja do września, wodę zapewnia Wykonawca;</w:t>
            </w:r>
          </w:p>
          <w:p w:rsidR="009B4F12" w:rsidRPr="00071ED8" w:rsidRDefault="009B4F12" w:rsidP="00A565DB">
            <w:pPr>
              <w:pStyle w:val="Tekstpodstawowy"/>
            </w:pPr>
            <w:r w:rsidRPr="00071ED8">
              <w:t>"</w:t>
            </w:r>
            <w:r w:rsidRPr="00071ED8">
              <w:tab/>
              <w:t xml:space="preserve">dosiewanie traw - usługa wraz z kosztem zakupu siewu trawy </w:t>
            </w:r>
          </w:p>
          <w:p w:rsidR="009B4F12" w:rsidRPr="00071ED8" w:rsidRDefault="009B4F12" w:rsidP="00A565DB">
            <w:pPr>
              <w:pStyle w:val="Tekstpodstawowy"/>
            </w:pPr>
            <w:r w:rsidRPr="00071ED8">
              <w:t>w okresie od połowy kwietnia do końca sierpnia. Bezpośrednio przed wykonaniem usługi Zamawiający wskaże miejsce (dot. powierzchni terenu do 100 m2);</w:t>
            </w:r>
          </w:p>
          <w:p w:rsidR="009B4F12" w:rsidRPr="00071ED8" w:rsidRDefault="009B4F12" w:rsidP="00A565DB">
            <w:pPr>
              <w:pStyle w:val="Tekstpodstawowy"/>
            </w:pPr>
            <w:r w:rsidRPr="00071ED8">
              <w:t>"</w:t>
            </w:r>
            <w:r w:rsidRPr="00071ED8">
              <w:tab/>
              <w:t>przygotowywanie terenu pod sadzenia i siew (przekopanie  ziemi, odchwaszczenie, wyrównanie terenu, użyźnienie gleby poprzez rozsypanie 10 centymetrowej warstwy żyznej ziemi kompostowej, nawożenie, podlewanie do momentu skiełkowania);</w:t>
            </w:r>
          </w:p>
          <w:p w:rsidR="009B4F12" w:rsidRPr="00071ED8" w:rsidRDefault="009B4F12" w:rsidP="00A565DB">
            <w:pPr>
              <w:pStyle w:val="Tekstpodstawowy"/>
            </w:pPr>
            <w:r w:rsidRPr="00071ED8">
              <w:t>"</w:t>
            </w:r>
            <w:r w:rsidRPr="00071ED8">
              <w:tab/>
              <w:t xml:space="preserve">całoroczne wygrabianie liści - wywiezienie liści każdorazowo po wykonaniu wygrabienia (nie dopuszcza się zalegania pryzm liści przez okres dłuższy niż 3 dni); </w:t>
            </w:r>
          </w:p>
          <w:p w:rsidR="009B4F12" w:rsidRPr="00071ED8" w:rsidRDefault="009B4F12" w:rsidP="00A565DB">
            <w:pPr>
              <w:pStyle w:val="Tekstpodstawowy"/>
            </w:pPr>
            <w:r w:rsidRPr="00071ED8">
              <w:t>f)</w:t>
            </w:r>
            <w:r w:rsidRPr="00071ED8">
              <w:tab/>
              <w:t xml:space="preserve">utrzymanie klombów i gazonów: obsadzanie materiałem roślinnym zakupionym przez Zamawiającego, dosypywanie kory, usuwanie chwastów, zwalczanie szkodników i chorób, utrzymanie gleby </w:t>
            </w:r>
          </w:p>
          <w:p w:rsidR="009B4F12" w:rsidRPr="00071ED8" w:rsidRDefault="009B4F12" w:rsidP="00A565DB">
            <w:pPr>
              <w:pStyle w:val="Tekstpodstawowy"/>
            </w:pPr>
            <w:r w:rsidRPr="00071ED8">
              <w:t>w odpowiedniej wilgotności;</w:t>
            </w:r>
          </w:p>
          <w:p w:rsidR="009B4F12" w:rsidRPr="00071ED8" w:rsidRDefault="009B4F12" w:rsidP="00A565DB">
            <w:pPr>
              <w:pStyle w:val="Tekstpodstawowy"/>
            </w:pPr>
            <w:r w:rsidRPr="00071ED8">
              <w:lastRenderedPageBreak/>
              <w:t>g)</w:t>
            </w:r>
            <w:r w:rsidRPr="00071ED8">
              <w:tab/>
              <w:t>całoroczna pielęgnacja żywopłotów tj. przycinanie i formowanie według potrzeb nie mniej jednak niż 3 razy w roku, oczyszczanie ze śmieci, podlewanie i uzupełnianie;</w:t>
            </w:r>
          </w:p>
          <w:p w:rsidR="009B4F12" w:rsidRPr="00071ED8" w:rsidRDefault="009B4F12" w:rsidP="00A565DB">
            <w:pPr>
              <w:pStyle w:val="Tekstpodstawowy"/>
            </w:pPr>
            <w:r w:rsidRPr="00071ED8">
              <w:t>h)</w:t>
            </w:r>
            <w:r w:rsidRPr="00071ED8">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9B4F12" w:rsidRPr="00071ED8" w:rsidRDefault="009B4F12" w:rsidP="00A565DB">
            <w:pPr>
              <w:pStyle w:val="Tekstpodstawowy"/>
            </w:pPr>
            <w:r w:rsidRPr="00071ED8">
              <w:t xml:space="preserve">w koronach drzew, zdejmowanie zawieszonych gałęzi i konarów </w:t>
            </w:r>
          </w:p>
          <w:p w:rsidR="009B4F12" w:rsidRPr="00071ED8" w:rsidRDefault="009B4F12" w:rsidP="00A565DB">
            <w:pPr>
              <w:pStyle w:val="Tekstpodstawowy"/>
            </w:pPr>
            <w:r w:rsidRPr="00071ED8">
              <w:t xml:space="preserve">w koronach drzew; </w:t>
            </w:r>
          </w:p>
          <w:p w:rsidR="009B4F12" w:rsidRPr="00071ED8" w:rsidRDefault="009B4F12" w:rsidP="00A565DB">
            <w:pPr>
              <w:pStyle w:val="Tekstpodstawowy"/>
            </w:pPr>
            <w:r w:rsidRPr="00071ED8">
              <w:t>i)</w:t>
            </w:r>
            <w:r w:rsidRPr="00071ED8">
              <w:tab/>
              <w:t xml:space="preserve">przeprowadzanie wycinki drzew i krzewów w ilości do 10 drzew - usuwanie drzew z frezowaniem pniaków (frezowanie niezwłocznie po wycince), usuwanie samosiewów, pocięcie drzew na klocki i wywóz pociętych na klocki drzew każdorazowo do Ośrodka Pomocy Społecznej w Śremie (Wykonawca zobowiązany jest uzyskać potwierdzenie OPS zestawienia ilości przekazanego drewna </w:t>
            </w:r>
          </w:p>
          <w:p w:rsidR="009B4F12" w:rsidRPr="00071ED8" w:rsidRDefault="009B4F12" w:rsidP="00A565DB">
            <w:pPr>
              <w:pStyle w:val="Tekstpodstawowy"/>
            </w:pPr>
            <w:r w:rsidRPr="00071ED8">
              <w:t xml:space="preserve">z obmiarem Zamawiającego). Koszty ewentualnej wycinki drzew </w:t>
            </w:r>
          </w:p>
          <w:p w:rsidR="009B4F12" w:rsidRPr="00071ED8" w:rsidRDefault="009B4F12" w:rsidP="00A565DB">
            <w:pPr>
              <w:pStyle w:val="Tekstpodstawowy"/>
            </w:pPr>
            <w:r w:rsidRPr="00071ED8">
              <w:t xml:space="preserve">i krzewów ponosić będzie Wykonawca. Wykonawca zobowiązany jest powiadomić każdorazowo Zamawiającego o terminie przeprowadzania wycinki; </w:t>
            </w:r>
          </w:p>
          <w:p w:rsidR="009B4F12" w:rsidRPr="00071ED8" w:rsidRDefault="009B4F12" w:rsidP="00A565DB">
            <w:pPr>
              <w:pStyle w:val="Tekstpodstawowy"/>
            </w:pPr>
            <w:r w:rsidRPr="00071ED8">
              <w:t>j)</w:t>
            </w:r>
            <w:r w:rsidRPr="00071ED8">
              <w:tab/>
            </w:r>
            <w:proofErr w:type="spellStart"/>
            <w:r w:rsidRPr="00071ED8">
              <w:t>zrębowanie</w:t>
            </w:r>
            <w:proofErr w:type="spellEnd"/>
            <w:r w:rsidRPr="00071ED8">
              <w:t xml:space="preserve"> gałęzi (obsypywanie rabat i gazonów zrębkami);</w:t>
            </w:r>
          </w:p>
          <w:p w:rsidR="009B4F12" w:rsidRPr="00071ED8" w:rsidRDefault="009B4F12" w:rsidP="00A565DB">
            <w:pPr>
              <w:pStyle w:val="Tekstpodstawowy"/>
            </w:pPr>
            <w:r w:rsidRPr="00071ED8">
              <w:t>k)</w:t>
            </w:r>
            <w:r w:rsidRPr="00071ED8">
              <w:tab/>
              <w:t xml:space="preserve">uzupełnienie drzewostanu - sadzenie drzew, krzewów, pnączy </w:t>
            </w:r>
          </w:p>
          <w:p w:rsidR="009B4F12" w:rsidRPr="00071ED8" w:rsidRDefault="009B4F12" w:rsidP="00A565DB">
            <w:pPr>
              <w:pStyle w:val="Tekstpodstawowy"/>
            </w:pPr>
            <w:r w:rsidRPr="00071ED8">
              <w:t xml:space="preserve">i bylin (materiał roślinny zapewnia Zamawiający), </w:t>
            </w:r>
          </w:p>
          <w:p w:rsidR="009B4F12" w:rsidRDefault="009B4F12" w:rsidP="00A565DB">
            <w:pPr>
              <w:pStyle w:val="Tekstpodstawowy"/>
              <w:rPr>
                <w:color w:val="FF0000"/>
              </w:rPr>
            </w:pPr>
            <w:r>
              <w:t xml:space="preserve">l) </w:t>
            </w:r>
            <w:r w:rsidRPr="009B4F12">
              <w:rPr>
                <w:color w:val="FF0000"/>
              </w:rPr>
              <w:t xml:space="preserve">nasadzenie drzew liściastych: 5 szt. dębów szypułkowych na Skwerze 750-lecia Śremu, o obwodach pni min. 8-10 cm, należy zastosować ziemię ogrodniczą w ilości min. 40l/drzewo, a wszystkie misy (średnica min. 0,5 m) wokół drzew należy odchwaścić i zabezpieczyć korą sosnową -termin </w:t>
            </w:r>
            <w:proofErr w:type="spellStart"/>
            <w:r w:rsidRPr="009B4F12">
              <w:rPr>
                <w:color w:val="FF0000"/>
              </w:rPr>
              <w:t>nasadzeń</w:t>
            </w:r>
            <w:proofErr w:type="spellEnd"/>
            <w:r w:rsidRPr="009B4F12">
              <w:rPr>
                <w:color w:val="FF0000"/>
              </w:rPr>
              <w:t xml:space="preserve"> do 30 listopada 2017 r. (materiał roślinny do </w:t>
            </w:r>
            <w:proofErr w:type="spellStart"/>
            <w:r w:rsidRPr="009B4F12">
              <w:rPr>
                <w:color w:val="FF0000"/>
              </w:rPr>
              <w:t>nasadzeń</w:t>
            </w:r>
            <w:proofErr w:type="spellEnd"/>
            <w:r w:rsidRPr="009B4F12">
              <w:rPr>
                <w:color w:val="FF0000"/>
              </w:rPr>
              <w:t xml:space="preserve"> zapewnia Wykonawca); m)</w:t>
            </w:r>
            <w:r w:rsidRPr="009B4F12">
              <w:rPr>
                <w:color w:val="FF0000"/>
              </w:rPr>
              <w:tab/>
              <w:t>palikowanie drzew nowo posadzonych (trzy paliki stabilizowane poprzecznie) i zabezpieczanie siatką PCV (materiał  zapewni Wykonawca);</w:t>
            </w:r>
          </w:p>
          <w:p w:rsidR="009B4F12" w:rsidRPr="00071ED8" w:rsidRDefault="009B4F12" w:rsidP="00A565DB">
            <w:pPr>
              <w:pStyle w:val="Tekstpodstawowy"/>
            </w:pPr>
            <w:r w:rsidRPr="009B4F12">
              <w:t>m)</w:t>
            </w:r>
            <w:r w:rsidRPr="009B4F12">
              <w:tab/>
              <w:t xml:space="preserve">palikowanie drzew nowo posadzonych (trzy paliki stabilizowane poprzecznie) i zabezpieczanie siatką PCV (materiał  zapewni </w:t>
            </w:r>
            <w:r w:rsidRPr="009B4F12">
              <w:lastRenderedPageBreak/>
              <w:t>Wykonawca);</w:t>
            </w:r>
          </w:p>
          <w:p w:rsidR="009B4F12" w:rsidRPr="00071ED8" w:rsidRDefault="009B4F12" w:rsidP="00A565DB">
            <w:pPr>
              <w:pStyle w:val="Tekstpodstawowy"/>
            </w:pPr>
            <w:r w:rsidRPr="00071ED8">
              <w:t>n)</w:t>
            </w:r>
            <w:r w:rsidRPr="00071ED8">
              <w:tab/>
              <w:t>usuwanie wiatrołomów i wiatrowałów;</w:t>
            </w:r>
          </w:p>
          <w:p w:rsidR="009B4F12" w:rsidRPr="00071ED8" w:rsidRDefault="009B4F12" w:rsidP="00A565DB">
            <w:pPr>
              <w:pStyle w:val="Tekstpodstawowy"/>
            </w:pPr>
            <w:r w:rsidRPr="00071ED8">
              <w:t>o)</w:t>
            </w:r>
            <w:r w:rsidRPr="00071ED8">
              <w:tab/>
              <w:t xml:space="preserve">usuwanie jemioły z drzew (nie mniej niż z </w:t>
            </w:r>
            <w:r w:rsidRPr="009B4F12">
              <w:rPr>
                <w:color w:val="FF0000"/>
              </w:rPr>
              <w:t>10</w:t>
            </w:r>
            <w:r w:rsidRPr="00071ED8">
              <w:t xml:space="preserve"> drzew) - termin wykonania prac do 31 grudnia 2018 r.</w:t>
            </w:r>
          </w:p>
          <w:p w:rsidR="009B4F12" w:rsidRPr="00071ED8" w:rsidRDefault="009B4F12" w:rsidP="00A565DB">
            <w:pPr>
              <w:pStyle w:val="Tekstpodstawowy"/>
            </w:pPr>
            <w:r w:rsidRPr="00071ED8">
              <w:t>p)</w:t>
            </w:r>
            <w:r w:rsidRPr="00071ED8">
              <w:tab/>
              <w:t xml:space="preserve">tworzenie niecek na powierzchni gleby wokół nowo posadzonych drzew i krzewów oraz utrzymywanie ich w stanie wolnym od </w:t>
            </w:r>
            <w:proofErr w:type="spellStart"/>
            <w:r w:rsidRPr="00071ED8">
              <w:t>zachwaszczeń</w:t>
            </w:r>
            <w:proofErr w:type="spellEnd"/>
            <w:r w:rsidRPr="00071ED8">
              <w:t>;</w:t>
            </w:r>
          </w:p>
          <w:p w:rsidR="009B4F12" w:rsidRPr="00071ED8" w:rsidRDefault="009B4F12" w:rsidP="00A565DB">
            <w:pPr>
              <w:pStyle w:val="Tekstpodstawowy"/>
            </w:pPr>
            <w:r w:rsidRPr="00071ED8">
              <w:t>q)</w:t>
            </w:r>
            <w:r w:rsidRPr="00071ED8">
              <w:tab/>
              <w:t>przygotowanie terenów zieleni do okresu zimowego (kopcowanie roślin);</w:t>
            </w:r>
          </w:p>
          <w:p w:rsidR="009B4F12" w:rsidRPr="00071ED8" w:rsidRDefault="009B4F12" w:rsidP="00A565DB">
            <w:pPr>
              <w:pStyle w:val="Tekstpodstawowy"/>
            </w:pPr>
            <w:r w:rsidRPr="00071ED8">
              <w:t>r)</w:t>
            </w:r>
            <w:r w:rsidRPr="00071ED8">
              <w:tab/>
              <w:t>porządkowanie terenów zieleni po okresie zimowym tj. wygrabianie liści i zanieczyszczeń, rozgrabianie kopczyków zabezpieczających roślinność w okresie zimowym;</w:t>
            </w:r>
          </w:p>
          <w:p w:rsidR="009B4F12" w:rsidRPr="00071ED8" w:rsidRDefault="009B4F12" w:rsidP="00A565DB">
            <w:pPr>
              <w:pStyle w:val="Tekstpodstawowy"/>
            </w:pPr>
            <w:r w:rsidRPr="00071ED8">
              <w:t>s)</w:t>
            </w:r>
            <w:r w:rsidRPr="00071ED8">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2018 r.,  2019 r. oraz 2020 r.; </w:t>
            </w:r>
          </w:p>
          <w:p w:rsidR="009B4F12" w:rsidRPr="00071ED8" w:rsidRDefault="009B4F12" w:rsidP="00A565DB">
            <w:pPr>
              <w:pStyle w:val="Tekstpodstawowy"/>
            </w:pPr>
            <w:r w:rsidRPr="00071ED8">
              <w:t>t)</w:t>
            </w:r>
            <w:r w:rsidRPr="00071ED8">
              <w:tab/>
              <w:t xml:space="preserve">uzupełnianie woreczków w psich stacjach (woreczki zapewni Zamawiający); </w:t>
            </w:r>
          </w:p>
          <w:p w:rsidR="009B4F12" w:rsidRPr="00071ED8" w:rsidRDefault="009B4F12" w:rsidP="00A565DB">
            <w:pPr>
              <w:pStyle w:val="Tekstpodstawowy"/>
            </w:pPr>
            <w:r w:rsidRPr="00071ED8">
              <w:t>u)</w:t>
            </w:r>
            <w:r w:rsidRPr="00071ED8">
              <w:tab/>
              <w:t>całoroczne opróżnianie śmieci z koszy oraz psich stacji znajdujących się na terenach zieleni - opróżnianie odbywa się w zależności od potrzeb, częstotliwość opróżniania uzależniona jest tylko i wyłącznie od stanu ich zapełnienia (za wyjątkiem okresu letniego tj. od 1 lipca do 30 września - codziennie);</w:t>
            </w:r>
          </w:p>
          <w:p w:rsidR="009B4F12" w:rsidRPr="00071ED8" w:rsidRDefault="009B4F12" w:rsidP="00A565DB">
            <w:pPr>
              <w:pStyle w:val="Tekstpodstawowy"/>
            </w:pPr>
            <w:r w:rsidRPr="00071ED8">
              <w:t>v)</w:t>
            </w:r>
            <w:r w:rsidRPr="00071ED8">
              <w:tab/>
              <w:t>Zamawiający zastrzega sobie możliwość montażu dodatkowych koszy/psich stacji. ławek na poszczególnych skwerach zieleni w trakcie trwania umowy - maksymalnie do 10 szt. urządzeń (usługa montażu urządzeń leży po stronie Wykonawcy, kosze, psie stacje i ławki należy stabilnie i trwale przytwierdzić do podłoża);</w:t>
            </w:r>
          </w:p>
          <w:p w:rsidR="009B4F12" w:rsidRPr="00071ED8" w:rsidRDefault="009B4F12" w:rsidP="00A565DB">
            <w:pPr>
              <w:pStyle w:val="Tekstpodstawowy"/>
            </w:pPr>
            <w:r w:rsidRPr="00071ED8">
              <w:t>w)</w:t>
            </w:r>
            <w:r w:rsidRPr="00071ED8">
              <w:tab/>
              <w:t>bieżące uzupełnianie oraz naprawa podpór i pergoli do drzewek, krzewów i roślin pnących (materiał zapewnia Wykonawca);</w:t>
            </w:r>
          </w:p>
          <w:p w:rsidR="009B4F12" w:rsidRPr="00071ED8" w:rsidRDefault="009B4F12" w:rsidP="00A565DB">
            <w:pPr>
              <w:pStyle w:val="Tekstpodstawowy"/>
            </w:pPr>
            <w:r w:rsidRPr="00071ED8">
              <w:t>x)</w:t>
            </w:r>
            <w:r w:rsidRPr="00071ED8">
              <w:tab/>
              <w:t xml:space="preserve">prowadzenie na bieżąco rejestru ilości koszy i ławek znajdujących się na terenie objętym zakresem zamówienia z określeniem ich </w:t>
            </w:r>
            <w:r w:rsidRPr="00071ED8">
              <w:lastRenderedPageBreak/>
              <w:t>lokalizacji;</w:t>
            </w:r>
          </w:p>
          <w:p w:rsidR="009B4F12" w:rsidRPr="00071ED8" w:rsidRDefault="009B4F12" w:rsidP="00A565DB">
            <w:pPr>
              <w:pStyle w:val="Tekstpodstawowy"/>
            </w:pPr>
            <w:r w:rsidRPr="00071ED8">
              <w:t>y)</w:t>
            </w:r>
            <w:r w:rsidRPr="00071ED8">
              <w:tab/>
              <w:t xml:space="preserve">podejmowanie działań w przypadku stwierdzenia aktów wandalizmu </w:t>
            </w:r>
          </w:p>
          <w:p w:rsidR="009B4F12" w:rsidRPr="00071ED8" w:rsidRDefault="009B4F12" w:rsidP="00A565DB">
            <w:pPr>
              <w:pStyle w:val="Tekstpodstawowy"/>
            </w:pPr>
            <w:r w:rsidRPr="00071ED8">
              <w:t xml:space="preserve">(tj. ponowne ustawienie przewróconych koszy, pozbieranie wysypanych odpadów oraz zgłoszenie tego faktu Zamawiającemu </w:t>
            </w:r>
          </w:p>
          <w:p w:rsidR="009B4F12" w:rsidRPr="00071ED8" w:rsidRDefault="009B4F12" w:rsidP="00A565DB">
            <w:pPr>
              <w:pStyle w:val="Tekstpodstawowy"/>
            </w:pPr>
            <w:r w:rsidRPr="00071ED8">
              <w:t>i powiadomienie odpowiednich służb - Policji, Straży Miejskiej, zgłaszanie Zamawiającemu faktu zaginięcia ławek i koszy lub zmiany lokalizacji);</w:t>
            </w:r>
          </w:p>
          <w:p w:rsidR="009B4F12" w:rsidRPr="00071ED8" w:rsidRDefault="009B4F12" w:rsidP="00A565DB">
            <w:pPr>
              <w:pStyle w:val="Tekstpodstawowy"/>
            </w:pPr>
            <w:r w:rsidRPr="00071ED8">
              <w:t>z)</w:t>
            </w:r>
            <w:r w:rsidRPr="00071ED8">
              <w:tab/>
              <w:t xml:space="preserve">utrzymanie </w:t>
            </w:r>
            <w:r w:rsidRPr="00071ED8">
              <w:tab/>
              <w:t xml:space="preserve">czystości i porządku na terenie placów zabaw </w:t>
            </w:r>
          </w:p>
          <w:p w:rsidR="009B4F12" w:rsidRPr="00071ED8" w:rsidRDefault="009B4F12" w:rsidP="00A565DB">
            <w:pPr>
              <w:pStyle w:val="Tekstpodstawowy"/>
            </w:pPr>
            <w:r w:rsidRPr="00071ED8">
              <w:t>(w załączeniu wykaz placów zabaw) - konserwacja urządzeń zabawowych, w tym dbałość o estetykę i stan techniczny urządzeń (odmalowanie na wiosnę 2018 r., 2019 r. oraz 2020 r. urządzeń zabawowych 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9B4F12" w:rsidRPr="00071ED8" w:rsidRDefault="009B4F12" w:rsidP="00A565DB">
            <w:pPr>
              <w:pStyle w:val="Tekstpodstawowy"/>
            </w:pPr>
            <w:r w:rsidRPr="00071ED8">
              <w:t>aa)</w:t>
            </w:r>
            <w:r w:rsidRPr="00071ED8">
              <w:tab/>
              <w:t>wymiana piasku w piaskownicach dwa razy w roku w miesiącach maj i sierpień, a później uzupełnianie wg potrzeb (piasek płukany frakcji 0,2 mm lub żwirek 2 - 8 mm);</w:t>
            </w:r>
          </w:p>
          <w:p w:rsidR="009B4F12" w:rsidRDefault="009B4F12" w:rsidP="00A565DB">
            <w:pPr>
              <w:pStyle w:val="Tekstpodstawowy"/>
            </w:pPr>
            <w:proofErr w:type="spellStart"/>
            <w:r w:rsidRPr="00071ED8">
              <w:t>bb</w:t>
            </w:r>
            <w:proofErr w:type="spellEnd"/>
            <w:r w:rsidRPr="00071ED8">
              <w:t>)</w:t>
            </w:r>
            <w:r w:rsidRPr="009B4F12">
              <w:tab/>
            </w:r>
            <w:r w:rsidRPr="009B4F12">
              <w:rPr>
                <w:color w:val="FF0000"/>
              </w:rPr>
              <w:t>bieżące zasypywanie dziur na wybiegu dla psów (ziemię zapewnia Wykonawca),</w:t>
            </w:r>
          </w:p>
          <w:p w:rsidR="009B4F12" w:rsidRPr="00071ED8" w:rsidRDefault="009B4F12" w:rsidP="00A565DB">
            <w:pPr>
              <w:pStyle w:val="Tekstpodstawowy"/>
            </w:pPr>
            <w:r>
              <w:t xml:space="preserve">cc) </w:t>
            </w:r>
            <w:r w:rsidRPr="00071ED8">
              <w:t>wywóz nieczystości powstałych w trakcie wykonywania prac na składowisko odpadów, oraz ewidencjonowanie wywożonych nieczystości;</w:t>
            </w:r>
          </w:p>
          <w:p w:rsidR="009B4F12" w:rsidRPr="00071ED8" w:rsidRDefault="009B4F12" w:rsidP="00A565DB">
            <w:pPr>
              <w:pStyle w:val="Tekstpodstawowy"/>
            </w:pPr>
            <w:proofErr w:type="spellStart"/>
            <w:r>
              <w:t>dd</w:t>
            </w:r>
            <w:proofErr w:type="spellEnd"/>
            <w:r>
              <w:t xml:space="preserve">) </w:t>
            </w:r>
            <w:r w:rsidRPr="00071ED8">
              <w:t xml:space="preserve">zawarcie umowy na odbiór odpadów ze specjalistyczną firmą </w:t>
            </w:r>
          </w:p>
          <w:p w:rsidR="009B4F12" w:rsidRPr="00071ED8" w:rsidRDefault="009B4F12" w:rsidP="00A565DB">
            <w:pPr>
              <w:pStyle w:val="Tekstpodstawowy"/>
            </w:pPr>
            <w:proofErr w:type="spellStart"/>
            <w:r>
              <w:t>ee</w:t>
            </w:r>
            <w:proofErr w:type="spellEnd"/>
            <w:r w:rsidRPr="00071ED8">
              <w:t>) Oczyszczanie raz w miesiącu (30 każdego miesiąca) z ogłoszeń (do czystego podkładu) słupa ogłoszeniowego zlokalizowanego na skwerze przy ul. Witkiewicza w Śremie. Jeśli dzień ten przypada w niedzielę lub święta to w następnym dniu roboczym po tych dniach. Utrzymanie porządku i czystości wokół słupa.</w:t>
            </w:r>
          </w:p>
          <w:p w:rsidR="009B4F12" w:rsidRPr="00071ED8" w:rsidRDefault="009B4F12" w:rsidP="00A565DB">
            <w:pPr>
              <w:pStyle w:val="Tekstpodstawowy"/>
            </w:pPr>
          </w:p>
          <w:p w:rsidR="009B4F12" w:rsidRPr="003209A8" w:rsidRDefault="009B4F12" w:rsidP="00A565DB">
            <w:pPr>
              <w:pStyle w:val="Tekstpodstawowy"/>
            </w:pPr>
            <w:r w:rsidRPr="00071ED8">
              <w:lastRenderedPageBreak/>
              <w:t>Niedopełnienie chociażby jednego z powyższych punktów skutkować będzie potrąceniem 50% wartości ryczałtu miesięcznego.</w:t>
            </w:r>
          </w:p>
          <w:p w:rsidR="009B4F12" w:rsidRPr="003209A8" w:rsidRDefault="009B4F12" w:rsidP="00A565DB">
            <w:pPr>
              <w:pStyle w:val="Tekstpodstawowy"/>
            </w:pPr>
            <w:r w:rsidRPr="00071ED8">
              <w:rPr>
                <w:b/>
              </w:rPr>
              <w:t>Zamawiający nie dopuszcza składania ofert równoważnych</w:t>
            </w:r>
          </w:p>
          <w:p w:rsidR="009B4F12" w:rsidRDefault="009B4F12" w:rsidP="00A565DB">
            <w:pPr>
              <w:pStyle w:val="Tekstpodstawowy"/>
            </w:pPr>
            <w:r w:rsidRPr="00071ED8">
              <w:rPr>
                <w:b/>
              </w:rPr>
              <w:t>Zamawiający nie dopuszcza składania ofert wariantowych</w:t>
            </w:r>
            <w:r w:rsidRPr="003209A8">
              <w:t xml:space="preserve">. </w:t>
            </w:r>
          </w:p>
          <w:p w:rsidR="009B4F12" w:rsidRPr="00635CBF" w:rsidRDefault="009B4F12" w:rsidP="00A565DB">
            <w:pPr>
              <w:pStyle w:val="Tekstpodstawowy"/>
            </w:pPr>
          </w:p>
        </w:tc>
      </w:tr>
    </w:tbl>
    <w:p w:rsidR="001763C0" w:rsidRDefault="001763C0" w:rsidP="001763C0">
      <w:pPr>
        <w:spacing w:before="120" w:after="120" w:line="360" w:lineRule="auto"/>
        <w:jc w:val="both"/>
        <w:rPr>
          <w:sz w:val="24"/>
          <w:szCs w:val="22"/>
        </w:rPr>
      </w:pPr>
    </w:p>
    <w:p w:rsidR="001763C0" w:rsidRPr="001763C0" w:rsidRDefault="001763C0" w:rsidP="001763C0">
      <w:pPr>
        <w:pStyle w:val="Akapitzlist"/>
        <w:numPr>
          <w:ilvl w:val="0"/>
          <w:numId w:val="1"/>
        </w:numPr>
        <w:spacing w:before="120" w:after="120" w:line="360" w:lineRule="auto"/>
        <w:jc w:val="both"/>
        <w:rPr>
          <w:sz w:val="24"/>
          <w:szCs w:val="22"/>
        </w:rPr>
      </w:pPr>
      <w:r>
        <w:rPr>
          <w:sz w:val="24"/>
          <w:szCs w:val="22"/>
        </w:rPr>
        <w:t>Wzór umowy otrzymuje brzmienie określone w załączniku do niniejszego powiadomienia.</w:t>
      </w:r>
    </w:p>
    <w:p w:rsidR="001763C0" w:rsidRDefault="001763C0">
      <w:pPr>
        <w:pStyle w:val="Tekstpodstawowy"/>
        <w:tabs>
          <w:tab w:val="left" w:pos="8931"/>
        </w:tabs>
        <w:spacing w:before="600"/>
        <w:ind w:left="4536"/>
        <w:jc w:val="left"/>
        <w:rPr>
          <w:u w:val="dotted"/>
        </w:rPr>
      </w:pPr>
    </w:p>
    <w:p w:rsidR="001763C0" w:rsidRDefault="001763C0">
      <w:pPr>
        <w:pStyle w:val="Tekstpodstawowy"/>
        <w:tabs>
          <w:tab w:val="left" w:pos="8931"/>
        </w:tabs>
        <w:spacing w:before="600"/>
        <w:ind w:left="4536"/>
        <w:jc w:val="left"/>
        <w:rPr>
          <w:u w:val="dotted"/>
        </w:rPr>
      </w:pPr>
    </w:p>
    <w:p w:rsidR="00EF1037" w:rsidRDefault="00EF1037">
      <w:pPr>
        <w:pStyle w:val="Tekstpodstawowy"/>
        <w:tabs>
          <w:tab w:val="left" w:pos="8931"/>
        </w:tabs>
        <w:spacing w:before="600"/>
        <w:ind w:left="4536"/>
        <w:jc w:val="left"/>
        <w:rPr>
          <w:u w:val="dotted"/>
        </w:rPr>
      </w:pPr>
      <w:r>
        <w:rPr>
          <w:u w:val="dotted"/>
        </w:rPr>
        <w:tab/>
      </w:r>
    </w:p>
    <w:p w:rsidR="00EF1037" w:rsidRDefault="009B4F12">
      <w:pPr>
        <w:pStyle w:val="Tekstpodstawowy"/>
        <w:ind w:left="4536"/>
        <w:jc w:val="center"/>
        <w:rPr>
          <w:vertAlign w:val="superscript"/>
        </w:rPr>
      </w:pPr>
      <w:r>
        <w:rPr>
          <w:vertAlign w:val="superscript"/>
        </w:rPr>
        <w:t>Adam Lewandowski</w:t>
      </w:r>
    </w:p>
    <w:sectPr w:rsidR="00EF1037">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858" w:rsidRDefault="00A16858">
      <w:r>
        <w:separator/>
      </w:r>
    </w:p>
  </w:endnote>
  <w:endnote w:type="continuationSeparator" w:id="0">
    <w:p w:rsidR="00A16858" w:rsidRDefault="00A1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CF533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95885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FlW/9twAAAAIAQAADwAAAAAAAAAAAAAAAABtBAAAZHJzL2Rvd25yZXYueG1sUEsFBgAAAAAEAAQA&#10;8wAAAHYFAAAAAA==&#10;"/>
          </w:pict>
        </mc:Fallback>
      </mc:AlternateConten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202FE0">
      <w:rPr>
        <w:rStyle w:val="Numerstrony"/>
        <w:noProof/>
      </w:rPr>
      <w:t>1</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858" w:rsidRDefault="00A16858">
      <w:r>
        <w:separator/>
      </w:r>
    </w:p>
  </w:footnote>
  <w:footnote w:type="continuationSeparator" w:id="0">
    <w:p w:rsidR="00A16858" w:rsidRDefault="00A16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819" w:rsidRDefault="00DB081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819" w:rsidRDefault="00DB081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819" w:rsidRDefault="00DB081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2AE8"/>
    <w:multiLevelType w:val="hybridMultilevel"/>
    <w:tmpl w:val="FC88711E"/>
    <w:lvl w:ilvl="0" w:tplc="2A96004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FE0"/>
    <w:rsid w:val="000613E0"/>
    <w:rsid w:val="001763C0"/>
    <w:rsid w:val="001A571A"/>
    <w:rsid w:val="00202FE0"/>
    <w:rsid w:val="002B1C74"/>
    <w:rsid w:val="00384EFD"/>
    <w:rsid w:val="004222DA"/>
    <w:rsid w:val="004920CA"/>
    <w:rsid w:val="005079A4"/>
    <w:rsid w:val="0055546F"/>
    <w:rsid w:val="006C65C8"/>
    <w:rsid w:val="006D4AE5"/>
    <w:rsid w:val="0087224A"/>
    <w:rsid w:val="009149C3"/>
    <w:rsid w:val="00953AA1"/>
    <w:rsid w:val="0095641D"/>
    <w:rsid w:val="009B4F12"/>
    <w:rsid w:val="009D169F"/>
    <w:rsid w:val="00A16858"/>
    <w:rsid w:val="00B361A9"/>
    <w:rsid w:val="00C152AE"/>
    <w:rsid w:val="00CF5337"/>
    <w:rsid w:val="00D1574A"/>
    <w:rsid w:val="00D248D2"/>
    <w:rsid w:val="00DB0819"/>
    <w:rsid w:val="00E74582"/>
    <w:rsid w:val="00EF1037"/>
    <w:rsid w:val="00F161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 w:val="24"/>
    </w:rPr>
  </w:style>
  <w:style w:type="character" w:customStyle="1" w:styleId="TekstpodstawowyZnak">
    <w:name w:val="Tekst podstawowy Znak"/>
    <w:link w:val="Tekstpodstawowy"/>
    <w:rsid w:val="009B4F12"/>
    <w:rPr>
      <w:sz w:val="24"/>
    </w:rPr>
  </w:style>
  <w:style w:type="paragraph" w:styleId="Akapitzlist">
    <w:name w:val="List Paragraph"/>
    <w:basedOn w:val="Normalny"/>
    <w:uiPriority w:val="34"/>
    <w:qFormat/>
    <w:rsid w:val="001763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 w:val="24"/>
    </w:rPr>
  </w:style>
  <w:style w:type="character" w:customStyle="1" w:styleId="TekstpodstawowyZnak">
    <w:name w:val="Tekst podstawowy Znak"/>
    <w:link w:val="Tekstpodstawowy"/>
    <w:rsid w:val="009B4F12"/>
    <w:rPr>
      <w:sz w:val="24"/>
    </w:rPr>
  </w:style>
  <w:style w:type="paragraph" w:styleId="Akapitzlist">
    <w:name w:val="List Paragraph"/>
    <w:basedOn w:val="Normalny"/>
    <w:uiPriority w:val="34"/>
    <w:qFormat/>
    <w:rsid w:val="001763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1266</Words>
  <Characters>7598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8847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2001-02-10T17:08:00Z</cp:lastPrinted>
  <dcterms:created xsi:type="dcterms:W3CDTF">2017-05-18T08:26:00Z</dcterms:created>
  <dcterms:modified xsi:type="dcterms:W3CDTF">2017-05-18T08:26:00Z</dcterms:modified>
</cp:coreProperties>
</file>