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971757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D93767" w:rsidRPr="00D93767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93767" w:rsidRPr="00D93767">
        <w:rPr>
          <w:rFonts w:ascii="Times New Roman" w:eastAsia="Times New Roman" w:hAnsi="Times New Roman"/>
          <w:b/>
          <w:sz w:val="24"/>
          <w:szCs w:val="20"/>
          <w:lang w:eastAsia="pl-PL"/>
        </w:rPr>
        <w:t>BP.271.19.2017.BS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93767" w:rsidRPr="00D93767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D9376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3767">
        <w:rPr>
          <w:rFonts w:ascii="Times New Roman" w:eastAsia="Times New Roman" w:hAnsi="Times New Roman"/>
          <w:b/>
          <w:sz w:val="24"/>
          <w:szCs w:val="24"/>
          <w:lang w:eastAsia="pl-PL"/>
        </w:rPr>
        <w:t>Budowa placu Pumptrack w Parku Śremskich Odlewników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3F7" w:rsidRDefault="009F63F7" w:rsidP="00025386">
      <w:pPr>
        <w:spacing w:after="0" w:line="240" w:lineRule="auto"/>
      </w:pPr>
      <w:r>
        <w:separator/>
      </w:r>
    </w:p>
  </w:endnote>
  <w:endnote w:type="continuationSeparator" w:id="0">
    <w:p w:rsidR="009F63F7" w:rsidRDefault="009F63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7" w:rsidRDefault="00D937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7175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0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7" w:rsidRDefault="00D937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3F7" w:rsidRDefault="009F63F7" w:rsidP="00025386">
      <w:pPr>
        <w:spacing w:after="0" w:line="240" w:lineRule="auto"/>
      </w:pPr>
      <w:r>
        <w:separator/>
      </w:r>
    </w:p>
  </w:footnote>
  <w:footnote w:type="continuationSeparator" w:id="0">
    <w:p w:rsidR="009F63F7" w:rsidRDefault="009F63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7" w:rsidRDefault="00D93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7" w:rsidRDefault="00D93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7" w:rsidRDefault="00D93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CC4"/>
    <w:rsid w:val="00025386"/>
    <w:rsid w:val="000423B9"/>
    <w:rsid w:val="00084786"/>
    <w:rsid w:val="000C6014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71757"/>
    <w:rsid w:val="009F63F7"/>
    <w:rsid w:val="00A56A6F"/>
    <w:rsid w:val="00B77707"/>
    <w:rsid w:val="00BE3BCE"/>
    <w:rsid w:val="00CF1CC4"/>
    <w:rsid w:val="00D55FC4"/>
    <w:rsid w:val="00D93767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2017-05-05T07:00:00Z</dcterms:created>
  <dcterms:modified xsi:type="dcterms:W3CDTF">2017-05-05T07:00:00Z</dcterms:modified>
</cp:coreProperties>
</file>