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95CE6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0A030A" w:rsidRPr="000A030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A030A" w:rsidRPr="000A030A">
        <w:rPr>
          <w:b/>
          <w:sz w:val="24"/>
        </w:rPr>
        <w:t>BP.271.19.2017.BS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A030A" w:rsidRPr="000A030A">
        <w:rPr>
          <w:b/>
        </w:rPr>
        <w:t>przetarg nieograniczony</w:t>
      </w:r>
      <w:r w:rsidR="00753DC1">
        <w:t xml:space="preserve"> na:</w:t>
      </w:r>
    </w:p>
    <w:p w:rsidR="0000184A" w:rsidRDefault="000A03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A030A">
        <w:rPr>
          <w:b/>
          <w:sz w:val="24"/>
          <w:szCs w:val="24"/>
        </w:rPr>
        <w:t>Budowa placu Pumptrack w Parku Śremskich Odlewników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A030A" w:rsidRPr="000A030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A030A" w:rsidRPr="000A030A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A030A" w:rsidRPr="000A030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E2A" w:rsidRDefault="00002E2A">
      <w:r>
        <w:separator/>
      </w:r>
    </w:p>
  </w:endnote>
  <w:endnote w:type="continuationSeparator" w:id="0">
    <w:p w:rsidR="00002E2A" w:rsidRDefault="0000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95CE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0A" w:rsidRDefault="000A03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E2A" w:rsidRDefault="00002E2A">
      <w:r>
        <w:separator/>
      </w:r>
    </w:p>
  </w:footnote>
  <w:footnote w:type="continuationSeparator" w:id="0">
    <w:p w:rsidR="00002E2A" w:rsidRDefault="00002E2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0A" w:rsidRDefault="000A03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0A" w:rsidRDefault="000A03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0A" w:rsidRDefault="000A03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DE"/>
    <w:rsid w:val="0000184A"/>
    <w:rsid w:val="00002E2A"/>
    <w:rsid w:val="00012997"/>
    <w:rsid w:val="000621A2"/>
    <w:rsid w:val="00075CEC"/>
    <w:rsid w:val="000A030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5CE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34AE"/>
    <w:rsid w:val="00D466D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CD07C-456D-42F2-A2AD-4CB8CD6FF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2017-05-05T06:59:00Z</dcterms:created>
  <dcterms:modified xsi:type="dcterms:W3CDTF">2017-05-05T06:59:00Z</dcterms:modified>
</cp:coreProperties>
</file>